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6"/>
        <w:gridCol w:w="3767"/>
      </w:tblGrid>
      <w:tr w:rsidR="00874CA3" w:rsidRPr="0073747E" w14:paraId="1125998C" w14:textId="77777777" w:rsidTr="007E2516">
        <w:tc>
          <w:tcPr>
            <w:tcW w:w="10973" w:type="dxa"/>
            <w:gridSpan w:val="2"/>
          </w:tcPr>
          <w:p w14:paraId="3C7F3AB7" w14:textId="204BAD88" w:rsidR="00495DCF" w:rsidRDefault="0062009E" w:rsidP="00056274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0BEA66E7" wp14:editId="28CCA12B">
                  <wp:simplePos x="0" y="0"/>
                  <wp:positionH relativeFrom="column">
                    <wp:posOffset>4858385</wp:posOffset>
                  </wp:positionH>
                  <wp:positionV relativeFrom="paragraph">
                    <wp:posOffset>1257300</wp:posOffset>
                  </wp:positionV>
                  <wp:extent cx="1085215" cy="1188720"/>
                  <wp:effectExtent l="0" t="0" r="63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CA3" w:rsidRPr="00874CA3">
              <w:rPr>
                <w:noProof/>
              </w:rPr>
              <mc:AlternateContent>
                <mc:Choice Requires="wps">
                  <w:drawing>
                    <wp:inline distT="0" distB="0" distL="0" distR="0" wp14:anchorId="7120DE4B" wp14:editId="25FFA861">
                      <wp:extent cx="257578" cy="1895475"/>
                      <wp:effectExtent l="0" t="0" r="9525" b="9525"/>
                      <wp:docPr id="128" name="Rectangle 128" descr="color bloc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578" cy="1895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1B6870" id="Rectangle 128" o:spid="_x0000_s1026" alt="color block" style="width:20.3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" fillcolor="#26bfce [3204]" stroked="f" strokeweight="1pt">
                      <w10:anchorlock/>
                    </v:rect>
                  </w:pict>
                </mc:Fallback>
              </mc:AlternateContent>
            </w:r>
            <w:r w:rsidR="00874CA3" w:rsidRPr="00874CA3">
              <w:rPr>
                <w:noProof/>
              </w:rPr>
              <mc:AlternateContent>
                <mc:Choice Requires="wps">
                  <w:drawing>
                    <wp:inline distT="0" distB="0" distL="0" distR="0" wp14:anchorId="42500E20" wp14:editId="78F44BDF">
                      <wp:extent cx="5619750" cy="2095500"/>
                      <wp:effectExtent l="0" t="0" r="0" b="0"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0" cy="209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AA1D4E" w14:textId="77777777" w:rsidR="007642D2" w:rsidRDefault="003267F2" w:rsidP="00874CA3">
                                  <w:pPr>
                                    <w:pStyle w:val="Title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874CA3">
                                    <w:t xml:space="preserve">NEWSLETTER </w:t>
                                  </w:r>
                                </w:p>
                                <w:p w14:paraId="74D1C69C" w14:textId="7AB38603" w:rsidR="003267F2" w:rsidRPr="00161DF5" w:rsidRDefault="007642D2" w:rsidP="00874CA3">
                                  <w:pPr>
                                    <w:pStyle w:val="Title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sz w:val="120"/>
                                      <w:szCs w:val="120"/>
                                    </w:rPr>
                                    <w:t>January</w:t>
                                  </w:r>
                                  <w:r w:rsidR="003267F2" w:rsidRPr="00161DF5">
                                    <w:rPr>
                                      <w:sz w:val="120"/>
                                      <w:szCs w:val="120"/>
                                    </w:rPr>
                                    <w:t xml:space="preserve"> 202</w:t>
                                  </w:r>
                                  <w:r w:rsidR="00EB3E0E">
                                    <w:rPr>
                                      <w:sz w:val="120"/>
                                      <w:szCs w:val="1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2500E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0" o:spid="_x0000_s1026" type="#_x0000_t202" style="width:442.5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" filled="f" stroked="f" strokeweight=".5pt">
                      <v:textbox inset=",0,,0">
                        <w:txbxContent>
                          <w:p w14:paraId="54AA1D4E" w14:textId="77777777" w:rsidR="007642D2" w:rsidRDefault="003267F2" w:rsidP="00874CA3">
                            <w:pPr>
                              <w:pStyle w:val="Title"/>
                              <w:rPr>
                                <w:sz w:val="120"/>
                                <w:szCs w:val="120"/>
                              </w:rPr>
                            </w:pPr>
                            <w:r w:rsidRPr="00874CA3">
                              <w:t xml:space="preserve">NEWSLETTER </w:t>
                            </w:r>
                          </w:p>
                          <w:p w14:paraId="74D1C69C" w14:textId="7AB38603" w:rsidR="003267F2" w:rsidRPr="00161DF5" w:rsidRDefault="007642D2" w:rsidP="00874CA3">
                            <w:pPr>
                              <w:pStyle w:val="Title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</w:rPr>
                              <w:t>January</w:t>
                            </w:r>
                            <w:r w:rsidR="003267F2" w:rsidRPr="00161DF5">
                              <w:rPr>
                                <w:sz w:val="120"/>
                                <w:szCs w:val="120"/>
                              </w:rPr>
                              <w:t xml:space="preserve"> 202</w:t>
                            </w:r>
                            <w:r w:rsidR="00EB3E0E">
                              <w:rPr>
                                <w:sz w:val="120"/>
                                <w:szCs w:val="120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495DCF">
              <w:t xml:space="preserve"> </w:t>
            </w:r>
          </w:p>
          <w:p w14:paraId="243D1156" w14:textId="6EED4A63" w:rsidR="00495DCF" w:rsidRDefault="00495DCF" w:rsidP="00056274">
            <w:pPr>
              <w:spacing w:line="276" w:lineRule="auto"/>
            </w:pPr>
          </w:p>
          <w:p w14:paraId="4ABB75E3" w14:textId="77777777" w:rsidR="0062009E" w:rsidRPr="00A6113C" w:rsidRDefault="0062009E" w:rsidP="0062009E">
            <w:pPr>
              <w:pStyle w:val="NoSpacing"/>
              <w:rPr>
                <w:rFonts w:ascii="Constantia" w:eastAsia="Batang" w:hAnsi="Constantia"/>
                <w:color w:val="6C2008"/>
                <w:sz w:val="44"/>
                <w:szCs w:val="44"/>
              </w:rPr>
            </w:pPr>
            <w:r w:rsidRPr="00A6113C">
              <w:rPr>
                <w:rFonts w:ascii="Constantia" w:eastAsia="Batang" w:hAnsi="Constantia"/>
                <w:color w:val="6C2008"/>
                <w:sz w:val="44"/>
                <w:szCs w:val="44"/>
              </w:rPr>
              <w:t xml:space="preserve">Castle House Nursing </w:t>
            </w:r>
            <w:r>
              <w:rPr>
                <w:rFonts w:ascii="Constantia" w:eastAsia="Batang" w:hAnsi="Constantia"/>
                <w:color w:val="6C2008"/>
                <w:sz w:val="44"/>
                <w:szCs w:val="44"/>
              </w:rPr>
              <w:t>Home Ltd.</w:t>
            </w:r>
          </w:p>
          <w:p w14:paraId="1089CA61" w14:textId="14A67077" w:rsidR="00874CA3" w:rsidRPr="00DD0878" w:rsidRDefault="0062009E" w:rsidP="0062009E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 w:rsidRPr="00A6113C">
              <w:rPr>
                <w:rFonts w:ascii="Constantia" w:eastAsia="Batang" w:hAnsi="Constantia"/>
                <w:color w:val="6C2008"/>
                <w:sz w:val="36"/>
                <w:szCs w:val="36"/>
              </w:rPr>
              <w:t xml:space="preserve">           </w:t>
            </w:r>
            <w:r>
              <w:rPr>
                <w:rFonts w:ascii="Constantia" w:eastAsia="Batang" w:hAnsi="Constantia"/>
                <w:color w:val="6C2008"/>
                <w:sz w:val="36"/>
                <w:szCs w:val="36"/>
              </w:rPr>
              <w:t xml:space="preserve">                   </w:t>
            </w:r>
            <w:r w:rsidRPr="00A6113C">
              <w:rPr>
                <w:rFonts w:ascii="Constantia" w:eastAsia="Batang" w:hAnsi="Constantia"/>
                <w:color w:val="6C2008"/>
                <w:sz w:val="36"/>
                <w:szCs w:val="36"/>
              </w:rPr>
              <w:t xml:space="preserve"> </w:t>
            </w:r>
            <w:r>
              <w:rPr>
                <w:rFonts w:ascii="Constantia" w:eastAsia="Batang" w:hAnsi="Constantia"/>
                <w:color w:val="6C2008"/>
                <w:sz w:val="36"/>
                <w:szCs w:val="36"/>
              </w:rPr>
              <w:t xml:space="preserve">   </w:t>
            </w:r>
            <w:r w:rsidRPr="00A6113C">
              <w:rPr>
                <w:rFonts w:ascii="Constantia" w:eastAsia="Batang" w:hAnsi="Constantia"/>
                <w:color w:val="6C2008"/>
                <w:sz w:val="32"/>
                <w:szCs w:val="32"/>
              </w:rPr>
              <w:t xml:space="preserve"> We Care Enough </w:t>
            </w:r>
            <w:proofErr w:type="gramStart"/>
            <w:r w:rsidRPr="00A6113C">
              <w:rPr>
                <w:rFonts w:ascii="Constantia" w:eastAsia="Batang" w:hAnsi="Constantia"/>
                <w:color w:val="6C2008"/>
                <w:sz w:val="32"/>
                <w:szCs w:val="32"/>
              </w:rPr>
              <w:t>To</w:t>
            </w:r>
            <w:proofErr w:type="gramEnd"/>
            <w:r w:rsidRPr="00A6113C">
              <w:rPr>
                <w:rFonts w:ascii="Constantia" w:eastAsia="Batang" w:hAnsi="Constantia"/>
                <w:color w:val="6C2008"/>
                <w:sz w:val="32"/>
                <w:szCs w:val="32"/>
              </w:rPr>
              <w:t xml:space="preserve"> Make </w:t>
            </w:r>
            <w:r>
              <w:rPr>
                <w:rFonts w:ascii="Constantia" w:eastAsia="Batang" w:hAnsi="Constantia"/>
                <w:color w:val="6C2008"/>
                <w:sz w:val="32"/>
                <w:szCs w:val="32"/>
              </w:rPr>
              <w:t xml:space="preserve">A </w:t>
            </w:r>
            <w:r w:rsidRPr="00A6113C">
              <w:rPr>
                <w:rFonts w:ascii="Constantia" w:eastAsia="Batang" w:hAnsi="Constantia"/>
                <w:color w:val="6C2008"/>
                <w:sz w:val="32"/>
                <w:szCs w:val="32"/>
              </w:rPr>
              <w:t>Difference</w:t>
            </w:r>
          </w:p>
        </w:tc>
      </w:tr>
      <w:tr w:rsidR="002440F9" w:rsidRPr="0073747E" w14:paraId="112BAF30" w14:textId="77777777" w:rsidTr="007E2516">
        <w:trPr>
          <w:trHeight w:val="8640"/>
        </w:trPr>
        <w:tc>
          <w:tcPr>
            <w:tcW w:w="7001" w:type="dxa"/>
            <w:vAlign w:val="bottom"/>
          </w:tcPr>
          <w:p w14:paraId="6A804D13" w14:textId="5134F25F" w:rsidR="00874CA3" w:rsidRPr="00874CA3" w:rsidRDefault="002440F9" w:rsidP="00056274">
            <w:pPr>
              <w:spacing w:line="276" w:lineRule="auto"/>
              <w:rPr>
                <w:noProof/>
              </w:rPr>
            </w:pPr>
            <w:r w:rsidRPr="002440F9">
              <w:rPr>
                <w:noProof/>
              </w:rPr>
              <w:drawing>
                <wp:inline distT="0" distB="0" distL="0" distR="0" wp14:anchorId="77430405" wp14:editId="70858C9A">
                  <wp:extent cx="4858538" cy="4848860"/>
                  <wp:effectExtent l="0" t="0" r="0" b="889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270" cy="485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2" w:type="dxa"/>
            <w:vAlign w:val="bottom"/>
          </w:tcPr>
          <w:p w14:paraId="5719BB1A" w14:textId="1D9FB513" w:rsidR="00874CA3" w:rsidRPr="00874CA3" w:rsidRDefault="00F506DD" w:rsidP="00056274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A5CCE7" wp14:editId="6BDF33C5">
                      <wp:extent cx="2540000" cy="4848225"/>
                      <wp:effectExtent l="0" t="0" r="0" b="9525"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0" cy="484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EEBA7C" w14:textId="77777777" w:rsidR="003267F2" w:rsidRDefault="003267F2" w:rsidP="002B21A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06A4DC" w14:textId="27CE3AD6" w:rsidR="003267F2" w:rsidRPr="006B2AD3" w:rsidRDefault="003267F2" w:rsidP="002B21A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IN THIS ISSUE</w:t>
                                  </w:r>
                                </w:p>
                                <w:p w14:paraId="2C1F6416" w14:textId="4B4F64C7" w:rsidR="003267F2" w:rsidRDefault="003267F2" w:rsidP="00F506DD"/>
                                <w:p w14:paraId="3FD9F664" w14:textId="77777777" w:rsidR="003267F2" w:rsidRPr="007563BF" w:rsidRDefault="003267F2" w:rsidP="00F506DD"/>
                                <w:p w14:paraId="30D6A1FA" w14:textId="507E2151" w:rsidR="003267F2" w:rsidRPr="006B2AD3" w:rsidRDefault="003267F2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Editors Desk</w:t>
                                  </w:r>
                                  <w:proofErr w:type="gramStart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..</w:t>
                                  </w:r>
                                  <w:proofErr w:type="gramEnd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…………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  <w:p w14:paraId="3510D2D5" w14:textId="09ADAB48" w:rsidR="003267F2" w:rsidRPr="006B2AD3" w:rsidRDefault="003267F2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Month in Review ……….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  <w:p w14:paraId="6174F524" w14:textId="0F78003C" w:rsidR="003267F2" w:rsidRDefault="003267F2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Upcoming Events …</w:t>
                                  </w:r>
                                  <w:proofErr w:type="gramStart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…..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  <w:p w14:paraId="302DA1BB" w14:textId="135D780F" w:rsidR="003267F2" w:rsidRPr="00501484" w:rsidRDefault="007642D2" w:rsidP="00501484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January</w:t>
                                  </w:r>
                                  <w:r w:rsidR="003267F2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Calendar</w:t>
                                  </w:r>
                                  <w:r w:rsidR="003267F2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……</w:t>
                                  </w:r>
                                  <w:r w:rsidR="003267F2">
                                    <w:rPr>
                                      <w:b/>
                                      <w:color w:val="FFFFFF" w:themeColor="background1"/>
                                    </w:rPr>
                                    <w:t>…</w:t>
                                  </w:r>
                                  <w:r w:rsidR="003267F2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 w:rsidR="003267F2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6</w:t>
                                  </w:r>
                                </w:p>
                                <w:p w14:paraId="5EED5605" w14:textId="7DBD046B" w:rsidR="003267F2" w:rsidRPr="006B2AD3" w:rsidRDefault="007642D2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January</w:t>
                                  </w:r>
                                  <w:r w:rsidR="003267F2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Birthdays …</w:t>
                                  </w:r>
                                  <w:proofErr w:type="gramStart"/>
                                  <w:r w:rsidR="003267F2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…..</w:t>
                                  </w:r>
                                  <w:proofErr w:type="gramEnd"/>
                                  <w:r w:rsidR="003267F2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  <w:t xml:space="preserve"> 7</w:t>
                                  </w:r>
                                </w:p>
                                <w:p w14:paraId="5209E5E4" w14:textId="0AD3778F" w:rsidR="003267F2" w:rsidRPr="006B2AD3" w:rsidRDefault="003267F2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A Poem to </w:t>
                                  </w:r>
                                  <w:proofErr w:type="gramStart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Share .</w:t>
                                  </w:r>
                                  <w:proofErr w:type="gramEnd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……..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8</w:t>
                                  </w:r>
                                </w:p>
                                <w:p w14:paraId="6E27E175" w14:textId="41CDAF86" w:rsidR="003267F2" w:rsidRPr="006B2AD3" w:rsidRDefault="003267F2" w:rsidP="00E7154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Noticeboard …………….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9</w:t>
                                  </w:r>
                                </w:p>
                                <w:p w14:paraId="376CD791" w14:textId="4EE4FD13" w:rsidR="003267F2" w:rsidRDefault="003267F2" w:rsidP="002D680C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Laughing Matters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  <w:t>…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…..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  <w:t>11</w:t>
                                  </w:r>
                                </w:p>
                                <w:p w14:paraId="7CD25F3D" w14:textId="04F7924C" w:rsidR="003267F2" w:rsidRPr="00501484" w:rsidRDefault="003267F2" w:rsidP="00501484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Spotlight …………………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  <w:p w14:paraId="6497A2B8" w14:textId="428AE095" w:rsidR="003267F2" w:rsidRDefault="005B3716" w:rsidP="002D680C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Word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Search</w:t>
                                  </w:r>
                                  <w:r w:rsidR="003267F2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.</w:t>
                                  </w:r>
                                  <w:proofErr w:type="gramEnd"/>
                                  <w:r w:rsidR="003267F2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……………</w:t>
                                  </w:r>
                                  <w:r w:rsidR="003267F2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 w:rsidR="003267F2">
                                    <w:rPr>
                                      <w:b/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  <w:p w14:paraId="571A5210" w14:textId="77777777" w:rsidR="003267F2" w:rsidRPr="00E223FF" w:rsidRDefault="003267F2" w:rsidP="00E223FF"/>
                                <w:p w14:paraId="508A4C22" w14:textId="77777777" w:rsidR="003267F2" w:rsidRPr="006B2AD3" w:rsidRDefault="003267F2" w:rsidP="002D680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7CF75460" w14:textId="77777777" w:rsidR="003267F2" w:rsidRPr="006B2AD3" w:rsidRDefault="003267F2" w:rsidP="002D680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49C797F2" w14:textId="77777777" w:rsidR="003267F2" w:rsidRPr="006B2AD3" w:rsidRDefault="003267F2" w:rsidP="002D680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11CCB906" w14:textId="5ED36072" w:rsidR="003267F2" w:rsidRPr="006B2AD3" w:rsidRDefault="003267F2" w:rsidP="00E7154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457200" rIns="0" bIns="4572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A5CCE7" id="Text Box 133" o:spid="_x0000_s1027" type="#_x0000_t202" style="width:200pt;height:3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" fillcolor="#26bfce [3204]" stroked="f" strokeweight=".5pt">
                      <v:textbox inset="21.6pt,36pt,0,36pt">
                        <w:txbxContent>
                          <w:p w14:paraId="5EEEBA7C" w14:textId="77777777" w:rsidR="003267F2" w:rsidRDefault="003267F2" w:rsidP="002B21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106A4DC" w14:textId="27CE3AD6" w:rsidR="003267F2" w:rsidRPr="006B2AD3" w:rsidRDefault="003267F2" w:rsidP="002B21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B2AD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 THIS ISSUE</w:t>
                            </w:r>
                          </w:p>
                          <w:p w14:paraId="2C1F6416" w14:textId="4B4F64C7" w:rsidR="003267F2" w:rsidRDefault="003267F2" w:rsidP="00F506DD"/>
                          <w:p w14:paraId="3FD9F664" w14:textId="77777777" w:rsidR="003267F2" w:rsidRPr="007563BF" w:rsidRDefault="003267F2" w:rsidP="00F506DD"/>
                          <w:p w14:paraId="30D6A1FA" w14:textId="507E2151" w:rsidR="003267F2" w:rsidRPr="006B2AD3" w:rsidRDefault="003267F2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Editors Desk</w:t>
                            </w:r>
                            <w:proofErr w:type="gramStart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 ..</w:t>
                            </w:r>
                            <w:proofErr w:type="gramEnd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…………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  <w:p w14:paraId="3510D2D5" w14:textId="09ADAB48" w:rsidR="003267F2" w:rsidRPr="006B2AD3" w:rsidRDefault="003267F2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Month in Review ……….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  <w:p w14:paraId="6174F524" w14:textId="0F78003C" w:rsidR="003267F2" w:rsidRDefault="003267F2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Upcoming Events …</w:t>
                            </w:r>
                            <w:proofErr w:type="gramStart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5</w:t>
                            </w:r>
                          </w:p>
                          <w:p w14:paraId="302DA1BB" w14:textId="135D780F" w:rsidR="003267F2" w:rsidRPr="00501484" w:rsidRDefault="007642D2" w:rsidP="00501484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January</w:t>
                            </w:r>
                            <w:r w:rsidR="003267F2">
                              <w:rPr>
                                <w:b/>
                                <w:color w:val="FFFFFF" w:themeColor="background1"/>
                              </w:rPr>
                              <w:t xml:space="preserve"> Calendar</w:t>
                            </w:r>
                            <w:r w:rsidR="003267F2"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 ……</w:t>
                            </w:r>
                            <w:r w:rsidR="003267F2">
                              <w:rPr>
                                <w:b/>
                                <w:color w:val="FFFFFF" w:themeColor="background1"/>
                              </w:rPr>
                              <w:t>…</w:t>
                            </w:r>
                            <w:r w:rsidR="003267F2"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3267F2">
                              <w:rPr>
                                <w:b/>
                                <w:color w:val="FFFFFF" w:themeColor="background1"/>
                              </w:rPr>
                              <w:t xml:space="preserve"> 6</w:t>
                            </w:r>
                          </w:p>
                          <w:p w14:paraId="5EED5605" w14:textId="7DBD046B" w:rsidR="003267F2" w:rsidRPr="006B2AD3" w:rsidRDefault="007642D2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January</w:t>
                            </w:r>
                            <w:r w:rsidR="003267F2"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 Birthdays …</w:t>
                            </w:r>
                            <w:proofErr w:type="gramStart"/>
                            <w:r w:rsidR="003267F2" w:rsidRPr="006B2AD3">
                              <w:rPr>
                                <w:b/>
                                <w:color w:val="FFFFFF" w:themeColor="background1"/>
                              </w:rPr>
                              <w:t>…..</w:t>
                            </w:r>
                            <w:proofErr w:type="gramEnd"/>
                            <w:r w:rsidR="003267F2">
                              <w:rPr>
                                <w:b/>
                                <w:color w:val="FFFFFF" w:themeColor="background1"/>
                              </w:rPr>
                              <w:tab/>
                              <w:t xml:space="preserve"> 7</w:t>
                            </w:r>
                          </w:p>
                          <w:p w14:paraId="5209E5E4" w14:textId="0AD3778F" w:rsidR="003267F2" w:rsidRPr="006B2AD3" w:rsidRDefault="003267F2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A Poem to </w:t>
                            </w:r>
                            <w:proofErr w:type="gramStart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Share .</w:t>
                            </w:r>
                            <w:proofErr w:type="gramEnd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……..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8</w:t>
                            </w:r>
                          </w:p>
                          <w:p w14:paraId="6E27E175" w14:textId="41CDAF86" w:rsidR="003267F2" w:rsidRPr="006B2AD3" w:rsidRDefault="003267F2" w:rsidP="00E7154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Noticeboard …………….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9</w:t>
                            </w:r>
                          </w:p>
                          <w:p w14:paraId="376CD791" w14:textId="4EE4FD13" w:rsidR="003267F2" w:rsidRDefault="003267F2" w:rsidP="002D680C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Laughing Matters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  <w:t>…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  <w:t>11</w:t>
                            </w:r>
                          </w:p>
                          <w:p w14:paraId="7CD25F3D" w14:textId="04F7924C" w:rsidR="003267F2" w:rsidRPr="00501484" w:rsidRDefault="003267F2" w:rsidP="00501484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Spotlight …………………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12</w:t>
                            </w:r>
                          </w:p>
                          <w:p w14:paraId="6497A2B8" w14:textId="428AE095" w:rsidR="003267F2" w:rsidRDefault="005B3716" w:rsidP="002D680C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Word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Search</w:t>
                            </w:r>
                            <w:r w:rsidR="003267F2"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 w:rsidR="003267F2" w:rsidRPr="006B2AD3">
                              <w:rPr>
                                <w:b/>
                                <w:color w:val="FFFFFF" w:themeColor="background1"/>
                              </w:rPr>
                              <w:t>……………</w:t>
                            </w:r>
                            <w:r w:rsidR="003267F2"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3267F2">
                              <w:rPr>
                                <w:b/>
                                <w:color w:val="FFFFFF" w:themeColor="background1"/>
                              </w:rPr>
                              <w:t>13</w:t>
                            </w:r>
                          </w:p>
                          <w:p w14:paraId="571A5210" w14:textId="77777777" w:rsidR="003267F2" w:rsidRPr="00E223FF" w:rsidRDefault="003267F2" w:rsidP="00E223FF"/>
                          <w:p w14:paraId="508A4C22" w14:textId="77777777" w:rsidR="003267F2" w:rsidRPr="006B2AD3" w:rsidRDefault="003267F2" w:rsidP="002D68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CF75460" w14:textId="77777777" w:rsidR="003267F2" w:rsidRPr="006B2AD3" w:rsidRDefault="003267F2" w:rsidP="002D68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9C797F2" w14:textId="77777777" w:rsidR="003267F2" w:rsidRPr="006B2AD3" w:rsidRDefault="003267F2" w:rsidP="002D68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1CCB906" w14:textId="5ED36072" w:rsidR="003267F2" w:rsidRPr="006B2AD3" w:rsidRDefault="003267F2" w:rsidP="00E7154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56D6573D" w14:textId="2CCB4AFD" w:rsidR="002B21AB" w:rsidRDefault="002B21AB" w:rsidP="00056274">
      <w:pPr>
        <w:spacing w:line="276" w:lineRule="auto"/>
        <w:rPr>
          <w:sz w:val="26"/>
          <w:szCs w:val="26"/>
        </w:rPr>
      </w:pPr>
    </w:p>
    <w:p w14:paraId="0C2274A8" w14:textId="77DDB59E" w:rsidR="00746126" w:rsidRDefault="00CC5EFB" w:rsidP="00056274">
      <w:pPr>
        <w:spacing w:line="276" w:lineRule="auto"/>
        <w:rPr>
          <w:sz w:val="26"/>
          <w:szCs w:val="26"/>
        </w:rPr>
      </w:pPr>
      <w:r w:rsidRPr="00746126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ADF38E0" wp14:editId="05AF811A">
            <wp:simplePos x="0" y="0"/>
            <wp:positionH relativeFrom="column">
              <wp:posOffset>3209925</wp:posOffset>
            </wp:positionH>
            <wp:positionV relativeFrom="paragraph">
              <wp:posOffset>339725</wp:posOffset>
            </wp:positionV>
            <wp:extent cx="3482975" cy="2500630"/>
            <wp:effectExtent l="0" t="0" r="3175" b="0"/>
            <wp:wrapTight wrapText="bothSides">
              <wp:wrapPolygon edited="0">
                <wp:start x="0" y="0"/>
                <wp:lineTo x="0" y="21392"/>
                <wp:lineTo x="21502" y="21392"/>
                <wp:lineTo x="215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A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620AAB" wp14:editId="49853FE8">
                <wp:simplePos x="0" y="0"/>
                <wp:positionH relativeFrom="column">
                  <wp:posOffset>-101600</wp:posOffset>
                </wp:positionH>
                <wp:positionV relativeFrom="paragraph">
                  <wp:posOffset>0</wp:posOffset>
                </wp:positionV>
                <wp:extent cx="3314700" cy="6191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7717E" w14:textId="62C67C70" w:rsidR="003267F2" w:rsidRPr="00746126" w:rsidRDefault="003267F2" w:rsidP="00877B58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bookmarkStart w:id="0" w:name="_Toc44283858"/>
                            <w:bookmarkStart w:id="1" w:name="_Toc44283931"/>
                            <w:r>
                              <w:rPr>
                                <w:sz w:val="80"/>
                                <w:szCs w:val="80"/>
                              </w:rPr>
                              <w:t>Editor’s Desk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20AAB" id="Text Box 3" o:spid="_x0000_s1028" type="#_x0000_t202" style="position:absolute;margin-left:-8pt;margin-top:0;width:261pt;height:4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" filled="f" stroked="f" strokeweight=".5pt">
                <v:textbox inset="0,0,,0">
                  <w:txbxContent>
                    <w:p w14:paraId="5877717E" w14:textId="62C67C70" w:rsidR="003267F2" w:rsidRPr="00746126" w:rsidRDefault="003267F2" w:rsidP="00877B58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bookmarkStart w:id="2" w:name="_Toc44283858"/>
                      <w:bookmarkStart w:id="3" w:name="_Toc44283931"/>
                      <w:r>
                        <w:rPr>
                          <w:sz w:val="80"/>
                          <w:szCs w:val="80"/>
                        </w:rPr>
                        <w:t>Editor’s Desk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121B61" w14:textId="77777777" w:rsidR="00CC5EFB" w:rsidRDefault="00877B58" w:rsidP="00056274">
      <w:pPr>
        <w:spacing w:after="240" w:line="276" w:lineRule="auto"/>
        <w:ind w:left="-142"/>
        <w:rPr>
          <w:sz w:val="26"/>
          <w:szCs w:val="26"/>
        </w:rPr>
      </w:pPr>
      <w:r w:rsidRPr="00746126">
        <w:rPr>
          <w:sz w:val="26"/>
          <w:szCs w:val="26"/>
        </w:rPr>
        <w:t>Hello Residents, Families and Friends</w:t>
      </w:r>
      <w:r w:rsidR="00746126" w:rsidRPr="00746126">
        <w:rPr>
          <w:sz w:val="26"/>
          <w:szCs w:val="26"/>
        </w:rPr>
        <w:t>!</w:t>
      </w:r>
    </w:p>
    <w:p w14:paraId="2BE4AD8A" w14:textId="3CA835E9" w:rsidR="007D5031" w:rsidRDefault="007D5031" w:rsidP="007D5031">
      <w:pPr>
        <w:spacing w:after="240" w:line="276" w:lineRule="auto"/>
        <w:ind w:left="-142"/>
        <w:rPr>
          <w:sz w:val="26"/>
          <w:szCs w:val="26"/>
        </w:rPr>
      </w:pPr>
      <w:r>
        <w:rPr>
          <w:sz w:val="26"/>
          <w:szCs w:val="26"/>
        </w:rPr>
        <w:t xml:space="preserve">Welcome Back! </w:t>
      </w:r>
      <w:r w:rsidR="0031229E">
        <w:rPr>
          <w:sz w:val="26"/>
          <w:szCs w:val="26"/>
        </w:rPr>
        <w:t>We</w:t>
      </w:r>
      <w:r>
        <w:rPr>
          <w:sz w:val="26"/>
          <w:szCs w:val="26"/>
        </w:rPr>
        <w:t xml:space="preserve"> hope you</w:t>
      </w:r>
      <w:r w:rsidR="00CA654C">
        <w:rPr>
          <w:sz w:val="26"/>
          <w:szCs w:val="26"/>
        </w:rPr>
        <w:t xml:space="preserve"> had a wonderful</w:t>
      </w:r>
      <w:r>
        <w:rPr>
          <w:sz w:val="26"/>
          <w:szCs w:val="26"/>
        </w:rPr>
        <w:t xml:space="preserve"> Christmas and New Year</w:t>
      </w:r>
      <w:r w:rsidR="00CA654C">
        <w:rPr>
          <w:sz w:val="26"/>
          <w:szCs w:val="26"/>
        </w:rPr>
        <w:t xml:space="preserve">. Thank you for </w:t>
      </w:r>
      <w:proofErr w:type="gramStart"/>
      <w:r w:rsidR="00CA654C">
        <w:rPr>
          <w:sz w:val="26"/>
          <w:szCs w:val="26"/>
        </w:rPr>
        <w:t>all of</w:t>
      </w:r>
      <w:proofErr w:type="gramEnd"/>
      <w:r w:rsidR="00CA654C">
        <w:rPr>
          <w:sz w:val="26"/>
          <w:szCs w:val="26"/>
        </w:rPr>
        <w:t xml:space="preserve"> the kind gifts sent in for the staff, they were appreciated.</w:t>
      </w:r>
    </w:p>
    <w:p w14:paraId="128E93D6" w14:textId="6A90B222" w:rsidR="0031229E" w:rsidRDefault="0031229E" w:rsidP="007D5031">
      <w:pPr>
        <w:spacing w:after="240" w:line="276" w:lineRule="auto"/>
        <w:ind w:left="-142"/>
        <w:rPr>
          <w:sz w:val="26"/>
          <w:szCs w:val="26"/>
        </w:rPr>
      </w:pPr>
      <w:r>
        <w:rPr>
          <w:sz w:val="26"/>
          <w:szCs w:val="26"/>
        </w:rPr>
        <w:t xml:space="preserve">A huge thank you to Jo and Rob for the Christmas Party, everyone will agree it was a fabulous day and we are all </w:t>
      </w:r>
      <w:r w:rsidR="00CA654C">
        <w:rPr>
          <w:sz w:val="26"/>
          <w:szCs w:val="26"/>
        </w:rPr>
        <w:t>grateful</w:t>
      </w:r>
      <w:r>
        <w:rPr>
          <w:sz w:val="26"/>
          <w:szCs w:val="26"/>
        </w:rPr>
        <w:t>.</w:t>
      </w:r>
    </w:p>
    <w:p w14:paraId="0D60C006" w14:textId="1490A885" w:rsidR="00CA654C" w:rsidRDefault="007D5031" w:rsidP="00D23F5A">
      <w:pPr>
        <w:spacing w:after="240" w:line="276" w:lineRule="auto"/>
        <w:ind w:left="-142"/>
        <w:rPr>
          <w:sz w:val="26"/>
          <w:szCs w:val="26"/>
        </w:rPr>
      </w:pPr>
      <w:r>
        <w:rPr>
          <w:sz w:val="26"/>
          <w:szCs w:val="26"/>
        </w:rPr>
        <w:t xml:space="preserve">We have lots of fun </w:t>
      </w:r>
      <w:r w:rsidR="00CA654C">
        <w:rPr>
          <w:sz w:val="26"/>
          <w:szCs w:val="26"/>
        </w:rPr>
        <w:t xml:space="preserve">activities </w:t>
      </w:r>
      <w:r>
        <w:rPr>
          <w:sz w:val="26"/>
          <w:szCs w:val="26"/>
        </w:rPr>
        <w:t>planned for th</w:t>
      </w:r>
      <w:r w:rsidR="00CA654C">
        <w:rPr>
          <w:sz w:val="26"/>
          <w:szCs w:val="26"/>
        </w:rPr>
        <w:t>e year ahead</w:t>
      </w:r>
      <w:r>
        <w:rPr>
          <w:sz w:val="26"/>
          <w:szCs w:val="26"/>
        </w:rPr>
        <w:t xml:space="preserve"> year</w:t>
      </w:r>
      <w:r w:rsidR="00CA654C">
        <w:rPr>
          <w:sz w:val="26"/>
          <w:szCs w:val="26"/>
        </w:rPr>
        <w:t xml:space="preserve">, which includes </w:t>
      </w:r>
      <w:r>
        <w:rPr>
          <w:sz w:val="26"/>
          <w:szCs w:val="26"/>
        </w:rPr>
        <w:t xml:space="preserve">Elvis </w:t>
      </w:r>
      <w:r w:rsidR="00CA654C">
        <w:rPr>
          <w:sz w:val="26"/>
          <w:szCs w:val="26"/>
        </w:rPr>
        <w:t xml:space="preserve">here </w:t>
      </w:r>
      <w:r>
        <w:rPr>
          <w:sz w:val="26"/>
          <w:szCs w:val="26"/>
        </w:rPr>
        <w:t>in the building</w:t>
      </w:r>
      <w:r w:rsidR="00B31E45">
        <w:rPr>
          <w:sz w:val="26"/>
          <w:szCs w:val="26"/>
        </w:rPr>
        <w:t xml:space="preserve"> to perform for us</w:t>
      </w:r>
      <w:r>
        <w:rPr>
          <w:sz w:val="26"/>
          <w:szCs w:val="26"/>
        </w:rPr>
        <w:t xml:space="preserve"> </w:t>
      </w:r>
      <w:r w:rsidR="00CA654C">
        <w:rPr>
          <w:sz w:val="26"/>
          <w:szCs w:val="26"/>
        </w:rPr>
        <w:t>monthly and lots more.</w:t>
      </w:r>
    </w:p>
    <w:p w14:paraId="328A9B13" w14:textId="6725812F" w:rsidR="00B31E45" w:rsidRDefault="00B31E45" w:rsidP="00056274">
      <w:pPr>
        <w:spacing w:after="240" w:line="276" w:lineRule="auto"/>
        <w:ind w:left="-142"/>
        <w:rPr>
          <w:sz w:val="26"/>
          <w:szCs w:val="26"/>
        </w:rPr>
      </w:pPr>
      <w:r>
        <w:rPr>
          <w:sz w:val="26"/>
          <w:szCs w:val="26"/>
        </w:rPr>
        <w:t xml:space="preserve">Thank you for all your continued support! </w:t>
      </w:r>
    </w:p>
    <w:p w14:paraId="3D48EE2E" w14:textId="02A64751" w:rsidR="00CC5EFB" w:rsidRPr="00ED27A8" w:rsidRDefault="00746126" w:rsidP="00056274">
      <w:pPr>
        <w:spacing w:after="240" w:line="276" w:lineRule="auto"/>
        <w:ind w:left="-142"/>
        <w:rPr>
          <w:sz w:val="26"/>
          <w:szCs w:val="26"/>
        </w:rPr>
      </w:pPr>
      <w:r>
        <w:rPr>
          <w:sz w:val="26"/>
          <w:szCs w:val="26"/>
        </w:rPr>
        <w:t xml:space="preserve">Keep Safe! </w:t>
      </w:r>
      <w:r>
        <w:rPr>
          <w:sz w:val="26"/>
          <w:szCs w:val="26"/>
        </w:rPr>
        <w:br/>
      </w:r>
      <w:r w:rsidR="00B31E45">
        <w:rPr>
          <w:rFonts w:ascii="Freestyle Script" w:hAnsi="Freestyle Script"/>
          <w:sz w:val="60"/>
          <w:szCs w:val="60"/>
        </w:rPr>
        <w:t>Lou</w:t>
      </w:r>
    </w:p>
    <w:p w14:paraId="31903FE1" w14:textId="5A81CD38" w:rsidR="00877B58" w:rsidRPr="00CC5EFB" w:rsidRDefault="00056274" w:rsidP="00056274">
      <w:pPr>
        <w:spacing w:after="240" w:line="276" w:lineRule="auto"/>
        <w:rPr>
          <w:rFonts w:ascii="Freestyle Script" w:hAnsi="Freestyle Script"/>
          <w:sz w:val="60"/>
          <w:szCs w:val="60"/>
        </w:rPr>
      </w:pPr>
      <w:r w:rsidRPr="00495DCF">
        <w:rPr>
          <w:rFonts w:ascii="Freestyle Script" w:hAnsi="Freestyle Script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5D9E35" wp14:editId="55B11504">
                <wp:simplePos x="0" y="0"/>
                <wp:positionH relativeFrom="margin">
                  <wp:posOffset>3724275</wp:posOffset>
                </wp:positionH>
                <wp:positionV relativeFrom="paragraph">
                  <wp:posOffset>544830</wp:posOffset>
                </wp:positionV>
                <wp:extent cx="2924175" cy="2733675"/>
                <wp:effectExtent l="0" t="0" r="28575" b="28575"/>
                <wp:wrapSquare wrapText="bothSides"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7336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D857D" w14:textId="38B995BF" w:rsidR="003267F2" w:rsidRPr="00843FC7" w:rsidRDefault="003267F2" w:rsidP="00843FC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43FC7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Quote of the Day</w:t>
                            </w:r>
                          </w:p>
                          <w:p w14:paraId="72DE2990" w14:textId="1B1A399D" w:rsidR="004A3E53" w:rsidRPr="00336BCB" w:rsidRDefault="003267F2" w:rsidP="002440F9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 w:rsidRPr="00C1641A"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  <w:br/>
                            </w:r>
                            <w:r w:rsidR="002440F9"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  <w:t xml:space="preserve">You can’t help getting older, but you don’t have to get old. </w:t>
                            </w:r>
                          </w:p>
                          <w:p w14:paraId="656402CD" w14:textId="77777777" w:rsidR="004A3E53" w:rsidRDefault="004A3E53" w:rsidP="004A3E53">
                            <w:pPr>
                              <w:jc w:val="center"/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</w:pPr>
                          </w:p>
                          <w:p w14:paraId="65D160CE" w14:textId="63178D08" w:rsidR="003267F2" w:rsidRPr="001D6284" w:rsidRDefault="004A3E53" w:rsidP="004A3E5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A3E53">
                              <w:rPr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2440F9">
                              <w:rPr>
                                <w:sz w:val="30"/>
                                <w:szCs w:val="30"/>
                              </w:rPr>
                              <w:t>George Burns</w:t>
                            </w:r>
                            <w:r w:rsidR="003267F2" w:rsidRPr="001D6284">
                              <w:rPr>
                                <w:sz w:val="30"/>
                                <w:szCs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D9E35" id="Text Box 2" o:spid="_x0000_s1029" style="position:absolute;margin-left:293.25pt;margin-top:42.9pt;width:230.25pt;height:21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" fillcolor="#f2f2f2 [3052]" strokecolor="#cfcdcd [2894]">
                <v:stroke joinstyle="miter"/>
                <v:textbox>
                  <w:txbxContent>
                    <w:p w14:paraId="349D857D" w14:textId="38B995BF" w:rsidR="003267F2" w:rsidRPr="00843FC7" w:rsidRDefault="003267F2" w:rsidP="00843FC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843FC7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Quote of the Day</w:t>
                      </w:r>
                    </w:p>
                    <w:p w14:paraId="72DE2990" w14:textId="1B1A399D" w:rsidR="004A3E53" w:rsidRPr="00336BCB" w:rsidRDefault="003267F2" w:rsidP="002440F9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 w:rsidRPr="00C1641A">
                        <w:rPr>
                          <w:rFonts w:ascii="Freestyle Script" w:hAnsi="Freestyle Script"/>
                          <w:sz w:val="40"/>
                          <w:szCs w:val="40"/>
                        </w:rPr>
                        <w:br/>
                      </w:r>
                      <w:r w:rsidR="002440F9">
                        <w:rPr>
                          <w:rFonts w:ascii="Lucida Handwriting" w:hAnsi="Lucida Handwriting"/>
                          <w:sz w:val="32"/>
                          <w:szCs w:val="32"/>
                        </w:rPr>
                        <w:t xml:space="preserve">You can’t help getting older, but you don’t have to get old. </w:t>
                      </w:r>
                    </w:p>
                    <w:p w14:paraId="656402CD" w14:textId="77777777" w:rsidR="004A3E53" w:rsidRDefault="004A3E53" w:rsidP="004A3E53">
                      <w:pPr>
                        <w:jc w:val="center"/>
                        <w:rPr>
                          <w:rFonts w:ascii="Lucida Handwriting" w:hAnsi="Lucida Handwriting"/>
                          <w:sz w:val="36"/>
                          <w:szCs w:val="36"/>
                        </w:rPr>
                      </w:pPr>
                    </w:p>
                    <w:p w14:paraId="65D160CE" w14:textId="63178D08" w:rsidR="003267F2" w:rsidRPr="001D6284" w:rsidRDefault="004A3E53" w:rsidP="004A3E5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A3E53">
                        <w:rPr>
                          <w:sz w:val="30"/>
                          <w:szCs w:val="30"/>
                        </w:rPr>
                        <w:t xml:space="preserve">– </w:t>
                      </w:r>
                      <w:r w:rsidR="002440F9">
                        <w:rPr>
                          <w:sz w:val="30"/>
                          <w:szCs w:val="30"/>
                        </w:rPr>
                        <w:t>George Burns</w:t>
                      </w:r>
                      <w:r w:rsidR="003267F2" w:rsidRPr="001D6284">
                        <w:rPr>
                          <w:sz w:val="30"/>
                          <w:szCs w:val="30"/>
                        </w:rPr>
                        <w:br/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495DCF">
        <w:rPr>
          <w:rFonts w:ascii="Freestyle Script" w:hAnsi="Freestyle Script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F75B834" wp14:editId="3FCABED6">
                <wp:simplePos x="0" y="0"/>
                <wp:positionH relativeFrom="margin">
                  <wp:posOffset>228600</wp:posOffset>
                </wp:positionH>
                <wp:positionV relativeFrom="paragraph">
                  <wp:posOffset>525780</wp:posOffset>
                </wp:positionV>
                <wp:extent cx="2924175" cy="2667000"/>
                <wp:effectExtent l="0" t="0" r="28575" b="1905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667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EDF69" w14:textId="74E5CD39" w:rsidR="003267F2" w:rsidRPr="00843FC7" w:rsidRDefault="00336BCB" w:rsidP="00843FC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January</w:t>
                            </w:r>
                            <w:r w:rsidR="003267F2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Trivia</w:t>
                            </w:r>
                          </w:p>
                          <w:p w14:paraId="6D39988C" w14:textId="73BD3774" w:rsidR="003267F2" w:rsidRPr="00495DCF" w:rsidRDefault="003267F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A6F5672" w14:textId="311AA3B1" w:rsidR="00C1641A" w:rsidRDefault="00336BCB" w:rsidP="00CC5EF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January was named after the Roman god Janus; the god of beginnings &amp; transitions.</w:t>
                            </w:r>
                          </w:p>
                          <w:p w14:paraId="688FE19D" w14:textId="77777777" w:rsidR="004A3E53" w:rsidRDefault="004A3E53" w:rsidP="00CC5EF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7782C58" w14:textId="0F7880FD" w:rsidR="003267F2" w:rsidRPr="00495DCF" w:rsidRDefault="003267F2" w:rsidP="00CC5EF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Zodiac signs: </w:t>
                            </w:r>
                            <w:r w:rsidR="004A3E5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Capricorn</w:t>
                            </w:r>
                            <w:r w:rsidR="00336BC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&amp; Aquarius</w:t>
                            </w:r>
                            <w:r w:rsidRPr="00CC5EF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Pr="00495DCF">
                              <w:rPr>
                                <w:sz w:val="26"/>
                                <w:szCs w:val="26"/>
                              </w:rPr>
                              <w:t xml:space="preserve">Birthstone: </w:t>
                            </w:r>
                            <w:r w:rsidR="00336BC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Garnet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495DCF">
                              <w:rPr>
                                <w:sz w:val="26"/>
                                <w:szCs w:val="26"/>
                              </w:rPr>
                              <w:t xml:space="preserve">Flower: </w:t>
                            </w:r>
                            <w:r w:rsidR="00336BC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Carnations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5B834" id="_x0000_s1030" style="position:absolute;margin-left:18pt;margin-top:41.4pt;width:230.25pt;height:21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" fillcolor="#d1f3f6 [660]" strokecolor="#26bfce [3204]">
                <v:stroke joinstyle="miter"/>
                <v:textbox inset="2.5mm">
                  <w:txbxContent>
                    <w:p w14:paraId="100EDF69" w14:textId="74E5CD39" w:rsidR="003267F2" w:rsidRPr="00843FC7" w:rsidRDefault="00336BCB" w:rsidP="00843FC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January</w:t>
                      </w:r>
                      <w:r w:rsidR="003267F2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 xml:space="preserve"> Trivia</w:t>
                      </w:r>
                    </w:p>
                    <w:p w14:paraId="6D39988C" w14:textId="73BD3774" w:rsidR="003267F2" w:rsidRPr="00495DCF" w:rsidRDefault="003267F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A6F5672" w14:textId="311AA3B1" w:rsidR="00C1641A" w:rsidRDefault="00336BCB" w:rsidP="00CC5EF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January was named after the Roman god Janus; the god of beginnings &amp; transitions.</w:t>
                      </w:r>
                    </w:p>
                    <w:p w14:paraId="688FE19D" w14:textId="77777777" w:rsidR="004A3E53" w:rsidRDefault="004A3E53" w:rsidP="00CC5EF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67782C58" w14:textId="0F7880FD" w:rsidR="003267F2" w:rsidRPr="00495DCF" w:rsidRDefault="003267F2" w:rsidP="00CC5EF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Zodiac signs: </w:t>
                      </w:r>
                      <w:r w:rsidR="004A3E53">
                        <w:rPr>
                          <w:b/>
                          <w:bCs/>
                          <w:sz w:val="26"/>
                          <w:szCs w:val="26"/>
                        </w:rPr>
                        <w:t>Capricorn</w:t>
                      </w:r>
                      <w:r w:rsidR="00336BCB">
                        <w:rPr>
                          <w:b/>
                          <w:bCs/>
                          <w:sz w:val="26"/>
                          <w:szCs w:val="26"/>
                        </w:rPr>
                        <w:t xml:space="preserve"> &amp; Aquarius</w:t>
                      </w:r>
                      <w:r w:rsidRPr="00CC5EFB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Pr="00495DCF">
                        <w:rPr>
                          <w:sz w:val="26"/>
                          <w:szCs w:val="26"/>
                        </w:rPr>
                        <w:t xml:space="preserve">Birthstone: </w:t>
                      </w:r>
                      <w:r w:rsidR="00336BCB">
                        <w:rPr>
                          <w:b/>
                          <w:bCs/>
                          <w:sz w:val="26"/>
                          <w:szCs w:val="26"/>
                        </w:rPr>
                        <w:t>Garnet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r w:rsidRPr="00495DCF">
                        <w:rPr>
                          <w:sz w:val="26"/>
                          <w:szCs w:val="26"/>
                        </w:rPr>
                        <w:t xml:space="preserve">Flower: </w:t>
                      </w:r>
                      <w:r w:rsidR="00336BCB">
                        <w:rPr>
                          <w:b/>
                          <w:bCs/>
                          <w:sz w:val="26"/>
                          <w:szCs w:val="26"/>
                        </w:rPr>
                        <w:t>Carnations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70A5729" w14:textId="3465D7B8" w:rsidR="00D7623C" w:rsidRPr="00746126" w:rsidRDefault="00D7623C" w:rsidP="00056274">
      <w:pPr>
        <w:spacing w:line="276" w:lineRule="auto"/>
        <w:rPr>
          <w:sz w:val="26"/>
          <w:szCs w:val="26"/>
        </w:rPr>
      </w:pPr>
    </w:p>
    <w:p w14:paraId="22BE9B02" w14:textId="2A330703" w:rsidR="00D7623C" w:rsidRDefault="00D7623C" w:rsidP="00056274">
      <w:pPr>
        <w:spacing w:line="276" w:lineRule="auto"/>
        <w:rPr>
          <w:sz w:val="26"/>
          <w:szCs w:val="26"/>
        </w:rPr>
      </w:pPr>
    </w:p>
    <w:p w14:paraId="7623998D" w14:textId="74AF9600" w:rsidR="00D7623C" w:rsidRPr="008008A8" w:rsidRDefault="008008A8" w:rsidP="00056274">
      <w:pPr>
        <w:spacing w:line="276" w:lineRule="auto"/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46656" behindDoc="1" locked="0" layoutInCell="1" allowOverlap="1" wp14:anchorId="3FA7B549" wp14:editId="45ED5DDC">
            <wp:simplePos x="0" y="0"/>
            <wp:positionH relativeFrom="margin">
              <wp:posOffset>2148841</wp:posOffset>
            </wp:positionH>
            <wp:positionV relativeFrom="paragraph">
              <wp:posOffset>5067300</wp:posOffset>
            </wp:positionV>
            <wp:extent cx="1550670" cy="2067560"/>
            <wp:effectExtent l="457200" t="304800" r="373380" b="370840"/>
            <wp:wrapTight wrapText="bothSides">
              <wp:wrapPolygon edited="0">
                <wp:start x="20732" y="-1328"/>
                <wp:lineTo x="10127" y="-3929"/>
                <wp:lineTo x="8617" y="-953"/>
                <wp:lineTo x="-311" y="-3502"/>
                <wp:lineTo x="-3332" y="2450"/>
                <wp:lineTo x="-1844" y="2874"/>
                <wp:lineTo x="-3355" y="5850"/>
                <wp:lineTo x="-1867" y="6275"/>
                <wp:lineTo x="-3377" y="9251"/>
                <wp:lineTo x="-1889" y="9676"/>
                <wp:lineTo x="-3399" y="12652"/>
                <wp:lineTo x="-1912" y="13077"/>
                <wp:lineTo x="-3422" y="16053"/>
                <wp:lineTo x="-1934" y="16478"/>
                <wp:lineTo x="-2595" y="17779"/>
                <wp:lineTo x="-1956" y="19878"/>
                <wp:lineTo x="-1944" y="22650"/>
                <wp:lineTo x="-208" y="23146"/>
                <wp:lineTo x="229" y="22845"/>
                <wp:lineTo x="8707" y="22923"/>
                <wp:lineTo x="20386" y="22850"/>
                <wp:lineTo x="22794" y="20343"/>
                <wp:lineTo x="23212" y="-620"/>
                <wp:lineTo x="20732" y="-132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349631">
                      <a:off x="0" y="0"/>
                      <a:ext cx="1550670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3976A5C2" wp14:editId="1D2C4386">
            <wp:simplePos x="0" y="0"/>
            <wp:positionH relativeFrom="margin">
              <wp:posOffset>2556510</wp:posOffset>
            </wp:positionH>
            <wp:positionV relativeFrom="paragraph">
              <wp:posOffset>2573020</wp:posOffset>
            </wp:positionV>
            <wp:extent cx="2404110" cy="3205480"/>
            <wp:effectExtent l="114300" t="114300" r="148590" b="147320"/>
            <wp:wrapTight wrapText="bothSides">
              <wp:wrapPolygon edited="0">
                <wp:start x="-1027" y="-770"/>
                <wp:lineTo x="-1027" y="22464"/>
                <wp:lineTo x="22422" y="22464"/>
                <wp:lineTo x="22593" y="22079"/>
                <wp:lineTo x="22764" y="1540"/>
                <wp:lineTo x="22422" y="-770"/>
                <wp:lineTo x="-1027" y="-77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205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1" allowOverlap="1" wp14:anchorId="4E2D18E4" wp14:editId="10256F40">
            <wp:simplePos x="0" y="0"/>
            <wp:positionH relativeFrom="page">
              <wp:posOffset>2114550</wp:posOffset>
            </wp:positionH>
            <wp:positionV relativeFrom="paragraph">
              <wp:posOffset>121920</wp:posOffset>
            </wp:positionV>
            <wp:extent cx="3230880" cy="2423160"/>
            <wp:effectExtent l="133350" t="114300" r="121920" b="1676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 wp14:anchorId="4494DF8F" wp14:editId="59CDE453">
            <wp:simplePos x="0" y="0"/>
            <wp:positionH relativeFrom="margin">
              <wp:posOffset>222886</wp:posOffset>
            </wp:positionH>
            <wp:positionV relativeFrom="paragraph">
              <wp:posOffset>6224271</wp:posOffset>
            </wp:positionV>
            <wp:extent cx="1813455" cy="2417940"/>
            <wp:effectExtent l="476250" t="342900" r="473075" b="382905"/>
            <wp:wrapTight wrapText="bothSides">
              <wp:wrapPolygon edited="0">
                <wp:start x="21177" y="-1239"/>
                <wp:lineTo x="10683" y="-3460"/>
                <wp:lineTo x="9552" y="-872"/>
                <wp:lineTo x="-370" y="-3311"/>
                <wp:lineTo x="-2632" y="1865"/>
                <wp:lineTo x="-1769" y="2077"/>
                <wp:lineTo x="-2900" y="4665"/>
                <wp:lineTo x="-1606" y="4983"/>
                <wp:lineTo x="-2737" y="7571"/>
                <wp:lineTo x="-1659" y="7836"/>
                <wp:lineTo x="-2790" y="10424"/>
                <wp:lineTo x="-1711" y="10689"/>
                <wp:lineTo x="-2842" y="13277"/>
                <wp:lineTo x="-1764" y="13542"/>
                <wp:lineTo x="-2895" y="16130"/>
                <wp:lineTo x="-1601" y="16448"/>
                <wp:lineTo x="-2378" y="18228"/>
                <wp:lineTo x="-1653" y="19301"/>
                <wp:lineTo x="-1490" y="22207"/>
                <wp:lineTo x="-1632" y="22531"/>
                <wp:lineTo x="310" y="23008"/>
                <wp:lineTo x="667" y="22738"/>
                <wp:lineTo x="12366" y="22747"/>
                <wp:lineTo x="22771" y="22439"/>
                <wp:lineTo x="23040" y="19639"/>
                <wp:lineTo x="22902" y="-815"/>
                <wp:lineTo x="21177" y="-1239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511232">
                      <a:off x="0" y="0"/>
                      <a:ext cx="1813455" cy="2417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6B04F72F" wp14:editId="534037A9">
            <wp:simplePos x="0" y="0"/>
            <wp:positionH relativeFrom="page">
              <wp:posOffset>3876675</wp:posOffset>
            </wp:positionH>
            <wp:positionV relativeFrom="paragraph">
              <wp:posOffset>6464300</wp:posOffset>
            </wp:positionV>
            <wp:extent cx="1550670" cy="2067560"/>
            <wp:effectExtent l="571500" t="381000" r="563880" b="427990"/>
            <wp:wrapTight wrapText="bothSides">
              <wp:wrapPolygon edited="0">
                <wp:start x="22034" y="-1352"/>
                <wp:lineTo x="16179" y="-3725"/>
                <wp:lineTo x="13869" y="-1054"/>
                <wp:lineTo x="8303" y="-3761"/>
                <wp:lineTo x="5993" y="-1089"/>
                <wp:lineTo x="873" y="-3579"/>
                <wp:lineTo x="-3747" y="1764"/>
                <wp:lineTo x="-1966" y="2630"/>
                <wp:lineTo x="-4276" y="5302"/>
                <wp:lineTo x="-2050" y="6385"/>
                <wp:lineTo x="-4360" y="9057"/>
                <wp:lineTo x="-1911" y="10248"/>
                <wp:lineTo x="-4221" y="12919"/>
                <wp:lineTo x="-1994" y="14002"/>
                <wp:lineTo x="-3582" y="15839"/>
                <wp:lineTo x="-2078" y="17757"/>
                <wp:lineTo x="-2384" y="21403"/>
                <wp:lineTo x="-2294" y="22396"/>
                <wp:lineTo x="-512" y="23262"/>
                <wp:lineTo x="16485" y="22990"/>
                <wp:lineTo x="22658" y="22434"/>
                <wp:lineTo x="22803" y="22267"/>
                <wp:lineTo x="23053" y="11003"/>
                <wp:lineTo x="22925" y="-919"/>
                <wp:lineTo x="22034" y="-1352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622299">
                      <a:off x="0" y="0"/>
                      <a:ext cx="1550670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6328A3E7" wp14:editId="5A9865E2">
            <wp:simplePos x="0" y="0"/>
            <wp:positionH relativeFrom="margin">
              <wp:align>right</wp:align>
            </wp:positionH>
            <wp:positionV relativeFrom="paragraph">
              <wp:posOffset>6751320</wp:posOffset>
            </wp:positionV>
            <wp:extent cx="1550670" cy="2067560"/>
            <wp:effectExtent l="114300" t="114300" r="106680" b="142240"/>
            <wp:wrapTight wrapText="bothSides">
              <wp:wrapPolygon edited="0">
                <wp:start x="-1592" y="-1194"/>
                <wp:lineTo x="-1592" y="22887"/>
                <wp:lineTo x="22821" y="22887"/>
                <wp:lineTo x="22821" y="-1194"/>
                <wp:lineTo x="-1592" y="-1194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67FCE12D" wp14:editId="327215DD">
            <wp:simplePos x="0" y="0"/>
            <wp:positionH relativeFrom="page">
              <wp:posOffset>5463540</wp:posOffset>
            </wp:positionH>
            <wp:positionV relativeFrom="paragraph">
              <wp:posOffset>5123181</wp:posOffset>
            </wp:positionV>
            <wp:extent cx="1550670" cy="2067560"/>
            <wp:effectExtent l="457200" t="342900" r="468630" b="3708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272186">
                      <a:off x="0" y="0"/>
                      <a:ext cx="1550670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7CEF2645" wp14:editId="2CD60B88">
            <wp:simplePos x="0" y="0"/>
            <wp:positionH relativeFrom="margin">
              <wp:posOffset>4968875</wp:posOffset>
            </wp:positionH>
            <wp:positionV relativeFrom="paragraph">
              <wp:posOffset>3529965</wp:posOffset>
            </wp:positionV>
            <wp:extent cx="2067560" cy="1550670"/>
            <wp:effectExtent l="125095" t="103505" r="153035" b="153035"/>
            <wp:wrapTight wrapText="bothSides">
              <wp:wrapPolygon edited="0">
                <wp:start x="-1081" y="22546"/>
                <wp:lineTo x="-484" y="22546"/>
                <wp:lineTo x="2501" y="23343"/>
                <wp:lineTo x="21607" y="23343"/>
                <wp:lineTo x="23000" y="22812"/>
                <wp:lineTo x="23000" y="-1336"/>
                <wp:lineTo x="2501" y="-1866"/>
                <wp:lineTo x="-1081" y="-1070"/>
                <wp:lineTo x="-1081" y="2254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7560" cy="1550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76E9FD40" wp14:editId="14ED52E8">
            <wp:simplePos x="0" y="0"/>
            <wp:positionH relativeFrom="margin">
              <wp:posOffset>4867275</wp:posOffset>
            </wp:positionH>
            <wp:positionV relativeFrom="paragraph">
              <wp:posOffset>121920</wp:posOffset>
            </wp:positionV>
            <wp:extent cx="1994535" cy="2659380"/>
            <wp:effectExtent l="552450" t="400050" r="520065" b="445770"/>
            <wp:wrapTight wrapText="bothSides">
              <wp:wrapPolygon edited="0">
                <wp:start x="-1406" y="-725"/>
                <wp:lineTo x="-2604" y="-46"/>
                <wp:lineTo x="-1415" y="2264"/>
                <wp:lineTo x="-2570" y="2598"/>
                <wp:lineTo x="-1380" y="4907"/>
                <wp:lineTo x="-2535" y="5242"/>
                <wp:lineTo x="-1345" y="7551"/>
                <wp:lineTo x="-2692" y="7942"/>
                <wp:lineTo x="-1503" y="10251"/>
                <wp:lineTo x="-2658" y="10585"/>
                <wp:lineTo x="-1468" y="12895"/>
                <wp:lineTo x="-2623" y="13229"/>
                <wp:lineTo x="-1433" y="15539"/>
                <wp:lineTo x="-2588" y="15873"/>
                <wp:lineTo x="-1399" y="18182"/>
                <wp:lineTo x="-2746" y="18573"/>
                <wp:lineTo x="-1867" y="21138"/>
                <wp:lineTo x="1750" y="22578"/>
                <wp:lineTo x="10637" y="22657"/>
                <wp:lineTo x="21480" y="22667"/>
                <wp:lineTo x="21821" y="22900"/>
                <wp:lineTo x="22590" y="22677"/>
                <wp:lineTo x="22989" y="21733"/>
                <wp:lineTo x="22903" y="526"/>
                <wp:lineTo x="18708" y="-747"/>
                <wp:lineTo x="17891" y="-2335"/>
                <wp:lineTo x="14365" y="-2308"/>
                <wp:lineTo x="9747" y="-970"/>
                <wp:lineTo x="8557" y="-3280"/>
                <wp:lineTo x="-59" y="-1115"/>
                <wp:lineTo x="-1406" y="-725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267301">
                      <a:off x="0" y="0"/>
                      <a:ext cx="1994535" cy="2659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BC4B279" wp14:editId="42FA8E92">
            <wp:simplePos x="0" y="0"/>
            <wp:positionH relativeFrom="margin">
              <wp:posOffset>114300</wp:posOffset>
            </wp:positionH>
            <wp:positionV relativeFrom="paragraph">
              <wp:posOffset>800100</wp:posOffset>
            </wp:positionV>
            <wp:extent cx="1973580" cy="2631440"/>
            <wp:effectExtent l="571500" t="400050" r="541020" b="435610"/>
            <wp:wrapTight wrapText="bothSides">
              <wp:wrapPolygon edited="0">
                <wp:start x="21895" y="-993"/>
                <wp:lineTo x="14034" y="-3105"/>
                <wp:lineTo x="12754" y="-794"/>
                <wp:lineTo x="5438" y="-3075"/>
                <wp:lineTo x="4158" y="-764"/>
                <wp:lineTo x="-463" y="-2205"/>
                <wp:lineTo x="-2831" y="2476"/>
                <wp:lineTo x="-1483" y="2896"/>
                <wp:lineTo x="-2763" y="5207"/>
                <wp:lineTo x="-1416" y="5627"/>
                <wp:lineTo x="-2696" y="7937"/>
                <wp:lineTo x="-1541" y="8297"/>
                <wp:lineTo x="-2821" y="10608"/>
                <wp:lineTo x="-1473" y="11028"/>
                <wp:lineTo x="-2753" y="13338"/>
                <wp:lineTo x="-1406" y="13758"/>
                <wp:lineTo x="-2686" y="16068"/>
                <wp:lineTo x="-1338" y="16488"/>
                <wp:lineTo x="-1898" y="17499"/>
                <wp:lineTo x="-1463" y="19159"/>
                <wp:lineTo x="-1443" y="22382"/>
                <wp:lineTo x="-95" y="22803"/>
                <wp:lineTo x="18300" y="22609"/>
                <wp:lineTo x="22773" y="21463"/>
                <wp:lineTo x="22665" y="-753"/>
                <wp:lineTo x="21895" y="-99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246042">
                      <a:off x="0" y="0"/>
                      <a:ext cx="1973580" cy="263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A6084C7" wp14:editId="7805872A">
            <wp:simplePos x="0" y="0"/>
            <wp:positionH relativeFrom="margin">
              <wp:align>left</wp:align>
            </wp:positionH>
            <wp:positionV relativeFrom="paragraph">
              <wp:posOffset>4225925</wp:posOffset>
            </wp:positionV>
            <wp:extent cx="2756535" cy="2067560"/>
            <wp:effectExtent l="134938" t="93662" r="102552" b="140653"/>
            <wp:wrapTight wrapText="bothSides">
              <wp:wrapPolygon edited="0">
                <wp:start x="-734" y="22811"/>
                <wp:lineTo x="21060" y="23010"/>
                <wp:lineTo x="22553" y="22612"/>
                <wp:lineTo x="22553" y="-872"/>
                <wp:lineTo x="-734" y="-872"/>
                <wp:lineTo x="-734" y="22811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535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C0">
        <w:rPr>
          <w:noProof/>
        </w:rPr>
        <w:t xml:space="preserve"> </w:t>
      </w:r>
      <w:r w:rsidRPr="008008A8">
        <w:rPr>
          <w:b/>
          <w:bCs/>
          <w:noProof/>
          <w:sz w:val="48"/>
          <w:szCs w:val="44"/>
        </w:rPr>
        <w:t>December</w:t>
      </w:r>
    </w:p>
    <w:p w14:paraId="51BDCD7E" w14:textId="77777777" w:rsidR="004577EA" w:rsidRDefault="004577EA" w:rsidP="00056274">
      <w:pPr>
        <w:spacing w:line="276" w:lineRule="auto"/>
      </w:pPr>
      <w:r w:rsidRPr="00653708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18EFBAB" wp14:editId="363C53DD">
            <wp:simplePos x="0" y="0"/>
            <wp:positionH relativeFrom="page">
              <wp:posOffset>2489200</wp:posOffset>
            </wp:positionH>
            <wp:positionV relativeFrom="paragraph">
              <wp:posOffset>6337300</wp:posOffset>
            </wp:positionV>
            <wp:extent cx="2779395" cy="2211705"/>
            <wp:effectExtent l="131445" t="116205" r="152400" b="152400"/>
            <wp:wrapTight wrapText="bothSides">
              <wp:wrapPolygon edited="0">
                <wp:start x="22503" y="-912"/>
                <wp:lineTo x="19838" y="-1284"/>
                <wp:lineTo x="-1036" y="-1098"/>
                <wp:lineTo x="-1036" y="22530"/>
                <wp:lineTo x="19838" y="22902"/>
                <wp:lineTo x="22503" y="22344"/>
                <wp:lineTo x="22503" y="-912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2"/>
                    <a:stretch/>
                  </pic:blipFill>
                  <pic:spPr bwMode="auto">
                    <a:xfrm rot="16200000" flipH="1">
                      <a:off x="0" y="0"/>
                      <a:ext cx="2779395" cy="2211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688960" behindDoc="1" locked="0" layoutInCell="1" allowOverlap="1" wp14:anchorId="3C812523" wp14:editId="4900CFC9">
            <wp:simplePos x="0" y="0"/>
            <wp:positionH relativeFrom="margin">
              <wp:posOffset>4827270</wp:posOffset>
            </wp:positionH>
            <wp:positionV relativeFrom="paragraph">
              <wp:posOffset>6071870</wp:posOffset>
            </wp:positionV>
            <wp:extent cx="2190750" cy="2781300"/>
            <wp:effectExtent l="133350" t="114300" r="133350" b="171450"/>
            <wp:wrapTight wrapText="bothSides">
              <wp:wrapPolygon edited="0">
                <wp:start x="-1127" y="-888"/>
                <wp:lineTo x="-1315" y="21600"/>
                <wp:lineTo x="-751" y="22784"/>
                <wp:lineTo x="22163" y="22784"/>
                <wp:lineTo x="22727" y="20860"/>
                <wp:lineTo x="22539" y="-888"/>
                <wp:lineTo x="-1127" y="-888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5"/>
                    <a:stretch/>
                  </pic:blipFill>
                  <pic:spPr bwMode="auto">
                    <a:xfrm flipH="1">
                      <a:off x="0" y="0"/>
                      <a:ext cx="219075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687936" behindDoc="1" locked="0" layoutInCell="1" allowOverlap="1" wp14:anchorId="6DCECB2E" wp14:editId="24AB5849">
            <wp:simplePos x="0" y="0"/>
            <wp:positionH relativeFrom="margin">
              <wp:posOffset>-156210</wp:posOffset>
            </wp:positionH>
            <wp:positionV relativeFrom="paragraph">
              <wp:posOffset>6033770</wp:posOffset>
            </wp:positionV>
            <wp:extent cx="2240280" cy="2827020"/>
            <wp:effectExtent l="133350" t="114300" r="121920" b="163830"/>
            <wp:wrapTight wrapText="bothSides">
              <wp:wrapPolygon edited="0">
                <wp:start x="-1102" y="-873"/>
                <wp:lineTo x="-1286" y="21542"/>
                <wp:lineTo x="-551" y="22706"/>
                <wp:lineTo x="21857" y="22706"/>
                <wp:lineTo x="22592" y="20523"/>
                <wp:lineTo x="22408" y="-873"/>
                <wp:lineTo x="-1102" y="-873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7"/>
                    <a:stretch/>
                  </pic:blipFill>
                  <pic:spPr bwMode="auto">
                    <a:xfrm flipH="1">
                      <a:off x="0" y="0"/>
                      <a:ext cx="2240280" cy="2827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685888" behindDoc="1" locked="0" layoutInCell="1" allowOverlap="1" wp14:anchorId="7BFE73AC" wp14:editId="5499B776">
            <wp:simplePos x="0" y="0"/>
            <wp:positionH relativeFrom="margin">
              <wp:posOffset>4556760</wp:posOffset>
            </wp:positionH>
            <wp:positionV relativeFrom="paragraph">
              <wp:posOffset>438150</wp:posOffset>
            </wp:positionV>
            <wp:extent cx="2870835" cy="2233930"/>
            <wp:effectExtent l="147003" t="119697" r="152717" b="171768"/>
            <wp:wrapTight wrapText="bothSides">
              <wp:wrapPolygon edited="0">
                <wp:start x="22501" y="-1421"/>
                <wp:lineTo x="-1149" y="-1421"/>
                <wp:lineTo x="-1149" y="22892"/>
                <wp:lineTo x="22501" y="22892"/>
                <wp:lineTo x="22501" y="-1421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8"/>
                    <a:stretch/>
                  </pic:blipFill>
                  <pic:spPr bwMode="auto">
                    <a:xfrm rot="16200000" flipH="1">
                      <a:off x="0" y="0"/>
                      <a:ext cx="2870835" cy="223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0D2299D" wp14:editId="28F7C925">
            <wp:simplePos x="0" y="0"/>
            <wp:positionH relativeFrom="margin">
              <wp:posOffset>2381250</wp:posOffset>
            </wp:positionH>
            <wp:positionV relativeFrom="paragraph">
              <wp:posOffset>114300</wp:posOffset>
            </wp:positionV>
            <wp:extent cx="2175510" cy="2898775"/>
            <wp:effectExtent l="133350" t="114300" r="129540" b="168275"/>
            <wp:wrapTight wrapText="bothSides">
              <wp:wrapPolygon edited="0">
                <wp:start x="-1135" y="-852"/>
                <wp:lineTo x="-1324" y="22144"/>
                <wp:lineTo x="-567" y="22712"/>
                <wp:lineTo x="21940" y="22712"/>
                <wp:lineTo x="22697" y="22144"/>
                <wp:lineTo x="22508" y="-852"/>
                <wp:lineTo x="-1135" y="-852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5510" cy="289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22BF8FA" wp14:editId="56AA2660">
            <wp:simplePos x="0" y="0"/>
            <wp:positionH relativeFrom="margin">
              <wp:posOffset>-491490</wp:posOffset>
            </wp:positionH>
            <wp:positionV relativeFrom="paragraph">
              <wp:posOffset>495300</wp:posOffset>
            </wp:positionV>
            <wp:extent cx="2908300" cy="2181225"/>
            <wp:effectExtent l="153987" t="131763" r="141288" b="160337"/>
            <wp:wrapTight wrapText="bothSides">
              <wp:wrapPolygon edited="0">
                <wp:start x="22579" y="-1336"/>
                <wp:lineTo x="-1049" y="-1525"/>
                <wp:lineTo x="-1049" y="22810"/>
                <wp:lineTo x="22579" y="22622"/>
                <wp:lineTo x="22579" y="-133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90830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08" w:rsidRPr="00874CA3">
        <w:rPr>
          <w:noProof/>
        </w:rPr>
        <mc:AlternateContent>
          <mc:Choice Requires="wps">
            <w:drawing>
              <wp:inline distT="0" distB="0" distL="0" distR="0" wp14:anchorId="69118F1C" wp14:editId="00C3B512">
                <wp:extent cx="6431280" cy="1363980"/>
                <wp:effectExtent l="0" t="0" r="0" b="7620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280" cy="1363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72D1E" w14:textId="76E4D0A9" w:rsidR="004577EA" w:rsidRPr="004577EA" w:rsidRDefault="004577EA" w:rsidP="004577EA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577EA">
                              <w:rPr>
                                <w:sz w:val="36"/>
                                <w:szCs w:val="36"/>
                              </w:rPr>
                              <w:t xml:space="preserve">We made our </w:t>
                            </w:r>
                            <w:r w:rsidR="00A447E0">
                              <w:rPr>
                                <w:sz w:val="36"/>
                                <w:szCs w:val="36"/>
                              </w:rPr>
                              <w:t xml:space="preserve">own </w:t>
                            </w:r>
                            <w:r w:rsidRPr="004577EA">
                              <w:rPr>
                                <w:sz w:val="36"/>
                                <w:szCs w:val="36"/>
                              </w:rPr>
                              <w:t>Christmas Pudding this year and it was delicious!</w:t>
                            </w:r>
                          </w:p>
                          <w:p w14:paraId="006F1968" w14:textId="77777777" w:rsidR="004577EA" w:rsidRDefault="004577EA" w:rsidP="004577EA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183EFAE" w14:textId="77777777" w:rsidR="004577EA" w:rsidRDefault="004577EA" w:rsidP="004577EA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577EA">
                              <w:rPr>
                                <w:sz w:val="36"/>
                                <w:szCs w:val="36"/>
                              </w:rPr>
                              <w:t>Everyone had a stir and made a wish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79B8DB5" w14:textId="77777777" w:rsidR="004577EA" w:rsidRDefault="004577EA" w:rsidP="004577EA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1469D39" w14:textId="07C05CC3" w:rsidR="003267F2" w:rsidRDefault="004577EA" w:rsidP="004577EA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We included some random ingredients that seemed to work well</w:t>
                            </w:r>
                          </w:p>
                          <w:p w14:paraId="33C18C45" w14:textId="5C83850D" w:rsidR="004577EA" w:rsidRPr="004577EA" w:rsidRDefault="004577EA" w:rsidP="004577EA"/>
                          <w:p w14:paraId="2B9233C3" w14:textId="22D88F7E" w:rsidR="004577EA" w:rsidRDefault="004577EA" w:rsidP="004577EA"/>
                          <w:p w14:paraId="69058B78" w14:textId="77777777" w:rsidR="004577EA" w:rsidRPr="004577EA" w:rsidRDefault="004577EA" w:rsidP="004577EA"/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118F1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1" type="#_x0000_t202" style="width:506.4pt;height:10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" filled="f" stroked="f" strokeweight=".5pt">
                <v:textbox inset="0,0,,0">
                  <w:txbxContent>
                    <w:p w14:paraId="70472D1E" w14:textId="76E4D0A9" w:rsidR="004577EA" w:rsidRPr="004577EA" w:rsidRDefault="004577EA" w:rsidP="004577EA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 w:rsidRPr="004577EA">
                        <w:rPr>
                          <w:sz w:val="36"/>
                          <w:szCs w:val="36"/>
                        </w:rPr>
                        <w:t xml:space="preserve">We made our </w:t>
                      </w:r>
                      <w:r w:rsidR="00A447E0">
                        <w:rPr>
                          <w:sz w:val="36"/>
                          <w:szCs w:val="36"/>
                        </w:rPr>
                        <w:t xml:space="preserve">own </w:t>
                      </w:r>
                      <w:r w:rsidRPr="004577EA">
                        <w:rPr>
                          <w:sz w:val="36"/>
                          <w:szCs w:val="36"/>
                        </w:rPr>
                        <w:t>Christmas Pudding this year and it was delicious!</w:t>
                      </w:r>
                    </w:p>
                    <w:p w14:paraId="006F1968" w14:textId="77777777" w:rsidR="004577EA" w:rsidRDefault="004577EA" w:rsidP="004577EA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183EFAE" w14:textId="77777777" w:rsidR="004577EA" w:rsidRDefault="004577EA" w:rsidP="004577EA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 w:rsidRPr="004577EA">
                        <w:rPr>
                          <w:sz w:val="36"/>
                          <w:szCs w:val="36"/>
                        </w:rPr>
                        <w:t>Everyone had a stir and made a wish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479B8DB5" w14:textId="77777777" w:rsidR="004577EA" w:rsidRDefault="004577EA" w:rsidP="004577EA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1469D39" w14:textId="07C05CC3" w:rsidR="003267F2" w:rsidRDefault="004577EA" w:rsidP="004577EA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We included some random ingredients that seemed to work well</w:t>
                      </w:r>
                    </w:p>
                    <w:p w14:paraId="33C18C45" w14:textId="5C83850D" w:rsidR="004577EA" w:rsidRPr="004577EA" w:rsidRDefault="004577EA" w:rsidP="004577EA"/>
                    <w:p w14:paraId="2B9233C3" w14:textId="22D88F7E" w:rsidR="004577EA" w:rsidRDefault="004577EA" w:rsidP="004577EA"/>
                    <w:p w14:paraId="69058B78" w14:textId="77777777" w:rsidR="004577EA" w:rsidRPr="004577EA" w:rsidRDefault="004577EA" w:rsidP="004577EA"/>
                  </w:txbxContent>
                </v:textbox>
                <w10:anchorlock/>
              </v:shape>
            </w:pict>
          </mc:Fallback>
        </mc:AlternateContent>
      </w:r>
    </w:p>
    <w:p w14:paraId="459EF51F" w14:textId="51199437" w:rsidR="004577EA" w:rsidRDefault="004577EA" w:rsidP="00056274">
      <w:pPr>
        <w:spacing w:line="276" w:lineRule="auto"/>
      </w:pPr>
    </w:p>
    <w:p w14:paraId="5D57DF7D" w14:textId="77777777" w:rsidR="00AF0CA5" w:rsidRDefault="00AF0CA5" w:rsidP="00056274">
      <w:pPr>
        <w:spacing w:line="276" w:lineRule="auto"/>
      </w:pPr>
    </w:p>
    <w:p w14:paraId="4968AFA8" w14:textId="433DFD28" w:rsidR="00D7623C" w:rsidRDefault="000E4381" w:rsidP="00056274">
      <w:pPr>
        <w:spacing w:line="276" w:lineRule="auto"/>
      </w:pPr>
      <w:r w:rsidRPr="00653708">
        <w:rPr>
          <w:noProof/>
        </w:rPr>
        <w:lastRenderedPageBreak/>
        <w:drawing>
          <wp:anchor distT="0" distB="0" distL="114300" distR="114300" simplePos="0" relativeHeight="251873280" behindDoc="1" locked="0" layoutInCell="1" allowOverlap="1" wp14:anchorId="3254AD75" wp14:editId="71BC2FEE">
            <wp:simplePos x="0" y="0"/>
            <wp:positionH relativeFrom="margin">
              <wp:posOffset>2687320</wp:posOffset>
            </wp:positionH>
            <wp:positionV relativeFrom="paragraph">
              <wp:posOffset>6718300</wp:posOffset>
            </wp:positionV>
            <wp:extent cx="1895475" cy="2392680"/>
            <wp:effectExtent l="151448" t="134302" r="141922" b="160973"/>
            <wp:wrapTight wrapText="bothSides">
              <wp:wrapPolygon edited="0">
                <wp:start x="23130" y="-1023"/>
                <wp:lineTo x="19223" y="-1367"/>
                <wp:lineTo x="-1183" y="-1367"/>
                <wp:lineTo x="-1617" y="-1023"/>
                <wp:lineTo x="-1617" y="22365"/>
                <wp:lineTo x="1639" y="22709"/>
                <wp:lineTo x="19223" y="22709"/>
                <wp:lineTo x="22479" y="22365"/>
                <wp:lineTo x="23130" y="22365"/>
                <wp:lineTo x="23130" y="-1023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4" r="20304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89547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875328" behindDoc="1" locked="0" layoutInCell="1" allowOverlap="1" wp14:anchorId="5AA1C7C4" wp14:editId="4144B65B">
            <wp:simplePos x="0" y="0"/>
            <wp:positionH relativeFrom="page">
              <wp:posOffset>2920365</wp:posOffset>
            </wp:positionH>
            <wp:positionV relativeFrom="paragraph">
              <wp:posOffset>3755390</wp:posOffset>
            </wp:positionV>
            <wp:extent cx="2487295" cy="3139440"/>
            <wp:effectExtent l="112078" t="97472" r="101282" b="139383"/>
            <wp:wrapTight wrapText="bothSides">
              <wp:wrapPolygon edited="0">
                <wp:start x="22446" y="-771"/>
                <wp:lineTo x="-714" y="-771"/>
                <wp:lineTo x="-1045" y="-378"/>
                <wp:lineTo x="-1045" y="21904"/>
                <wp:lineTo x="940" y="22166"/>
                <wp:lineTo x="22446" y="22166"/>
                <wp:lineTo x="22446" y="-771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4" r="20304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487295" cy="3139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867136" behindDoc="1" locked="0" layoutInCell="1" allowOverlap="1" wp14:anchorId="6A8BEB76" wp14:editId="73356016">
            <wp:simplePos x="0" y="0"/>
            <wp:positionH relativeFrom="margin">
              <wp:posOffset>2216150</wp:posOffset>
            </wp:positionH>
            <wp:positionV relativeFrom="paragraph">
              <wp:posOffset>2045970</wp:posOffset>
            </wp:positionV>
            <wp:extent cx="1895475" cy="2392680"/>
            <wp:effectExtent l="151448" t="134302" r="141922" b="160973"/>
            <wp:wrapTight wrapText="bothSides">
              <wp:wrapPolygon edited="0">
                <wp:start x="23130" y="-1023"/>
                <wp:lineTo x="19223" y="-1367"/>
                <wp:lineTo x="-1183" y="-1367"/>
                <wp:lineTo x="-1617" y="-1023"/>
                <wp:lineTo x="-1617" y="22365"/>
                <wp:lineTo x="1639" y="22709"/>
                <wp:lineTo x="19223" y="22709"/>
                <wp:lineTo x="22479" y="22365"/>
                <wp:lineTo x="23130" y="22365"/>
                <wp:lineTo x="23130" y="-102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4" r="20304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89547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865088" behindDoc="1" locked="0" layoutInCell="1" allowOverlap="1" wp14:anchorId="6DE2BD74" wp14:editId="37F66268">
            <wp:simplePos x="0" y="0"/>
            <wp:positionH relativeFrom="margin">
              <wp:posOffset>2566670</wp:posOffset>
            </wp:positionH>
            <wp:positionV relativeFrom="paragraph">
              <wp:posOffset>114300</wp:posOffset>
            </wp:positionV>
            <wp:extent cx="1895475" cy="2392680"/>
            <wp:effectExtent l="152400" t="114300" r="142875" b="160020"/>
            <wp:wrapTight wrapText="bothSides">
              <wp:wrapPolygon edited="0">
                <wp:start x="-1303" y="-1032"/>
                <wp:lineTo x="-1737" y="2064"/>
                <wp:lineTo x="-1737" y="21497"/>
                <wp:lineTo x="-868" y="22873"/>
                <wp:lineTo x="22143" y="22873"/>
                <wp:lineTo x="23011" y="21497"/>
                <wp:lineTo x="23011" y="2064"/>
                <wp:lineTo x="22577" y="-1032"/>
                <wp:lineTo x="-1303" y="-1032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" b="26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547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869184" behindDoc="1" locked="0" layoutInCell="1" allowOverlap="1" wp14:anchorId="615AF931" wp14:editId="6DA60004">
            <wp:simplePos x="0" y="0"/>
            <wp:positionH relativeFrom="margin">
              <wp:posOffset>5009515</wp:posOffset>
            </wp:positionH>
            <wp:positionV relativeFrom="paragraph">
              <wp:posOffset>2611755</wp:posOffset>
            </wp:positionV>
            <wp:extent cx="1895475" cy="2392680"/>
            <wp:effectExtent l="151448" t="134302" r="141922" b="160973"/>
            <wp:wrapTight wrapText="bothSides">
              <wp:wrapPolygon edited="0">
                <wp:start x="23130" y="-1023"/>
                <wp:lineTo x="19223" y="-1367"/>
                <wp:lineTo x="-1183" y="-1367"/>
                <wp:lineTo x="-1617" y="-1023"/>
                <wp:lineTo x="-1617" y="22365"/>
                <wp:lineTo x="1639" y="22709"/>
                <wp:lineTo x="19223" y="22709"/>
                <wp:lineTo x="22479" y="22365"/>
                <wp:lineTo x="23130" y="22365"/>
                <wp:lineTo x="23130" y="-1023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4" r="20304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89547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871232" behindDoc="1" locked="0" layoutInCell="1" allowOverlap="1" wp14:anchorId="685B780A" wp14:editId="38B1F0C6">
            <wp:simplePos x="0" y="0"/>
            <wp:positionH relativeFrom="margin">
              <wp:posOffset>281305</wp:posOffset>
            </wp:positionH>
            <wp:positionV relativeFrom="paragraph">
              <wp:posOffset>3008630</wp:posOffset>
            </wp:positionV>
            <wp:extent cx="1895475" cy="2392680"/>
            <wp:effectExtent l="151448" t="134302" r="141922" b="160973"/>
            <wp:wrapTight wrapText="bothSides">
              <wp:wrapPolygon edited="0">
                <wp:start x="23130" y="-1023"/>
                <wp:lineTo x="19223" y="-1367"/>
                <wp:lineTo x="-1183" y="-1367"/>
                <wp:lineTo x="-1617" y="-1023"/>
                <wp:lineTo x="-1617" y="22365"/>
                <wp:lineTo x="1639" y="22709"/>
                <wp:lineTo x="19223" y="22709"/>
                <wp:lineTo x="22479" y="22365"/>
                <wp:lineTo x="23130" y="22365"/>
                <wp:lineTo x="23130" y="-1023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4" r="20304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89547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863040" behindDoc="1" locked="0" layoutInCell="1" allowOverlap="1" wp14:anchorId="7B3B97AE" wp14:editId="79434734">
            <wp:simplePos x="0" y="0"/>
            <wp:positionH relativeFrom="margin">
              <wp:posOffset>4537710</wp:posOffset>
            </wp:positionH>
            <wp:positionV relativeFrom="paragraph">
              <wp:posOffset>114300</wp:posOffset>
            </wp:positionV>
            <wp:extent cx="2505710" cy="3162300"/>
            <wp:effectExtent l="114300" t="114300" r="142240" b="152400"/>
            <wp:wrapTight wrapText="bothSides">
              <wp:wrapPolygon edited="0">
                <wp:start x="-985" y="-781"/>
                <wp:lineTo x="-985" y="22511"/>
                <wp:lineTo x="22334" y="22511"/>
                <wp:lineTo x="22662" y="20299"/>
                <wp:lineTo x="22662" y="1561"/>
                <wp:lineTo x="22334" y="-781"/>
                <wp:lineTo x="-985" y="-781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b="267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5710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860992" behindDoc="1" locked="0" layoutInCell="1" allowOverlap="1" wp14:anchorId="3C3A0515" wp14:editId="0F955725">
            <wp:simplePos x="0" y="0"/>
            <wp:positionH relativeFrom="margin">
              <wp:posOffset>4461510</wp:posOffset>
            </wp:positionH>
            <wp:positionV relativeFrom="paragraph">
              <wp:posOffset>4945380</wp:posOffset>
            </wp:positionV>
            <wp:extent cx="2656840" cy="3352800"/>
            <wp:effectExtent l="133350" t="114300" r="143510" b="171450"/>
            <wp:wrapTight wrapText="bothSides">
              <wp:wrapPolygon edited="0">
                <wp:start x="-929" y="-736"/>
                <wp:lineTo x="-1084" y="21600"/>
                <wp:lineTo x="-620" y="22582"/>
                <wp:lineTo x="21992" y="22582"/>
                <wp:lineTo x="22612" y="21232"/>
                <wp:lineTo x="22612" y="1473"/>
                <wp:lineTo x="22302" y="-736"/>
                <wp:lineTo x="-929" y="-73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b="267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684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708">
        <w:rPr>
          <w:noProof/>
        </w:rPr>
        <w:drawing>
          <wp:anchor distT="0" distB="0" distL="114300" distR="114300" simplePos="0" relativeHeight="251858944" behindDoc="1" locked="0" layoutInCell="1" allowOverlap="1" wp14:anchorId="11EDD1B9" wp14:editId="10B91DFA">
            <wp:simplePos x="0" y="0"/>
            <wp:positionH relativeFrom="margin">
              <wp:posOffset>464820</wp:posOffset>
            </wp:positionH>
            <wp:positionV relativeFrom="paragraph">
              <wp:posOffset>5753100</wp:posOffset>
            </wp:positionV>
            <wp:extent cx="2209800" cy="2971800"/>
            <wp:effectExtent l="133350" t="114300" r="133350" b="171450"/>
            <wp:wrapTight wrapText="bothSides">
              <wp:wrapPolygon edited="0">
                <wp:start x="-931" y="-831"/>
                <wp:lineTo x="-1303" y="-554"/>
                <wp:lineTo x="-1303" y="21600"/>
                <wp:lineTo x="-745" y="22708"/>
                <wp:lineTo x="22159" y="22708"/>
                <wp:lineTo x="22717" y="21600"/>
                <wp:lineTo x="22717" y="1662"/>
                <wp:lineTo x="22345" y="-415"/>
                <wp:lineTo x="22345" y="-831"/>
                <wp:lineTo x="-931" y="-83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8" t="28360" r="15686" b="1601"/>
                    <a:stretch/>
                  </pic:blipFill>
                  <pic:spPr bwMode="auto">
                    <a:xfrm flipH="1">
                      <a:off x="0" y="0"/>
                      <a:ext cx="22098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29E" w:rsidRPr="00653708">
        <w:rPr>
          <w:noProof/>
        </w:rPr>
        <w:drawing>
          <wp:anchor distT="0" distB="0" distL="114300" distR="114300" simplePos="0" relativeHeight="251856896" behindDoc="0" locked="0" layoutInCell="1" allowOverlap="1" wp14:anchorId="061430C9" wp14:editId="62D428AB">
            <wp:simplePos x="0" y="0"/>
            <wp:positionH relativeFrom="margin">
              <wp:posOffset>228600</wp:posOffset>
            </wp:positionH>
            <wp:positionV relativeFrom="paragraph">
              <wp:posOffset>449580</wp:posOffset>
            </wp:positionV>
            <wp:extent cx="1895475" cy="2392680"/>
            <wp:effectExtent l="152400" t="114300" r="142875" b="1600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b="267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547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3C">
        <w:br w:type="page"/>
      </w:r>
    </w:p>
    <w:p w14:paraId="34427366" w14:textId="77777777" w:rsidR="00AF0CA5" w:rsidRDefault="00AF0CA5" w:rsidP="00056274">
      <w:pPr>
        <w:spacing w:line="276" w:lineRule="auto"/>
      </w:pPr>
    </w:p>
    <w:p w14:paraId="1B146199" w14:textId="5020A290" w:rsidR="00DD0878" w:rsidRDefault="00850F3B" w:rsidP="00056274">
      <w:pPr>
        <w:spacing w:line="276" w:lineRule="auto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0F4B37D1" wp14:editId="19C8CB84">
            <wp:simplePos x="0" y="0"/>
            <wp:positionH relativeFrom="column">
              <wp:posOffset>3830955</wp:posOffset>
            </wp:positionH>
            <wp:positionV relativeFrom="paragraph">
              <wp:posOffset>-285750</wp:posOffset>
            </wp:positionV>
            <wp:extent cx="2620736" cy="2343150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36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7D8" w:rsidRPr="00874CA3">
        <w:rPr>
          <w:noProof/>
        </w:rPr>
        <mc:AlternateContent>
          <mc:Choice Requires="wps">
            <w:drawing>
              <wp:inline distT="0" distB="0" distL="0" distR="0" wp14:anchorId="35ED9EF1" wp14:editId="38A352BA">
                <wp:extent cx="4105275" cy="619125"/>
                <wp:effectExtent l="0" t="0" r="0" b="9525"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577C6" w14:textId="77777777" w:rsidR="003267F2" w:rsidRPr="00746126" w:rsidRDefault="003267F2" w:rsidP="005977D8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bookmarkStart w:id="2" w:name="_Toc44283861"/>
                            <w:bookmarkStart w:id="3" w:name="_Toc44283934"/>
                            <w:r>
                              <w:rPr>
                                <w:sz w:val="80"/>
                                <w:szCs w:val="80"/>
                              </w:rPr>
                              <w:t>Upcoming Events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ED9EF1" id="Text Box 247" o:spid="_x0000_s1032" type="#_x0000_t202" style="width:323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" filled="f" stroked="f" strokeweight=".5pt">
                <v:textbox inset="0,0,,0">
                  <w:txbxContent>
                    <w:p w14:paraId="3AE577C6" w14:textId="77777777" w:rsidR="003267F2" w:rsidRPr="00746126" w:rsidRDefault="003267F2" w:rsidP="005977D8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bookmarkStart w:id="6" w:name="_Toc44283861"/>
                      <w:bookmarkStart w:id="7" w:name="_Toc44283934"/>
                      <w:r>
                        <w:rPr>
                          <w:sz w:val="80"/>
                          <w:szCs w:val="80"/>
                        </w:rPr>
                        <w:t>Upcoming Events</w:t>
                      </w:r>
                      <w:bookmarkEnd w:id="6"/>
                      <w:bookmarkEnd w:id="7"/>
                    </w:p>
                  </w:txbxContent>
                </v:textbox>
                <w10:anchorlock/>
              </v:shape>
            </w:pict>
          </mc:Fallback>
        </mc:AlternateContent>
      </w:r>
      <w:r w:rsidR="00216D43" w:rsidRPr="00216D43">
        <w:rPr>
          <w:noProof/>
        </w:rPr>
        <w:t xml:space="preserve"> </w:t>
      </w:r>
    </w:p>
    <w:p w14:paraId="29C779C2" w14:textId="093B3054" w:rsidR="00DD0878" w:rsidRDefault="00DD0878" w:rsidP="00056274">
      <w:pPr>
        <w:spacing w:line="276" w:lineRule="auto"/>
      </w:pPr>
    </w:p>
    <w:p w14:paraId="525B35EE" w14:textId="2517A17C" w:rsidR="001F72AE" w:rsidRPr="008522FC" w:rsidRDefault="001F72AE" w:rsidP="00056274">
      <w:pPr>
        <w:spacing w:after="240" w:line="276" w:lineRule="auto"/>
        <w:rPr>
          <w:sz w:val="28"/>
          <w:szCs w:val="28"/>
        </w:rPr>
      </w:pPr>
      <w:r w:rsidRPr="008522FC">
        <w:rPr>
          <w:b/>
          <w:bCs/>
          <w:sz w:val="28"/>
          <w:szCs w:val="28"/>
        </w:rPr>
        <w:t>Resident’s Meeting</w:t>
      </w:r>
      <w:r w:rsidR="00633ED7" w:rsidRPr="008522FC">
        <w:rPr>
          <w:sz w:val="28"/>
          <w:szCs w:val="28"/>
        </w:rPr>
        <w:br/>
      </w:r>
      <w:r w:rsidR="00173A00">
        <w:rPr>
          <w:sz w:val="28"/>
          <w:szCs w:val="28"/>
        </w:rPr>
        <w:t>Friday 6</w:t>
      </w:r>
      <w:r w:rsidR="00173A00" w:rsidRPr="00173A00">
        <w:rPr>
          <w:sz w:val="28"/>
          <w:szCs w:val="28"/>
          <w:vertAlign w:val="superscript"/>
        </w:rPr>
        <w:t>th</w:t>
      </w:r>
      <w:r w:rsidR="003267F2" w:rsidRPr="008522FC">
        <w:rPr>
          <w:sz w:val="28"/>
          <w:szCs w:val="28"/>
        </w:rPr>
        <w:t xml:space="preserve"> of </w:t>
      </w:r>
      <w:r w:rsidR="00336BCB">
        <w:rPr>
          <w:sz w:val="28"/>
          <w:szCs w:val="28"/>
        </w:rPr>
        <w:t>January</w:t>
      </w:r>
      <w:r w:rsidRPr="008522FC">
        <w:rPr>
          <w:sz w:val="28"/>
          <w:szCs w:val="28"/>
        </w:rPr>
        <w:t xml:space="preserve"> </w:t>
      </w:r>
      <w:r w:rsidR="00173A00">
        <w:rPr>
          <w:sz w:val="28"/>
          <w:szCs w:val="28"/>
        </w:rPr>
        <w:t>11:30a</w:t>
      </w:r>
      <w:r w:rsidRPr="008522FC">
        <w:rPr>
          <w:sz w:val="28"/>
          <w:szCs w:val="28"/>
        </w:rPr>
        <w:t xml:space="preserve">m, </w:t>
      </w:r>
      <w:r w:rsidR="00173A00">
        <w:rPr>
          <w:sz w:val="28"/>
          <w:szCs w:val="28"/>
        </w:rPr>
        <w:t>Lounge</w:t>
      </w:r>
    </w:p>
    <w:p w14:paraId="4D52F7ED" w14:textId="26CA669E" w:rsidR="00173A00" w:rsidRDefault="003C1C6D" w:rsidP="00056274">
      <w:pPr>
        <w:spacing w:after="240" w:line="276" w:lineRule="auto"/>
        <w:rPr>
          <w:sz w:val="28"/>
          <w:szCs w:val="28"/>
        </w:rPr>
      </w:pPr>
      <w:r w:rsidRPr="008522FC">
        <w:rPr>
          <w:b/>
          <w:bCs/>
          <w:sz w:val="28"/>
          <w:szCs w:val="28"/>
        </w:rPr>
        <w:t>Armchair Travel</w:t>
      </w:r>
      <w:r w:rsidR="00633ED7" w:rsidRPr="008522FC">
        <w:rPr>
          <w:sz w:val="28"/>
          <w:szCs w:val="28"/>
        </w:rPr>
        <w:br/>
      </w:r>
      <w:r w:rsidR="001F72AE" w:rsidRPr="008522FC">
        <w:rPr>
          <w:sz w:val="28"/>
          <w:szCs w:val="28"/>
        </w:rPr>
        <w:t xml:space="preserve">Wednesday </w:t>
      </w:r>
      <w:r w:rsidR="00173A00">
        <w:rPr>
          <w:sz w:val="28"/>
          <w:szCs w:val="28"/>
        </w:rPr>
        <w:t>18</w:t>
      </w:r>
      <w:r w:rsidR="00173A00" w:rsidRPr="00173A00">
        <w:rPr>
          <w:sz w:val="28"/>
          <w:szCs w:val="28"/>
          <w:vertAlign w:val="superscript"/>
        </w:rPr>
        <w:t>th</w:t>
      </w:r>
      <w:r w:rsidR="003267F2" w:rsidRPr="008522FC">
        <w:rPr>
          <w:sz w:val="28"/>
          <w:szCs w:val="28"/>
        </w:rPr>
        <w:t xml:space="preserve"> of </w:t>
      </w:r>
      <w:r w:rsidR="00336BCB">
        <w:rPr>
          <w:sz w:val="28"/>
          <w:szCs w:val="28"/>
        </w:rPr>
        <w:t>January</w:t>
      </w:r>
      <w:r w:rsidR="003267F2" w:rsidRPr="008522FC">
        <w:rPr>
          <w:sz w:val="28"/>
          <w:szCs w:val="28"/>
        </w:rPr>
        <w:t xml:space="preserve"> </w:t>
      </w:r>
      <w:r w:rsidR="00173A00">
        <w:rPr>
          <w:sz w:val="28"/>
          <w:szCs w:val="28"/>
        </w:rPr>
        <w:t>10:00</w:t>
      </w:r>
      <w:r w:rsidRPr="008522FC">
        <w:rPr>
          <w:sz w:val="28"/>
          <w:szCs w:val="28"/>
        </w:rPr>
        <w:t>a</w:t>
      </w:r>
      <w:r w:rsidR="001F72AE" w:rsidRPr="008522FC">
        <w:rPr>
          <w:sz w:val="28"/>
          <w:szCs w:val="28"/>
        </w:rPr>
        <w:t xml:space="preserve">m, </w:t>
      </w:r>
      <w:r w:rsidR="00173A00">
        <w:rPr>
          <w:sz w:val="28"/>
          <w:szCs w:val="28"/>
        </w:rPr>
        <w:t>Lounge</w:t>
      </w:r>
      <w:r w:rsidRPr="008522FC">
        <w:rPr>
          <w:sz w:val="28"/>
          <w:szCs w:val="28"/>
        </w:rPr>
        <w:t xml:space="preserve"> </w:t>
      </w:r>
    </w:p>
    <w:p w14:paraId="2BCEDC31" w14:textId="3DCF843B" w:rsidR="00173A00" w:rsidRPr="008522FC" w:rsidRDefault="00A447E0" w:rsidP="00056274">
      <w:pPr>
        <w:spacing w:after="240" w:line="276" w:lineRule="auto"/>
        <w:rPr>
          <w:sz w:val="28"/>
          <w:szCs w:val="28"/>
        </w:rPr>
      </w:pPr>
      <w:r w:rsidRPr="008522FC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B1B5ECA" wp14:editId="23B2EA21">
                <wp:simplePos x="0" y="0"/>
                <wp:positionH relativeFrom="page">
                  <wp:posOffset>4884420</wp:posOffset>
                </wp:positionH>
                <wp:positionV relativeFrom="paragraph">
                  <wp:posOffset>467995</wp:posOffset>
                </wp:positionV>
                <wp:extent cx="2651125" cy="4351020"/>
                <wp:effectExtent l="0" t="0" r="15875" b="11430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4351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C5803" w14:textId="5D771516" w:rsidR="004A3E53" w:rsidRDefault="003267F2" w:rsidP="00AE21BE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156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Special Days</w:t>
                            </w:r>
                          </w:p>
                          <w:p w14:paraId="3C70C58F" w14:textId="77777777" w:rsidR="004A3E53" w:rsidRPr="004A3E53" w:rsidRDefault="004A3E53" w:rsidP="00AE21BE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694753" w14:textId="5F8B51D0" w:rsidR="004A3E53" w:rsidRPr="00AE21BE" w:rsidRDefault="004A3E53" w:rsidP="004A3E53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Pr="004A3E5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ab/>
                            </w:r>
                            <w:r w:rsidR="00336BCB">
                              <w:rPr>
                                <w:sz w:val="26"/>
                                <w:szCs w:val="26"/>
                              </w:rPr>
                              <w:t>Hot Tea Day</w:t>
                            </w:r>
                          </w:p>
                          <w:p w14:paraId="47C30B73" w14:textId="07AB3684" w:rsidR="00AE21BE" w:rsidRPr="00AE21BE" w:rsidRDefault="00336BCB" w:rsidP="00AE21B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="004A3E5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J.R.R. Tolkien’s Birthday</w:t>
                            </w:r>
                          </w:p>
                          <w:p w14:paraId="7D2CC7DC" w14:textId="1E48ED22" w:rsidR="00392228" w:rsidRDefault="00392228" w:rsidP="00392228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r w:rsidRPr="00AE21BE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Epiphany</w:t>
                            </w:r>
                          </w:p>
                          <w:p w14:paraId="224BA137" w14:textId="4E96198A" w:rsidR="004A3E53" w:rsidRPr="00AE21BE" w:rsidRDefault="00336BCB" w:rsidP="004A3E53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</w:t>
                            </w:r>
                            <w:r w:rsidR="004A3E5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4A3E5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Elvis Presley’s Birthday</w:t>
                            </w:r>
                          </w:p>
                          <w:p w14:paraId="047A6488" w14:textId="01F8DA0F" w:rsidR="00AE21BE" w:rsidRPr="00AE21BE" w:rsidRDefault="00336BCB" w:rsidP="00AE21B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="00242A33"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r w:rsidR="004A3E5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AE21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Martin Luther King Day</w:t>
                            </w:r>
                          </w:p>
                          <w:p w14:paraId="17366E3A" w14:textId="69F3F3A1" w:rsidR="003267F2" w:rsidRDefault="004A3E53" w:rsidP="001F72A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="00336BCB">
                              <w:rPr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AE21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336BCB">
                              <w:rPr>
                                <w:sz w:val="26"/>
                                <w:szCs w:val="26"/>
                              </w:rPr>
                              <w:t>International Flower Day</w:t>
                            </w:r>
                          </w:p>
                          <w:p w14:paraId="64931780" w14:textId="096833E9" w:rsidR="003267F2" w:rsidRPr="001F72AE" w:rsidRDefault="009516E2" w:rsidP="001F72A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21</w:t>
                            </w:r>
                            <w:r w:rsidRPr="004A3E5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AE21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International Hug Day</w:t>
                            </w:r>
                          </w:p>
                          <w:p w14:paraId="00A18E31" w14:textId="668FB845" w:rsidR="00242A33" w:rsidRPr="001F72AE" w:rsidRDefault="00242A33" w:rsidP="00242A33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22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Chinese New Year</w:t>
                            </w:r>
                          </w:p>
                          <w:p w14:paraId="25BD1D4C" w14:textId="7D33B752" w:rsidR="003267F2" w:rsidRPr="001F72AE" w:rsidRDefault="004A3E53" w:rsidP="001F72A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25</w:t>
                            </w:r>
                            <w:r w:rsidR="00AE21BE" w:rsidRPr="00AE21BE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AE21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E21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9516E2">
                              <w:rPr>
                                <w:sz w:val="26"/>
                                <w:szCs w:val="26"/>
                              </w:rPr>
                              <w:t>Robert Burns Day</w:t>
                            </w:r>
                          </w:p>
                          <w:p w14:paraId="74D7E1E8" w14:textId="67CE16C2" w:rsidR="003267F2" w:rsidRPr="001F72AE" w:rsidRDefault="004A3E53" w:rsidP="001F72A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26</w:t>
                            </w:r>
                            <w:r w:rsidR="00AE21BE" w:rsidRPr="00AE21BE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AE21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E21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9516E2">
                              <w:rPr>
                                <w:sz w:val="26"/>
                                <w:szCs w:val="26"/>
                              </w:rPr>
                              <w:t>Australia Day</w:t>
                            </w:r>
                          </w:p>
                          <w:p w14:paraId="13FAC8A2" w14:textId="3F6CD650" w:rsidR="009516E2" w:rsidRDefault="009516E2" w:rsidP="009516E2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27</w:t>
                            </w:r>
                            <w:r w:rsidRPr="00AE21BE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Mozart’s Birthday</w:t>
                            </w:r>
                          </w:p>
                          <w:p w14:paraId="0B755A1D" w14:textId="430DD834" w:rsidR="00B932B9" w:rsidRDefault="00242A33" w:rsidP="00B932B9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29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Sundance Film Festival</w:t>
                            </w:r>
                          </w:p>
                          <w:p w14:paraId="453D6B2D" w14:textId="77777777" w:rsidR="00B932B9" w:rsidRDefault="00B932B9" w:rsidP="00B932B9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49FE9C1" w14:textId="77777777" w:rsidR="00B932B9" w:rsidRPr="001F72AE" w:rsidRDefault="00B932B9" w:rsidP="001F72A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5ECA" id="_x0000_s1033" type="#_x0000_t202" style="position:absolute;margin-left:384.6pt;margin-top:36.85pt;width:208.75pt;height:342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" fillcolor="#d1f3f6 [660]" strokecolor="#78dce6 [1940]">
                <v:textbox inset="4mm,4mm,4mm,4mm">
                  <w:txbxContent>
                    <w:p w14:paraId="581C5803" w14:textId="5D771516" w:rsidR="004A3E53" w:rsidRDefault="003267F2" w:rsidP="00AE21BE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E1561">
                        <w:rPr>
                          <w:b/>
                          <w:bCs/>
                          <w:sz w:val="28"/>
                          <w:szCs w:val="28"/>
                        </w:rPr>
                        <w:t>Special Days</w:t>
                      </w:r>
                    </w:p>
                    <w:p w14:paraId="3C70C58F" w14:textId="77777777" w:rsidR="004A3E53" w:rsidRPr="004A3E53" w:rsidRDefault="004A3E53" w:rsidP="00AE21BE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2694753" w14:textId="5F8B51D0" w:rsidR="004A3E53" w:rsidRPr="00AE21BE" w:rsidRDefault="004A3E53" w:rsidP="004A3E53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</w:t>
                      </w:r>
                      <w:r w:rsidRPr="004A3E53">
                        <w:rPr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ab/>
                      </w:r>
                      <w:r w:rsidR="00336BCB">
                        <w:rPr>
                          <w:sz w:val="26"/>
                          <w:szCs w:val="26"/>
                        </w:rPr>
                        <w:t>Hot Tea Day</w:t>
                      </w:r>
                    </w:p>
                    <w:p w14:paraId="47C30B73" w14:textId="07AB3684" w:rsidR="00AE21BE" w:rsidRPr="00AE21BE" w:rsidRDefault="00336BCB" w:rsidP="00AE21BE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="004A3E53">
                        <w:rPr>
                          <w:sz w:val="26"/>
                          <w:szCs w:val="26"/>
                          <w:vertAlign w:val="superscript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J.R.R. Tolkien’s Birthday</w:t>
                      </w:r>
                    </w:p>
                    <w:p w14:paraId="7D2CC7DC" w14:textId="1E48ED22" w:rsidR="00392228" w:rsidRDefault="00392228" w:rsidP="00392228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</w:t>
                      </w:r>
                      <w:r w:rsidRPr="00AE21BE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Epiphany</w:t>
                      </w:r>
                    </w:p>
                    <w:p w14:paraId="224BA137" w14:textId="4E96198A" w:rsidR="004A3E53" w:rsidRPr="00AE21BE" w:rsidRDefault="00336BCB" w:rsidP="004A3E53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8</w:t>
                      </w:r>
                      <w:r w:rsidR="004A3E53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4A3E53">
                        <w:rPr>
                          <w:sz w:val="26"/>
                          <w:szCs w:val="26"/>
                          <w:vertAlign w:val="superscript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Elvis Presley’s Birthday</w:t>
                      </w:r>
                    </w:p>
                    <w:p w14:paraId="047A6488" w14:textId="01F8DA0F" w:rsidR="00AE21BE" w:rsidRPr="00AE21BE" w:rsidRDefault="00336BCB" w:rsidP="00AE21BE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</w:t>
                      </w:r>
                      <w:r w:rsidR="00242A33">
                        <w:rPr>
                          <w:sz w:val="26"/>
                          <w:szCs w:val="26"/>
                        </w:rPr>
                        <w:t>6</w:t>
                      </w:r>
                      <w:r w:rsidR="004A3E53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AE21BE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Martin Luther King Day</w:t>
                      </w:r>
                    </w:p>
                    <w:p w14:paraId="17366E3A" w14:textId="69F3F3A1" w:rsidR="003267F2" w:rsidRDefault="004A3E53" w:rsidP="001F72AE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</w:t>
                      </w:r>
                      <w:r w:rsidR="00336BCB">
                        <w:rPr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AE21BE">
                        <w:rPr>
                          <w:sz w:val="26"/>
                          <w:szCs w:val="26"/>
                        </w:rPr>
                        <w:tab/>
                      </w:r>
                      <w:r w:rsidR="00336BCB">
                        <w:rPr>
                          <w:sz w:val="26"/>
                          <w:szCs w:val="26"/>
                        </w:rPr>
                        <w:t>International Flower Day</w:t>
                      </w:r>
                    </w:p>
                    <w:p w14:paraId="64931780" w14:textId="096833E9" w:rsidR="003267F2" w:rsidRPr="001F72AE" w:rsidRDefault="009516E2" w:rsidP="001F72AE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21</w:t>
                      </w:r>
                      <w:r w:rsidRPr="004A3E53">
                        <w:rPr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AE21BE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International Hug Day</w:t>
                      </w:r>
                    </w:p>
                    <w:p w14:paraId="00A18E31" w14:textId="668FB845" w:rsidR="00242A33" w:rsidRPr="001F72AE" w:rsidRDefault="00242A33" w:rsidP="00242A33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22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Chinese New Year</w:t>
                      </w:r>
                    </w:p>
                    <w:p w14:paraId="25BD1D4C" w14:textId="7D33B752" w:rsidR="003267F2" w:rsidRPr="001F72AE" w:rsidRDefault="004A3E53" w:rsidP="001F72AE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25</w:t>
                      </w:r>
                      <w:r w:rsidR="00AE21BE" w:rsidRPr="00AE21BE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AE21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AE21BE">
                        <w:rPr>
                          <w:sz w:val="26"/>
                          <w:szCs w:val="26"/>
                        </w:rPr>
                        <w:tab/>
                      </w:r>
                      <w:r w:rsidR="009516E2">
                        <w:rPr>
                          <w:sz w:val="26"/>
                          <w:szCs w:val="26"/>
                        </w:rPr>
                        <w:t>Robert Burns Day</w:t>
                      </w:r>
                    </w:p>
                    <w:p w14:paraId="74D7E1E8" w14:textId="67CE16C2" w:rsidR="003267F2" w:rsidRPr="001F72AE" w:rsidRDefault="004A3E53" w:rsidP="001F72AE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26</w:t>
                      </w:r>
                      <w:r w:rsidR="00AE21BE" w:rsidRPr="00AE21BE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AE21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AE21BE">
                        <w:rPr>
                          <w:sz w:val="26"/>
                          <w:szCs w:val="26"/>
                        </w:rPr>
                        <w:tab/>
                      </w:r>
                      <w:r w:rsidR="009516E2">
                        <w:rPr>
                          <w:sz w:val="26"/>
                          <w:szCs w:val="26"/>
                        </w:rPr>
                        <w:t>Australia Day</w:t>
                      </w:r>
                    </w:p>
                    <w:p w14:paraId="13FAC8A2" w14:textId="3F6CD650" w:rsidR="009516E2" w:rsidRDefault="009516E2" w:rsidP="009516E2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27</w:t>
                      </w:r>
                      <w:r w:rsidRPr="00AE21BE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Mozart’s Birthday</w:t>
                      </w:r>
                    </w:p>
                    <w:p w14:paraId="0B755A1D" w14:textId="430DD834" w:rsidR="00B932B9" w:rsidRDefault="00242A33" w:rsidP="00B932B9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29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Sundance Film Festival</w:t>
                      </w:r>
                    </w:p>
                    <w:p w14:paraId="453D6B2D" w14:textId="77777777" w:rsidR="00B932B9" w:rsidRDefault="00B932B9" w:rsidP="00B932B9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14:paraId="549FE9C1" w14:textId="77777777" w:rsidR="00B932B9" w:rsidRPr="001F72AE" w:rsidRDefault="00B932B9" w:rsidP="001F72AE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73A00">
        <w:rPr>
          <w:b/>
          <w:bCs/>
          <w:sz w:val="28"/>
          <w:szCs w:val="28"/>
        </w:rPr>
        <w:t xml:space="preserve">Elvis is in the building </w:t>
      </w:r>
      <w:r w:rsidR="00173A00" w:rsidRPr="008522FC">
        <w:rPr>
          <w:sz w:val="28"/>
          <w:szCs w:val="28"/>
        </w:rPr>
        <w:t xml:space="preserve"> </w:t>
      </w:r>
      <w:r w:rsidR="00173A00" w:rsidRPr="008522FC">
        <w:rPr>
          <w:sz w:val="28"/>
          <w:szCs w:val="28"/>
        </w:rPr>
        <w:br/>
      </w:r>
      <w:r w:rsidR="00173A00">
        <w:rPr>
          <w:sz w:val="28"/>
          <w:szCs w:val="28"/>
        </w:rPr>
        <w:t xml:space="preserve">Thursday the </w:t>
      </w:r>
      <w:proofErr w:type="gramStart"/>
      <w:r w:rsidR="00173A00">
        <w:rPr>
          <w:sz w:val="28"/>
          <w:szCs w:val="28"/>
        </w:rPr>
        <w:t>19</w:t>
      </w:r>
      <w:r w:rsidR="00173A00" w:rsidRPr="00173A00">
        <w:rPr>
          <w:sz w:val="28"/>
          <w:szCs w:val="28"/>
          <w:vertAlign w:val="superscript"/>
        </w:rPr>
        <w:t>th</w:t>
      </w:r>
      <w:proofErr w:type="gramEnd"/>
      <w:r w:rsidR="00173A00" w:rsidRPr="00173A00">
        <w:rPr>
          <w:sz w:val="28"/>
          <w:szCs w:val="28"/>
          <w:vertAlign w:val="superscript"/>
        </w:rPr>
        <w:t xml:space="preserve"> </w:t>
      </w:r>
      <w:r w:rsidR="00173A00">
        <w:rPr>
          <w:sz w:val="28"/>
          <w:szCs w:val="28"/>
        </w:rPr>
        <w:t>January</w:t>
      </w:r>
      <w:r w:rsidR="00173A00" w:rsidRPr="008522FC">
        <w:rPr>
          <w:sz w:val="28"/>
          <w:szCs w:val="28"/>
        </w:rPr>
        <w:t xml:space="preserve"> 2.</w:t>
      </w:r>
      <w:r w:rsidR="00173A00">
        <w:rPr>
          <w:sz w:val="28"/>
          <w:szCs w:val="28"/>
        </w:rPr>
        <w:t>3</w:t>
      </w:r>
      <w:r w:rsidR="00173A00" w:rsidRPr="008522FC">
        <w:rPr>
          <w:sz w:val="28"/>
          <w:szCs w:val="28"/>
        </w:rPr>
        <w:t>0pm, Dining Room</w:t>
      </w:r>
    </w:p>
    <w:p w14:paraId="41AF1805" w14:textId="30158D7F" w:rsidR="00633ED7" w:rsidRPr="00A447E0" w:rsidRDefault="00173A00" w:rsidP="00A447E0">
      <w:pPr>
        <w:spacing w:after="24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Pet Therapy </w:t>
      </w:r>
      <w:r w:rsidR="00633ED7" w:rsidRPr="008522FC">
        <w:rPr>
          <w:sz w:val="28"/>
          <w:szCs w:val="28"/>
        </w:rPr>
        <w:br/>
      </w:r>
      <w:bookmarkStart w:id="4" w:name="_Hlk123910697"/>
      <w:r>
        <w:rPr>
          <w:sz w:val="28"/>
          <w:szCs w:val="28"/>
        </w:rPr>
        <w:t xml:space="preserve">Wednesday the </w:t>
      </w:r>
      <w:proofErr w:type="gramStart"/>
      <w:r>
        <w:rPr>
          <w:sz w:val="28"/>
          <w:szCs w:val="28"/>
        </w:rPr>
        <w:t>25</w:t>
      </w:r>
      <w:r w:rsidRPr="00173A00">
        <w:rPr>
          <w:sz w:val="28"/>
          <w:szCs w:val="28"/>
          <w:vertAlign w:val="superscript"/>
        </w:rPr>
        <w:t>th</w:t>
      </w:r>
      <w:proofErr w:type="gramEnd"/>
      <w:r>
        <w:rPr>
          <w:sz w:val="28"/>
          <w:szCs w:val="28"/>
        </w:rPr>
        <w:t xml:space="preserve"> January, Lounge</w:t>
      </w:r>
      <w:bookmarkEnd w:id="4"/>
    </w:p>
    <w:p w14:paraId="6BABF1C7" w14:textId="45E21BE0" w:rsidR="00633ED7" w:rsidRPr="00633ED7" w:rsidRDefault="00A447E0" w:rsidP="00056274">
      <w:pPr>
        <w:widowControl w:val="0"/>
        <w:spacing w:line="276" w:lineRule="auto"/>
        <w:jc w:val="both"/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76264E" wp14:editId="065CB5F5">
                <wp:simplePos x="0" y="0"/>
                <wp:positionH relativeFrom="column">
                  <wp:posOffset>66040</wp:posOffset>
                </wp:positionH>
                <wp:positionV relativeFrom="paragraph">
                  <wp:posOffset>102235</wp:posOffset>
                </wp:positionV>
                <wp:extent cx="4200525" cy="9525"/>
                <wp:effectExtent l="0" t="0" r="28575" b="28575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0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17C67" id="Straight Connector 181" o:spid="_x0000_s1026" style="position:absolute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pt,8.05pt" to="335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" strokecolor="#26bfce [3204]" strokeweight=".5pt">
                <v:stroke joinstyle="miter"/>
              </v:line>
            </w:pict>
          </mc:Fallback>
        </mc:AlternateContent>
      </w:r>
      <w:r w:rsidR="00633ED7">
        <w:rPr>
          <w:b/>
          <w:bCs/>
          <w:color w:val="FF0000"/>
          <w:sz w:val="28"/>
          <w:szCs w:val="28"/>
        </w:rPr>
        <w:br/>
      </w:r>
      <w:r w:rsidR="00633ED7" w:rsidRPr="008522FC">
        <w:rPr>
          <w:rFonts w:asciiTheme="majorHAnsi" w:hAnsiTheme="majorHAnsi"/>
          <w:color w:val="304157" w:themeColor="text2"/>
          <w:spacing w:val="10"/>
          <w:sz w:val="80"/>
          <w:szCs w:val="80"/>
        </w:rPr>
        <w:t>Regular Events</w:t>
      </w:r>
    </w:p>
    <w:p w14:paraId="1C6BB80B" w14:textId="77777777" w:rsidR="00633ED7" w:rsidRDefault="00633ED7" w:rsidP="00056274">
      <w:pPr>
        <w:widowControl w:val="0"/>
        <w:spacing w:line="276" w:lineRule="auto"/>
        <w:jc w:val="both"/>
        <w:rPr>
          <w:sz w:val="28"/>
          <w:szCs w:val="28"/>
        </w:rPr>
      </w:pPr>
    </w:p>
    <w:p w14:paraId="6B804D6B" w14:textId="1F5C8534" w:rsidR="00633ED7" w:rsidRDefault="00AD0AA7" w:rsidP="00562641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Knit and </w:t>
      </w:r>
      <w:proofErr w:type="gramStart"/>
      <w:r>
        <w:rPr>
          <w:sz w:val="28"/>
          <w:szCs w:val="28"/>
        </w:rPr>
        <w:t>Natter</w:t>
      </w:r>
      <w:proofErr w:type="gramEnd"/>
      <w:r>
        <w:rPr>
          <w:sz w:val="28"/>
          <w:szCs w:val="28"/>
        </w:rPr>
        <w:t xml:space="preserve"> every Monday and Friday</w:t>
      </w:r>
      <w:r w:rsidR="00633ED7" w:rsidRPr="006E1561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633ED7" w:rsidRPr="006E1561">
        <w:rPr>
          <w:sz w:val="28"/>
          <w:szCs w:val="28"/>
        </w:rPr>
        <w:t>pm</w:t>
      </w:r>
    </w:p>
    <w:p w14:paraId="3B6ECBB2" w14:textId="77777777" w:rsidR="00A447E0" w:rsidRDefault="00A447E0" w:rsidP="00562641">
      <w:pPr>
        <w:widowControl w:val="0"/>
        <w:spacing w:line="360" w:lineRule="auto"/>
        <w:rPr>
          <w:sz w:val="28"/>
          <w:szCs w:val="28"/>
        </w:rPr>
      </w:pPr>
    </w:p>
    <w:p w14:paraId="5C55F458" w14:textId="24894129" w:rsidR="00DC732D" w:rsidRDefault="00DC732D" w:rsidP="00562641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Tuneful Tuesdays every Tuesday morning at 10am</w:t>
      </w:r>
    </w:p>
    <w:p w14:paraId="40957F09" w14:textId="77777777" w:rsidR="00A447E0" w:rsidRPr="006E1561" w:rsidRDefault="00A447E0" w:rsidP="00562641">
      <w:pPr>
        <w:widowControl w:val="0"/>
        <w:spacing w:line="360" w:lineRule="auto"/>
        <w:rPr>
          <w:sz w:val="28"/>
          <w:szCs w:val="28"/>
        </w:rPr>
      </w:pPr>
    </w:p>
    <w:p w14:paraId="54E1032B" w14:textId="42375E80" w:rsidR="00633ED7" w:rsidRDefault="00AD0AA7" w:rsidP="00562641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Morning Worship</w:t>
      </w:r>
      <w:r w:rsidR="00633ED7" w:rsidRPr="006E1561">
        <w:rPr>
          <w:sz w:val="28"/>
          <w:szCs w:val="28"/>
        </w:rPr>
        <w:t xml:space="preserve"> Service every </w:t>
      </w:r>
      <w:r>
        <w:rPr>
          <w:sz w:val="28"/>
          <w:szCs w:val="28"/>
        </w:rPr>
        <w:t>Monday</w:t>
      </w:r>
      <w:r w:rsidR="00633ED7" w:rsidRPr="006E1561">
        <w:rPr>
          <w:sz w:val="28"/>
          <w:szCs w:val="28"/>
        </w:rPr>
        <w:t xml:space="preserve"> </w:t>
      </w:r>
      <w:r>
        <w:rPr>
          <w:sz w:val="28"/>
          <w:szCs w:val="28"/>
        </w:rPr>
        <w:t>11:30</w:t>
      </w:r>
      <w:r w:rsidR="00633ED7" w:rsidRPr="006E1561">
        <w:rPr>
          <w:sz w:val="28"/>
          <w:szCs w:val="28"/>
        </w:rPr>
        <w:t>am</w:t>
      </w:r>
    </w:p>
    <w:p w14:paraId="6131335C" w14:textId="77777777" w:rsidR="00A447E0" w:rsidRPr="006E1561" w:rsidRDefault="00A447E0" w:rsidP="00562641">
      <w:pPr>
        <w:widowControl w:val="0"/>
        <w:spacing w:line="360" w:lineRule="auto"/>
        <w:rPr>
          <w:sz w:val="28"/>
          <w:szCs w:val="28"/>
        </w:rPr>
      </w:pPr>
    </w:p>
    <w:p w14:paraId="52249802" w14:textId="378C289D" w:rsidR="00633ED7" w:rsidRDefault="00633ED7" w:rsidP="00562641">
      <w:pPr>
        <w:widowControl w:val="0"/>
        <w:spacing w:line="360" w:lineRule="auto"/>
        <w:rPr>
          <w:sz w:val="28"/>
          <w:szCs w:val="28"/>
        </w:rPr>
      </w:pPr>
      <w:r w:rsidRPr="006E1561">
        <w:rPr>
          <w:sz w:val="28"/>
          <w:szCs w:val="28"/>
        </w:rPr>
        <w:t xml:space="preserve">Hairdresser every </w:t>
      </w:r>
      <w:r w:rsidR="00A447E0">
        <w:rPr>
          <w:sz w:val="28"/>
          <w:szCs w:val="28"/>
        </w:rPr>
        <w:t>2nd</w:t>
      </w:r>
      <w:r w:rsidRPr="006E1561">
        <w:rPr>
          <w:sz w:val="28"/>
          <w:szCs w:val="28"/>
        </w:rPr>
        <w:t xml:space="preserve"> Monday</w:t>
      </w:r>
      <w:r w:rsidR="00173A00">
        <w:rPr>
          <w:sz w:val="28"/>
          <w:szCs w:val="28"/>
        </w:rPr>
        <w:t xml:space="preserve"> and Tuesday</w:t>
      </w:r>
      <w:r w:rsidRPr="006E1561">
        <w:rPr>
          <w:sz w:val="28"/>
          <w:szCs w:val="28"/>
        </w:rPr>
        <w:t xml:space="preserve"> fro</w:t>
      </w:r>
      <w:r w:rsidR="00173A00">
        <w:rPr>
          <w:sz w:val="28"/>
          <w:szCs w:val="28"/>
        </w:rPr>
        <w:t>m 9am</w:t>
      </w:r>
    </w:p>
    <w:p w14:paraId="16FEE0DC" w14:textId="77777777" w:rsidR="00A447E0" w:rsidRPr="006E1561" w:rsidRDefault="00A447E0" w:rsidP="00562641">
      <w:pPr>
        <w:widowControl w:val="0"/>
        <w:spacing w:line="360" w:lineRule="auto"/>
        <w:rPr>
          <w:sz w:val="28"/>
          <w:szCs w:val="28"/>
        </w:rPr>
      </w:pPr>
    </w:p>
    <w:p w14:paraId="07E88C45" w14:textId="5FE42CEE" w:rsidR="00633ED7" w:rsidRDefault="00633ED7" w:rsidP="00562641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Bingo! </w:t>
      </w:r>
      <w:r w:rsidR="00AD0AA7">
        <w:rPr>
          <w:sz w:val="28"/>
          <w:szCs w:val="28"/>
        </w:rPr>
        <w:t>2:30pm Tuesday</w:t>
      </w:r>
      <w:r w:rsidR="00A447E0">
        <w:rPr>
          <w:sz w:val="28"/>
          <w:szCs w:val="28"/>
        </w:rPr>
        <w:t>s</w:t>
      </w:r>
    </w:p>
    <w:p w14:paraId="4F9C932E" w14:textId="77777777" w:rsidR="00A447E0" w:rsidRDefault="00A447E0" w:rsidP="00562641">
      <w:pPr>
        <w:widowControl w:val="0"/>
        <w:spacing w:line="360" w:lineRule="auto"/>
        <w:rPr>
          <w:sz w:val="28"/>
          <w:szCs w:val="28"/>
        </w:rPr>
      </w:pPr>
    </w:p>
    <w:p w14:paraId="2A315EC8" w14:textId="77777777" w:rsidR="00A447E0" w:rsidRDefault="00AD0AA7" w:rsidP="00A447E0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Book Club with Richard Every Wednesday at 2:30pm</w:t>
      </w:r>
    </w:p>
    <w:p w14:paraId="01761092" w14:textId="44C73B0E" w:rsidR="00850F3B" w:rsidRPr="00A447E0" w:rsidRDefault="00CE63CB" w:rsidP="00A447E0">
      <w:pPr>
        <w:widowControl w:val="0"/>
        <w:spacing w:line="360" w:lineRule="auto"/>
        <w:rPr>
          <w:sz w:val="28"/>
          <w:szCs w:val="28"/>
        </w:rPr>
      </w:pPr>
      <w:r>
        <w:br/>
      </w:r>
      <w:r w:rsidR="00A447E0">
        <w:rPr>
          <w:sz w:val="28"/>
          <w:szCs w:val="28"/>
        </w:rPr>
        <w:t>Watch this space for a new group starting soon!</w:t>
      </w:r>
    </w:p>
    <w:p w14:paraId="7FD61474" w14:textId="03A257B7" w:rsidR="00D7623C" w:rsidRPr="00AD0AA7" w:rsidRDefault="00656F64" w:rsidP="00656F64">
      <w:r>
        <w:br w:type="page"/>
      </w:r>
      <w:r w:rsidR="00364F66" w:rsidRPr="004717FB"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37E6C520" wp14:editId="0702EA54">
            <wp:simplePos x="0" y="0"/>
            <wp:positionH relativeFrom="column">
              <wp:posOffset>4222750</wp:posOffset>
            </wp:positionH>
            <wp:positionV relativeFrom="paragraph">
              <wp:posOffset>662305</wp:posOffset>
            </wp:positionV>
            <wp:extent cx="2178050" cy="2821940"/>
            <wp:effectExtent l="0" t="0" r="0" b="0"/>
            <wp:wrapTight wrapText="bothSides">
              <wp:wrapPolygon edited="0">
                <wp:start x="10957" y="0"/>
                <wp:lineTo x="10769" y="1604"/>
                <wp:lineTo x="11146" y="2187"/>
                <wp:lineTo x="0" y="2479"/>
                <wp:lineTo x="0" y="6999"/>
                <wp:lineTo x="1134" y="6999"/>
                <wp:lineTo x="567" y="8166"/>
                <wp:lineTo x="1700" y="8457"/>
                <wp:lineTo x="7935" y="9332"/>
                <wp:lineTo x="6612" y="10499"/>
                <wp:lineTo x="6234" y="11082"/>
                <wp:lineTo x="7368" y="13998"/>
                <wp:lineTo x="8501" y="16331"/>
                <wp:lineTo x="7368" y="17060"/>
                <wp:lineTo x="5857" y="18373"/>
                <wp:lineTo x="5290" y="19831"/>
                <wp:lineTo x="5857" y="20122"/>
                <wp:lineTo x="10013" y="20997"/>
                <wp:lineTo x="10013" y="21143"/>
                <wp:lineTo x="18325" y="21435"/>
                <wp:lineTo x="19837" y="21435"/>
                <wp:lineTo x="20026" y="20997"/>
                <wp:lineTo x="21348" y="19831"/>
                <wp:lineTo x="21348" y="16623"/>
                <wp:lineTo x="18892" y="16331"/>
                <wp:lineTo x="19837" y="13998"/>
                <wp:lineTo x="21348" y="11228"/>
                <wp:lineTo x="20592" y="10499"/>
                <wp:lineTo x="19270" y="9332"/>
                <wp:lineTo x="20026" y="6999"/>
                <wp:lineTo x="17948" y="4666"/>
                <wp:lineTo x="19648" y="4520"/>
                <wp:lineTo x="19270" y="2333"/>
                <wp:lineTo x="16058" y="2333"/>
                <wp:lineTo x="17003" y="1604"/>
                <wp:lineTo x="15680" y="875"/>
                <wp:lineTo x="12091" y="0"/>
                <wp:lineTo x="1095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2AE">
        <w:rPr>
          <w:sz w:val="28"/>
          <w:szCs w:val="28"/>
        </w:rPr>
        <w:t> </w:t>
      </w:r>
      <w:r w:rsidR="00D7623C" w:rsidRPr="00874CA3">
        <w:rPr>
          <w:noProof/>
        </w:rPr>
        <mc:AlternateContent>
          <mc:Choice Requires="wps">
            <w:drawing>
              <wp:inline distT="0" distB="0" distL="0" distR="0" wp14:anchorId="3B4EF537" wp14:editId="4F314993">
                <wp:extent cx="4886325" cy="619125"/>
                <wp:effectExtent l="0" t="0" r="0" b="9525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CF4E6" w14:textId="446B7A3A" w:rsidR="003267F2" w:rsidRPr="00746126" w:rsidRDefault="009516E2" w:rsidP="00D7623C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bookmarkStart w:id="5" w:name="_Toc44283862"/>
                            <w:bookmarkStart w:id="6" w:name="_Toc44283935"/>
                            <w:r>
                              <w:rPr>
                                <w:sz w:val="80"/>
                                <w:szCs w:val="80"/>
                              </w:rPr>
                              <w:t>January</w:t>
                            </w:r>
                            <w:r w:rsidR="003267F2">
                              <w:rPr>
                                <w:sz w:val="80"/>
                                <w:szCs w:val="80"/>
                              </w:rPr>
                              <w:t xml:space="preserve"> Birthdays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4EF537" id="Text Box 9" o:spid="_x0000_s1034" type="#_x0000_t202" style="width:384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" filled="f" stroked="f" strokeweight=".5pt">
                <v:textbox inset="0,0,,0">
                  <w:txbxContent>
                    <w:p w14:paraId="272CF4E6" w14:textId="446B7A3A" w:rsidR="003267F2" w:rsidRPr="00746126" w:rsidRDefault="009516E2" w:rsidP="00D7623C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bookmarkStart w:id="11" w:name="_Toc44283862"/>
                      <w:bookmarkStart w:id="12" w:name="_Toc44283935"/>
                      <w:r>
                        <w:rPr>
                          <w:sz w:val="80"/>
                          <w:szCs w:val="80"/>
                        </w:rPr>
                        <w:t>January</w:t>
                      </w:r>
                      <w:r w:rsidR="003267F2">
                        <w:rPr>
                          <w:sz w:val="80"/>
                          <w:szCs w:val="80"/>
                        </w:rPr>
                        <w:t xml:space="preserve"> Birthdays</w:t>
                      </w:r>
                      <w:bookmarkEnd w:id="11"/>
                      <w:bookmarkEnd w:id="12"/>
                    </w:p>
                  </w:txbxContent>
                </v:textbox>
                <w10:anchorlock/>
              </v:shape>
            </w:pict>
          </mc:Fallback>
        </mc:AlternateContent>
      </w:r>
      <w:r w:rsidR="00D7623C">
        <w:t xml:space="preserve"> </w:t>
      </w:r>
    </w:p>
    <w:p w14:paraId="04F41275" w14:textId="37D9CD8B" w:rsidR="00F506DD" w:rsidRDefault="00F506DD" w:rsidP="00056274">
      <w:pPr>
        <w:spacing w:line="276" w:lineRule="auto"/>
      </w:pPr>
    </w:p>
    <w:p w14:paraId="390990EF" w14:textId="485EB96E" w:rsidR="00495DCF" w:rsidRPr="00495DCF" w:rsidRDefault="002E2565" w:rsidP="00056274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D627840" wp14:editId="6C73C29A">
                <wp:simplePos x="0" y="0"/>
                <wp:positionH relativeFrom="margin">
                  <wp:align>left</wp:align>
                </wp:positionH>
                <wp:positionV relativeFrom="paragraph">
                  <wp:posOffset>214630</wp:posOffset>
                </wp:positionV>
                <wp:extent cx="6791325" cy="2368550"/>
                <wp:effectExtent l="0" t="0" r="28575" b="1270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57200" y="1498600"/>
                          <a:ext cx="6791325" cy="2368550"/>
                        </a:xfrm>
                        <a:prstGeom prst="roundRect">
                          <a:avLst>
                            <a:gd name="adj" fmla="val 835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28149" w14:textId="17BC4955" w:rsidR="003267F2" w:rsidRDefault="003267F2" w:rsidP="00B54995">
                            <w:pPr>
                              <w:spacing w:line="276" w:lineRule="auto"/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 w:rsidRPr="004717FB">
                              <w:rPr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9516E2">
                              <w:rPr>
                                <w:sz w:val="24"/>
                                <w:szCs w:val="24"/>
                              </w:rPr>
                              <w:t>January</w:t>
                            </w:r>
                            <w:r w:rsidR="00B932B9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4717FB">
                              <w:rPr>
                                <w:sz w:val="24"/>
                                <w:szCs w:val="24"/>
                              </w:rPr>
                              <w:t xml:space="preserve"> we celebrate birthdays with:</w:t>
                            </w:r>
                          </w:p>
                          <w:p w14:paraId="482AD9C9" w14:textId="77777777" w:rsidR="00B54995" w:rsidRPr="00B54995" w:rsidRDefault="00B54995" w:rsidP="00B54995">
                            <w:pPr>
                              <w:spacing w:line="276" w:lineRule="auto"/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B75438" w14:textId="134C7676" w:rsidR="00B54995" w:rsidRPr="00AD0AA7" w:rsidRDefault="00AD0AA7" w:rsidP="00AD0AA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 xml:space="preserve">Mr Nobody </w:t>
                            </w:r>
                          </w:p>
                          <w:p w14:paraId="77693ACC" w14:textId="57FB55B9" w:rsidR="00AD0AA7" w:rsidRPr="00AD0AA7" w:rsidRDefault="00AD0AA7" w:rsidP="00AD0AA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>Mrs Nobody</w:t>
                            </w:r>
                          </w:p>
                          <w:p w14:paraId="28685916" w14:textId="77777777" w:rsidR="00AD0AA7" w:rsidRDefault="00AD0AA7" w:rsidP="00AD0AA7">
                            <w:pPr>
                              <w:pStyle w:val="ListParagraph"/>
                              <w:spacing w:line="276" w:lineRule="auto"/>
                              <w:ind w:left="86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A64898" w14:textId="77777777" w:rsidR="00AD0AA7" w:rsidRDefault="00AD0AA7" w:rsidP="00AD0AA7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Would you know it… January is the only month of the year </w:t>
                            </w:r>
                          </w:p>
                          <w:p w14:paraId="2030F736" w14:textId="375F722C" w:rsidR="00AD0AA7" w:rsidRPr="00964167" w:rsidRDefault="00AD0AA7" w:rsidP="00AD0AA7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where nobody at Castle House has a birthday! Cheap Round…. </w:t>
                            </w:r>
                          </w:p>
                        </w:txbxContent>
                      </wps:txbx>
                      <wps:bodyPr rot="0" vert="horz" wrap="square" lIns="108000" tIns="144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27840" id="_x0000_s1035" style="position:absolute;margin-left:0;margin-top:16.9pt;width:534.75pt;height:186.5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54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" fillcolor="#dbe5f2 [665]" strokecolor="#94b3d8 [1945]">
                <v:stroke joinstyle="miter"/>
                <v:textbox inset="3mm,4mm">
                  <w:txbxContent>
                    <w:p w14:paraId="24428149" w14:textId="17BC4955" w:rsidR="003267F2" w:rsidRDefault="003267F2" w:rsidP="00B54995">
                      <w:pPr>
                        <w:spacing w:line="276" w:lineRule="auto"/>
                        <w:ind w:left="142"/>
                        <w:rPr>
                          <w:sz w:val="24"/>
                          <w:szCs w:val="24"/>
                        </w:rPr>
                      </w:pPr>
                      <w:r w:rsidRPr="004717FB">
                        <w:rPr>
                          <w:sz w:val="24"/>
                          <w:szCs w:val="24"/>
                        </w:rPr>
                        <w:t xml:space="preserve">In </w:t>
                      </w:r>
                      <w:r w:rsidR="009516E2">
                        <w:rPr>
                          <w:sz w:val="24"/>
                          <w:szCs w:val="24"/>
                        </w:rPr>
                        <w:t>January</w:t>
                      </w:r>
                      <w:r w:rsidR="00B932B9">
                        <w:rPr>
                          <w:sz w:val="24"/>
                          <w:szCs w:val="24"/>
                        </w:rPr>
                        <w:t>,</w:t>
                      </w:r>
                      <w:r w:rsidRPr="004717FB">
                        <w:rPr>
                          <w:sz w:val="24"/>
                          <w:szCs w:val="24"/>
                        </w:rPr>
                        <w:t xml:space="preserve"> we celebrate birthdays with:</w:t>
                      </w:r>
                    </w:p>
                    <w:p w14:paraId="482AD9C9" w14:textId="77777777" w:rsidR="00B54995" w:rsidRPr="00B54995" w:rsidRDefault="00B54995" w:rsidP="00B54995">
                      <w:pPr>
                        <w:spacing w:line="276" w:lineRule="auto"/>
                        <w:ind w:left="142"/>
                        <w:rPr>
                          <w:sz w:val="24"/>
                          <w:szCs w:val="24"/>
                        </w:rPr>
                      </w:pPr>
                    </w:p>
                    <w:p w14:paraId="26B75438" w14:textId="134C7676" w:rsidR="00B54995" w:rsidRPr="00AD0AA7" w:rsidRDefault="00AD0AA7" w:rsidP="00AD0AA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32"/>
                          <w:szCs w:val="32"/>
                        </w:rPr>
                        <w:t xml:space="preserve">Mr Nobody </w:t>
                      </w:r>
                    </w:p>
                    <w:p w14:paraId="77693ACC" w14:textId="57FB55B9" w:rsidR="00AD0AA7" w:rsidRPr="00AD0AA7" w:rsidRDefault="00AD0AA7" w:rsidP="00AD0AA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32"/>
                          <w:szCs w:val="32"/>
                        </w:rPr>
                        <w:t>Mrs Nobody</w:t>
                      </w:r>
                    </w:p>
                    <w:p w14:paraId="28685916" w14:textId="77777777" w:rsidR="00AD0AA7" w:rsidRDefault="00AD0AA7" w:rsidP="00AD0AA7">
                      <w:pPr>
                        <w:pStyle w:val="ListParagraph"/>
                        <w:spacing w:line="276" w:lineRule="auto"/>
                        <w:ind w:left="862"/>
                        <w:rPr>
                          <w:sz w:val="24"/>
                          <w:szCs w:val="24"/>
                        </w:rPr>
                      </w:pPr>
                    </w:p>
                    <w:p w14:paraId="2EA64898" w14:textId="77777777" w:rsidR="00AD0AA7" w:rsidRDefault="00AD0AA7" w:rsidP="00AD0AA7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Would you know it… January is the only month of the year </w:t>
                      </w:r>
                    </w:p>
                    <w:p w14:paraId="2030F736" w14:textId="375F722C" w:rsidR="00AD0AA7" w:rsidRPr="00964167" w:rsidRDefault="00AD0AA7" w:rsidP="00AD0AA7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where nobody at Castle House has a birthday! Cheap Round….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AD13539" w14:textId="77777777" w:rsidR="00495DCF" w:rsidRPr="00495DCF" w:rsidRDefault="00495DCF" w:rsidP="00056274">
      <w:pPr>
        <w:spacing w:line="276" w:lineRule="auto"/>
      </w:pPr>
    </w:p>
    <w:p w14:paraId="3C7BA0D1" w14:textId="115A0C69" w:rsidR="00495DCF" w:rsidRPr="00B8409D" w:rsidRDefault="00550617" w:rsidP="00DC309E">
      <w:pPr>
        <w:spacing w:line="276" w:lineRule="auto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1C8CD588" wp14:editId="1429FD0C">
                <wp:simplePos x="0" y="0"/>
                <wp:positionH relativeFrom="column">
                  <wp:posOffset>4191000</wp:posOffset>
                </wp:positionH>
                <wp:positionV relativeFrom="paragraph">
                  <wp:posOffset>130810</wp:posOffset>
                </wp:positionV>
                <wp:extent cx="2622550" cy="3016250"/>
                <wp:effectExtent l="0" t="0" r="25400" b="12700"/>
                <wp:wrapTight wrapText="bothSides">
                  <wp:wrapPolygon edited="0">
                    <wp:start x="0" y="0"/>
                    <wp:lineTo x="0" y="21555"/>
                    <wp:lineTo x="21652" y="21555"/>
                    <wp:lineTo x="21652" y="0"/>
                    <wp:lineTo x="0" y="0"/>
                  </wp:wrapPolygon>
                </wp:wrapTight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301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69214" w14:textId="18C36DC4" w:rsidR="004A3E53" w:rsidRPr="00550617" w:rsidRDefault="004A3E53" w:rsidP="004A3E53">
                            <w:pPr>
                              <w:tabs>
                                <w:tab w:val="left" w:pos="1650"/>
                              </w:tabs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Capricorn</w:t>
                            </w:r>
                            <w:r w:rsidRPr="0055061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Dec</w:t>
                            </w:r>
                            <w:r w:rsidRPr="0055061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22</w:t>
                            </w:r>
                            <w:r w:rsidRPr="0055061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1605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1605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Jan 19</w:t>
                            </w:r>
                            <w:r w:rsidRPr="0055061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ED6083B" w14:textId="744CD4EA" w:rsidR="004A3E53" w:rsidRDefault="0061605B" w:rsidP="00010CCC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Capricorns are r</w:t>
                            </w:r>
                            <w:r w:rsidRPr="0061605B">
                              <w:rPr>
                                <w:sz w:val="26"/>
                                <w:szCs w:val="26"/>
                              </w:rPr>
                              <w:t>esponsible, disciplined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and have</w:t>
                            </w:r>
                            <w:r w:rsidRPr="0061605B">
                              <w:rPr>
                                <w:sz w:val="26"/>
                                <w:szCs w:val="26"/>
                              </w:rPr>
                              <w:t xml:space="preserve"> good man</w:t>
                            </w:r>
                            <w:r w:rsidR="00A447E0">
                              <w:rPr>
                                <w:sz w:val="26"/>
                                <w:szCs w:val="26"/>
                              </w:rPr>
                              <w:t>n</w:t>
                            </w:r>
                            <w:r w:rsidRPr="0061605B">
                              <w:rPr>
                                <w:sz w:val="26"/>
                                <w:szCs w:val="26"/>
                              </w:rPr>
                              <w:t>ers</w:t>
                            </w:r>
                          </w:p>
                          <w:p w14:paraId="7F67E679" w14:textId="5001BD1F" w:rsidR="009516E2" w:rsidRDefault="009516E2" w:rsidP="00010CCC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762B127" w14:textId="1302A591" w:rsidR="009516E2" w:rsidRPr="00550617" w:rsidRDefault="009516E2" w:rsidP="009516E2">
                            <w:pPr>
                              <w:tabs>
                                <w:tab w:val="left" w:pos="1650"/>
                              </w:tabs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Aquarius </w:t>
                            </w:r>
                            <w:r w:rsidRPr="0055061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Jan 20</w:t>
                            </w:r>
                            <w:r w:rsidRPr="0055061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– Feb 18</w:t>
                            </w:r>
                            <w:r w:rsidRPr="0055061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DC13031" w14:textId="15219876" w:rsidR="009516E2" w:rsidRDefault="009516E2" w:rsidP="00010CCC">
                            <w:pPr>
                              <w:spacing w:line="360" w:lineRule="auto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Aquarians are shy &amp; quiet deep thinkers who love helping others.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D588" id="_x0000_s1036" type="#_x0000_t202" style="position:absolute;margin-left:330pt;margin-top:10.3pt;width:206.5pt;height:237.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" fillcolor="#f2f2f2 [3052]" strokecolor="#bfbfbf [2412]">
                <v:textbox inset="3mm,3mm,3mm,3mm">
                  <w:txbxContent>
                    <w:p w14:paraId="64069214" w14:textId="18C36DC4" w:rsidR="004A3E53" w:rsidRPr="00550617" w:rsidRDefault="004A3E53" w:rsidP="004A3E53">
                      <w:pPr>
                        <w:tabs>
                          <w:tab w:val="left" w:pos="1650"/>
                        </w:tabs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Capricorn</w:t>
                      </w:r>
                      <w:r w:rsidRPr="00550617">
                        <w:rPr>
                          <w:b/>
                          <w:bCs/>
                          <w:sz w:val="26"/>
                          <w:szCs w:val="26"/>
                        </w:rPr>
                        <w:t xml:space="preserve"> (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Dec</w:t>
                      </w:r>
                      <w:r w:rsidRPr="00550617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22</w:t>
                      </w:r>
                      <w:r w:rsidRPr="00550617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61605B">
                        <w:rPr>
                          <w:b/>
                          <w:bCs/>
                          <w:sz w:val="26"/>
                          <w:szCs w:val="26"/>
                        </w:rPr>
                        <w:t>–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61605B">
                        <w:rPr>
                          <w:b/>
                          <w:bCs/>
                          <w:sz w:val="26"/>
                          <w:szCs w:val="26"/>
                        </w:rPr>
                        <w:t>Jan 19</w:t>
                      </w:r>
                      <w:r w:rsidRPr="00550617">
                        <w:rPr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</w:p>
                    <w:p w14:paraId="2ED6083B" w14:textId="744CD4EA" w:rsidR="004A3E53" w:rsidRDefault="0061605B" w:rsidP="00010CCC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Capricorns are r</w:t>
                      </w:r>
                      <w:r w:rsidRPr="0061605B">
                        <w:rPr>
                          <w:sz w:val="26"/>
                          <w:szCs w:val="26"/>
                        </w:rPr>
                        <w:t>esponsible, disciplined</w:t>
                      </w:r>
                      <w:r>
                        <w:rPr>
                          <w:sz w:val="26"/>
                          <w:szCs w:val="26"/>
                        </w:rPr>
                        <w:t xml:space="preserve"> and have</w:t>
                      </w:r>
                      <w:r w:rsidRPr="0061605B">
                        <w:rPr>
                          <w:sz w:val="26"/>
                          <w:szCs w:val="26"/>
                        </w:rPr>
                        <w:t xml:space="preserve"> good man</w:t>
                      </w:r>
                      <w:r w:rsidR="00A447E0">
                        <w:rPr>
                          <w:sz w:val="26"/>
                          <w:szCs w:val="26"/>
                        </w:rPr>
                        <w:t>n</w:t>
                      </w:r>
                      <w:r w:rsidRPr="0061605B">
                        <w:rPr>
                          <w:sz w:val="26"/>
                          <w:szCs w:val="26"/>
                        </w:rPr>
                        <w:t>ers</w:t>
                      </w:r>
                    </w:p>
                    <w:p w14:paraId="7F67E679" w14:textId="5001BD1F" w:rsidR="009516E2" w:rsidRDefault="009516E2" w:rsidP="00010CCC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14:paraId="2762B127" w14:textId="1302A591" w:rsidR="009516E2" w:rsidRPr="00550617" w:rsidRDefault="009516E2" w:rsidP="009516E2">
                      <w:pPr>
                        <w:tabs>
                          <w:tab w:val="left" w:pos="1650"/>
                        </w:tabs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Aquarius </w:t>
                      </w:r>
                      <w:r w:rsidRPr="00550617">
                        <w:rPr>
                          <w:b/>
                          <w:bCs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Jan 20</w:t>
                      </w:r>
                      <w:r w:rsidRPr="00550617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– Feb 18</w:t>
                      </w:r>
                      <w:r w:rsidRPr="00550617">
                        <w:rPr>
                          <w:b/>
                          <w:bCs/>
                          <w:sz w:val="26"/>
                          <w:szCs w:val="26"/>
                        </w:rPr>
                        <w:t>)</w:t>
                      </w:r>
                    </w:p>
                    <w:p w14:paraId="6DC13031" w14:textId="15219876" w:rsidR="009516E2" w:rsidRDefault="009516E2" w:rsidP="00010CCC">
                      <w:pPr>
                        <w:spacing w:line="360" w:lineRule="auto"/>
                      </w:pPr>
                      <w:r>
                        <w:rPr>
                          <w:sz w:val="26"/>
                          <w:szCs w:val="26"/>
                        </w:rPr>
                        <w:t>Aquarians are shy &amp; quiet deep thinkers who love helping others.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B4F1FCF" w14:textId="27487A75" w:rsidR="00773803" w:rsidRPr="001A02EB" w:rsidRDefault="00343CA8" w:rsidP="0077380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Elvis Presley</w:t>
      </w:r>
      <w:r w:rsidR="00773803">
        <w:rPr>
          <w:sz w:val="26"/>
          <w:szCs w:val="26"/>
        </w:rPr>
        <w:t xml:space="preserve">, </w:t>
      </w:r>
      <w:r>
        <w:rPr>
          <w:sz w:val="26"/>
          <w:szCs w:val="26"/>
        </w:rPr>
        <w:t>Singer</w:t>
      </w:r>
      <w:r w:rsidR="00773803" w:rsidRPr="001A02EB">
        <w:rPr>
          <w:sz w:val="26"/>
          <w:szCs w:val="26"/>
        </w:rPr>
        <w:t xml:space="preserve">, </w:t>
      </w:r>
      <w:r>
        <w:rPr>
          <w:sz w:val="26"/>
          <w:szCs w:val="26"/>
        </w:rPr>
        <w:t>8</w:t>
      </w:r>
      <w:r w:rsidRPr="00343CA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</w:t>
      </w:r>
      <w:r w:rsidR="00773803">
        <w:rPr>
          <w:sz w:val="26"/>
          <w:szCs w:val="26"/>
        </w:rPr>
        <w:t xml:space="preserve"> 1935</w:t>
      </w:r>
    </w:p>
    <w:p w14:paraId="07977D99" w14:textId="6DB32119" w:rsidR="001A02EB" w:rsidRDefault="00343CA8" w:rsidP="001A02EB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Stephen Hawkins, Physicist, 8</w:t>
      </w:r>
      <w:r w:rsidRPr="00343CA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 1942</w:t>
      </w:r>
    </w:p>
    <w:p w14:paraId="0C09A882" w14:textId="1EABF3B6" w:rsidR="00343CA8" w:rsidRDefault="00343CA8" w:rsidP="001A02EB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David Bowie, Singer, 8</w:t>
      </w:r>
      <w:r w:rsidRPr="00343CA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 1947</w:t>
      </w:r>
    </w:p>
    <w:p w14:paraId="45B15D4A" w14:textId="76D24FF7" w:rsidR="00C04C04" w:rsidRDefault="00C04C04" w:rsidP="001A02EB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Martin Luther King Jr., Activist, 15</w:t>
      </w:r>
      <w:r w:rsidRPr="00C04C04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 1929</w:t>
      </w:r>
    </w:p>
    <w:p w14:paraId="29E6EEBC" w14:textId="58338D2D" w:rsidR="00C04C04" w:rsidRDefault="00C04C04" w:rsidP="001A02EB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Muhammad Ali, Boxer, 17</w:t>
      </w:r>
      <w:r w:rsidRPr="00C04C04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 1942</w:t>
      </w:r>
    </w:p>
    <w:p w14:paraId="32FB343A" w14:textId="281000D9" w:rsidR="00C04C04" w:rsidRDefault="00C04C04" w:rsidP="001A02EB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Betty White, Actress, 17</w:t>
      </w:r>
      <w:r w:rsidRPr="00C04C04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 1922</w:t>
      </w:r>
    </w:p>
    <w:p w14:paraId="6D374128" w14:textId="79BC75D5" w:rsidR="00C04C04" w:rsidRDefault="00C04C04" w:rsidP="001A02EB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Michelle Obama, First Lady, 17</w:t>
      </w:r>
      <w:r w:rsidRPr="00C04C04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 </w:t>
      </w:r>
      <w:r w:rsidR="00A10407">
        <w:rPr>
          <w:sz w:val="26"/>
          <w:szCs w:val="26"/>
        </w:rPr>
        <w:t>1964</w:t>
      </w:r>
    </w:p>
    <w:p w14:paraId="2AF4DB01" w14:textId="30344ED2" w:rsidR="00C04C04" w:rsidRDefault="00C04C04" w:rsidP="001A02EB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Kevin Costner, Actor, 18</w:t>
      </w:r>
      <w:r w:rsidRPr="00C04C04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 1955</w:t>
      </w:r>
    </w:p>
    <w:p w14:paraId="208FCFB2" w14:textId="7526F2E0" w:rsidR="00C04C04" w:rsidRDefault="00C04C04" w:rsidP="001A02EB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Janis Joplin, Singer, 19</w:t>
      </w:r>
      <w:r w:rsidRPr="00C04C04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 1943</w:t>
      </w:r>
    </w:p>
    <w:p w14:paraId="6B6844AA" w14:textId="6E972EC7" w:rsidR="00343CA8" w:rsidRDefault="00343CA8" w:rsidP="001A02EB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Neil Diamond, </w:t>
      </w:r>
      <w:r w:rsidR="00C04C04">
        <w:rPr>
          <w:sz w:val="26"/>
          <w:szCs w:val="26"/>
        </w:rPr>
        <w:t>Rock Singer, 24</w:t>
      </w:r>
      <w:r w:rsidR="00C04C04" w:rsidRPr="00C04C04">
        <w:rPr>
          <w:sz w:val="26"/>
          <w:szCs w:val="26"/>
          <w:vertAlign w:val="superscript"/>
        </w:rPr>
        <w:t>th</w:t>
      </w:r>
      <w:r w:rsidR="00C04C04">
        <w:rPr>
          <w:sz w:val="26"/>
          <w:szCs w:val="26"/>
        </w:rPr>
        <w:t xml:space="preserve"> January 1941</w:t>
      </w:r>
    </w:p>
    <w:p w14:paraId="71434520" w14:textId="5FCDABEF" w:rsidR="00495DCF" w:rsidRPr="00C04C04" w:rsidRDefault="00343CA8" w:rsidP="00C04C0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Virginia Woolf, Novelist, 25</w:t>
      </w:r>
      <w:r w:rsidRPr="00343CA8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 xml:space="preserve"> January 1882</w:t>
      </w:r>
      <w:r w:rsidR="00964167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D8714CA" wp14:editId="42F30BA0">
                <wp:simplePos x="0" y="0"/>
                <wp:positionH relativeFrom="margin">
                  <wp:align>left</wp:align>
                </wp:positionH>
                <wp:positionV relativeFrom="paragraph">
                  <wp:posOffset>346075</wp:posOffset>
                </wp:positionV>
                <wp:extent cx="6819900" cy="14033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03350"/>
                        </a:xfrm>
                        <a:prstGeom prst="roundRect">
                          <a:avLst/>
                        </a:prstGeom>
                        <a:solidFill>
                          <a:srgbClr val="E7D6F6"/>
                        </a:solidFill>
                        <a:ln w="9525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100C9" w14:textId="60AE0996" w:rsidR="003267F2" w:rsidRDefault="003267F2" w:rsidP="00DD0878">
                            <w:pPr>
                              <w:spacing w:line="360" w:lineRule="auto"/>
                              <w:rPr>
                                <w:rStyle w:val="Strong"/>
                                <w:rFonts w:ascii="Helvetica" w:hAnsi="Helvetica"/>
                                <w:color w:val="333384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br/>
                            </w:r>
                            <w:r w:rsidR="00A80AF3" w:rsidRPr="00A80AF3">
                              <w:rPr>
                                <w:b/>
                                <w:bCs/>
                              </w:rPr>
                              <w:t>There are more twins now than ever before.</w:t>
                            </w:r>
                          </w:p>
                          <w:p w14:paraId="05C337F5" w14:textId="064BB1B3" w:rsidR="003267F2" w:rsidRPr="00DD0878" w:rsidRDefault="00A80AF3" w:rsidP="00A80AF3">
                            <w:pPr>
                              <w:spacing w:line="360" w:lineRule="auto"/>
                            </w:pPr>
                            <w:r>
                              <w:t>In 1</w:t>
                            </w:r>
                            <w:r w:rsidRPr="00A80AF3">
                              <w:t>915, one in every 50 babies born was a twin</w:t>
                            </w:r>
                            <w:r>
                              <w:t xml:space="preserve"> – this has now increased to 1 in 30. </w:t>
                            </w:r>
                            <w:r w:rsidRPr="00A80AF3">
                              <w:t xml:space="preserve">Scientists believe this trend is due to the fact that older women tend to have more twins, and women are choosing to start families later. Fertility treatments </w:t>
                            </w:r>
                            <w:r>
                              <w:t>such as</w:t>
                            </w:r>
                            <w:r w:rsidRPr="00A80AF3">
                              <w:t xml:space="preserve"> in-vitro fertilization likely also play a role.</w:t>
                            </w:r>
                          </w:p>
                        </w:txbxContent>
                      </wps:txbx>
                      <wps:bodyPr rot="0" vert="horz" wrap="square" lIns="252000" tIns="108000" rIns="252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714CA" id="_x0000_s1037" style="position:absolute;margin-left:0;margin-top:27.25pt;width:537pt;height:110.5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" fillcolor="#e7d6f6" strokecolor="#60c">
                <v:stroke joinstyle="miter"/>
                <v:textbox inset="7mm,3mm,7mm,3mm">
                  <w:txbxContent>
                    <w:p w14:paraId="27F100C9" w14:textId="60AE0996" w:rsidR="003267F2" w:rsidRDefault="003267F2" w:rsidP="00DD0878">
                      <w:pPr>
                        <w:spacing w:line="360" w:lineRule="auto"/>
                        <w:rPr>
                          <w:rStyle w:val="Strong"/>
                          <w:rFonts w:ascii="Helvetica" w:hAnsi="Helvetica"/>
                          <w:color w:val="333384"/>
                          <w:bdr w:val="none" w:sz="0" w:space="0" w:color="auto" w:frame="1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br/>
                      </w:r>
                      <w:r w:rsidR="00A80AF3" w:rsidRPr="00A80AF3">
                        <w:rPr>
                          <w:b/>
                          <w:bCs/>
                        </w:rPr>
                        <w:t>There are more twins now than ever before.</w:t>
                      </w:r>
                    </w:p>
                    <w:p w14:paraId="05C337F5" w14:textId="064BB1B3" w:rsidR="003267F2" w:rsidRPr="00DD0878" w:rsidRDefault="00A80AF3" w:rsidP="00A80AF3">
                      <w:pPr>
                        <w:spacing w:line="360" w:lineRule="auto"/>
                      </w:pPr>
                      <w:r>
                        <w:t>In 1</w:t>
                      </w:r>
                      <w:r w:rsidRPr="00A80AF3">
                        <w:t>915, one in every 50 babies born was a twin</w:t>
                      </w:r>
                      <w:r>
                        <w:t xml:space="preserve"> – this has now increased to 1 in 30. </w:t>
                      </w:r>
                      <w:r w:rsidRPr="00A80AF3">
                        <w:t xml:space="preserve">Scientists believe this trend is due to the fact that older women tend to have more twins, and women are choosing to start families later. Fertility treatments </w:t>
                      </w:r>
                      <w:r>
                        <w:t>such as</w:t>
                      </w:r>
                      <w:r w:rsidRPr="00A80AF3">
                        <w:t xml:space="preserve"> in-vitro fertilization likely also play a role.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D1BAB" w:rsidRPr="00DD0878">
        <w:rPr>
          <w:noProof/>
        </w:rPr>
        <w:drawing>
          <wp:anchor distT="0" distB="0" distL="114300" distR="114300" simplePos="0" relativeHeight="251711488" behindDoc="0" locked="0" layoutInCell="1" allowOverlap="1" wp14:anchorId="4C697D95" wp14:editId="7F28E3CF">
            <wp:simplePos x="0" y="0"/>
            <wp:positionH relativeFrom="column">
              <wp:posOffset>5441950</wp:posOffset>
            </wp:positionH>
            <wp:positionV relativeFrom="paragraph">
              <wp:posOffset>10160</wp:posOffset>
            </wp:positionV>
            <wp:extent cx="1242695" cy="778510"/>
            <wp:effectExtent l="0" t="0" r="0" b="254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78">
        <w:br/>
      </w:r>
    </w:p>
    <w:p w14:paraId="0190448D" w14:textId="6DFB92AE" w:rsidR="00DB01FB" w:rsidRDefault="003267F2" w:rsidP="00FD1F30">
      <w:pPr>
        <w:spacing w:line="276" w:lineRule="auto"/>
        <w:jc w:val="center"/>
      </w:pPr>
      <w:r w:rsidRPr="00874CA3">
        <w:rPr>
          <w:noProof/>
        </w:rPr>
        <w:lastRenderedPageBreak/>
        <mc:AlternateContent>
          <mc:Choice Requires="wps">
            <w:drawing>
              <wp:inline distT="0" distB="0" distL="0" distR="0" wp14:anchorId="714AAE5D" wp14:editId="537AC5D5">
                <wp:extent cx="4105275" cy="619125"/>
                <wp:effectExtent l="0" t="0" r="0" b="9525"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47F7A" w14:textId="28045DCA" w:rsidR="003267F2" w:rsidRDefault="003267F2" w:rsidP="00FE1DFC">
                            <w:pPr>
                              <w:pStyle w:val="Heading1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Poem to Share</w:t>
                            </w:r>
                          </w:p>
                          <w:p w14:paraId="4A8EDDF5" w14:textId="65E5D618" w:rsidR="00D82BB3" w:rsidRPr="00D82BB3" w:rsidRDefault="00D82BB3" w:rsidP="00D82BB3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4AAE5D" id="Text Box 228" o:spid="_x0000_s1038" type="#_x0000_t202" style="width:323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" filled="f" stroked="f" strokeweight=".5pt">
                <v:textbox inset="0,0,,0">
                  <w:txbxContent>
                    <w:p w14:paraId="32747F7A" w14:textId="28045DCA" w:rsidR="003267F2" w:rsidRDefault="003267F2" w:rsidP="00FE1DFC">
                      <w:pPr>
                        <w:pStyle w:val="Heading1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Poem to Share</w:t>
                      </w:r>
                    </w:p>
                    <w:p w14:paraId="4A8EDDF5" w14:textId="65E5D618" w:rsidR="00D82BB3" w:rsidRPr="00D82BB3" w:rsidRDefault="00D82BB3" w:rsidP="00D82BB3"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5EE401" w14:textId="77777777" w:rsidR="00D82BB3" w:rsidRDefault="00D82BB3" w:rsidP="00D82BB3">
      <w:pPr>
        <w:spacing w:line="276" w:lineRule="auto"/>
        <w:jc w:val="center"/>
      </w:pPr>
    </w:p>
    <w:p w14:paraId="5CDCA081" w14:textId="77777777" w:rsidR="00D82BB3" w:rsidRDefault="00D82BB3" w:rsidP="00D82BB3">
      <w:pPr>
        <w:spacing w:line="276" w:lineRule="auto"/>
        <w:jc w:val="center"/>
      </w:pPr>
    </w:p>
    <w:p w14:paraId="3C8FA4AA" w14:textId="204078F4" w:rsidR="00773803" w:rsidRDefault="0002512E" w:rsidP="00E02414">
      <w:pPr>
        <w:spacing w:line="276" w:lineRule="auto"/>
        <w:jc w:val="center"/>
      </w:pPr>
      <w:r w:rsidRPr="0002512E">
        <w:rPr>
          <w:b/>
          <w:bCs/>
          <w:sz w:val="40"/>
          <w:szCs w:val="40"/>
        </w:rPr>
        <w:t>“Hope” is the thing with feathers</w:t>
      </w:r>
      <w:r w:rsidR="00E02414">
        <w:rPr>
          <w:b/>
          <w:bCs/>
          <w:sz w:val="40"/>
          <w:szCs w:val="40"/>
        </w:rPr>
        <w:br/>
      </w:r>
      <w:r w:rsidR="00773803">
        <w:t xml:space="preserve">by </w:t>
      </w:r>
      <w:r>
        <w:t>Emily Dickinson</w:t>
      </w:r>
    </w:p>
    <w:p w14:paraId="0D5EC395" w14:textId="77777777" w:rsidR="00E02414" w:rsidRPr="0002512E" w:rsidRDefault="00E02414" w:rsidP="0002512E">
      <w:pPr>
        <w:spacing w:line="276" w:lineRule="auto"/>
        <w:ind w:left="2160"/>
        <w:rPr>
          <w:sz w:val="40"/>
          <w:szCs w:val="40"/>
        </w:rPr>
      </w:pPr>
    </w:p>
    <w:p w14:paraId="4706575A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“Hope” is the thing with feathers –</w:t>
      </w:r>
    </w:p>
    <w:p w14:paraId="595201A5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That perches in the soul –</w:t>
      </w:r>
    </w:p>
    <w:p w14:paraId="3A15EAA3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And sings the tune without the words –</w:t>
      </w:r>
    </w:p>
    <w:p w14:paraId="75D744EE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And never stops – at all –</w:t>
      </w:r>
    </w:p>
    <w:p w14:paraId="7D9C3D97" w14:textId="24C2FC24" w:rsidR="0002512E" w:rsidRPr="0002512E" w:rsidRDefault="0002512E" w:rsidP="0002512E">
      <w:pPr>
        <w:spacing w:line="276" w:lineRule="auto"/>
        <w:ind w:left="720"/>
        <w:rPr>
          <w:sz w:val="40"/>
          <w:szCs w:val="40"/>
        </w:rPr>
      </w:pPr>
    </w:p>
    <w:p w14:paraId="6DF3B9B9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And sweetest – in the Gale – is heard –</w:t>
      </w:r>
    </w:p>
    <w:p w14:paraId="3A28CF64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And sore must be the storm –</w:t>
      </w:r>
    </w:p>
    <w:p w14:paraId="4AA8F96F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That could abash the little Bird</w:t>
      </w:r>
    </w:p>
    <w:p w14:paraId="4F75E373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That kept so many warm –</w:t>
      </w:r>
    </w:p>
    <w:p w14:paraId="78A3A198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</w:p>
    <w:p w14:paraId="387B36DC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 xml:space="preserve">I’ve heard it in the </w:t>
      </w:r>
      <w:proofErr w:type="spellStart"/>
      <w:r w:rsidRPr="0002512E">
        <w:rPr>
          <w:sz w:val="40"/>
          <w:szCs w:val="40"/>
        </w:rPr>
        <w:t>chillest</w:t>
      </w:r>
      <w:proofErr w:type="spellEnd"/>
      <w:r w:rsidRPr="0002512E">
        <w:rPr>
          <w:sz w:val="40"/>
          <w:szCs w:val="40"/>
        </w:rPr>
        <w:t xml:space="preserve"> land –</w:t>
      </w:r>
    </w:p>
    <w:p w14:paraId="69F46C76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And on the strangest Sea –</w:t>
      </w:r>
    </w:p>
    <w:p w14:paraId="60F1E333" w14:textId="77777777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Yet – never – in Extremity,</w:t>
      </w:r>
    </w:p>
    <w:p w14:paraId="53145D8E" w14:textId="3AA610CA" w:rsidR="0002512E" w:rsidRPr="0002512E" w:rsidRDefault="0002512E" w:rsidP="0002512E">
      <w:pPr>
        <w:spacing w:line="276" w:lineRule="auto"/>
        <w:ind w:left="2160"/>
        <w:rPr>
          <w:sz w:val="40"/>
          <w:szCs w:val="40"/>
        </w:rPr>
      </w:pPr>
      <w:r w:rsidRPr="0002512E">
        <w:rPr>
          <w:sz w:val="40"/>
          <w:szCs w:val="40"/>
        </w:rPr>
        <w:t>It asked a crumb – of me.</w:t>
      </w:r>
    </w:p>
    <w:p w14:paraId="316AA29A" w14:textId="62ECC2C3" w:rsidR="0002512E" w:rsidRPr="0002512E" w:rsidRDefault="0002512E" w:rsidP="0002512E">
      <w:pPr>
        <w:ind w:left="720"/>
        <w:rPr>
          <w:sz w:val="40"/>
          <w:szCs w:val="40"/>
        </w:rPr>
      </w:pPr>
      <w:r w:rsidRPr="0002512E">
        <w:rPr>
          <w:sz w:val="40"/>
          <w:szCs w:val="40"/>
        </w:rPr>
        <w:br w:type="page"/>
      </w:r>
    </w:p>
    <w:p w14:paraId="0652FAE1" w14:textId="3C25B622" w:rsidR="00DB01FB" w:rsidRPr="00DB01FB" w:rsidRDefault="00BF086E" w:rsidP="000E4381">
      <w:pPr>
        <w:spacing w:line="276" w:lineRule="auto"/>
        <w:ind w:left="1440"/>
      </w:pPr>
      <w:r w:rsidRPr="00BF086E"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3E3D4C57" wp14:editId="035E93D9">
            <wp:simplePos x="0" y="0"/>
            <wp:positionH relativeFrom="column">
              <wp:posOffset>3352800</wp:posOffset>
            </wp:positionH>
            <wp:positionV relativeFrom="paragraph">
              <wp:posOffset>0</wp:posOffset>
            </wp:positionV>
            <wp:extent cx="3404376" cy="876500"/>
            <wp:effectExtent l="0" t="0" r="5715" b="0"/>
            <wp:wrapTight wrapText="bothSides">
              <wp:wrapPolygon edited="0">
                <wp:start x="0" y="0"/>
                <wp:lineTo x="0" y="21130"/>
                <wp:lineTo x="21515" y="21130"/>
                <wp:lineTo x="21515" y="0"/>
                <wp:lineTo x="0" y="0"/>
              </wp:wrapPolygon>
            </wp:wrapTight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376" cy="8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FB" w:rsidRPr="00874CA3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1A889A0" wp14:editId="4BC26404">
                <wp:simplePos x="0" y="0"/>
                <wp:positionH relativeFrom="column">
                  <wp:posOffset>-104775</wp:posOffset>
                </wp:positionH>
                <wp:positionV relativeFrom="paragraph">
                  <wp:posOffset>36195</wp:posOffset>
                </wp:positionV>
                <wp:extent cx="3800475" cy="619125"/>
                <wp:effectExtent l="0" t="0" r="0" b="9525"/>
                <wp:wrapTight wrapText="bothSides">
                  <wp:wrapPolygon edited="0">
                    <wp:start x="325" y="0"/>
                    <wp:lineTo x="325" y="21268"/>
                    <wp:lineTo x="21221" y="21268"/>
                    <wp:lineTo x="21221" y="0"/>
                    <wp:lineTo x="325" y="0"/>
                  </wp:wrapPolygon>
                </wp:wrapTight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85A07" w14:textId="34F94CBB" w:rsidR="003267F2" w:rsidRPr="00746126" w:rsidRDefault="003267F2" w:rsidP="00DB01FB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bookmarkStart w:id="7" w:name="_Toc44283864"/>
                            <w:bookmarkStart w:id="8" w:name="_Toc44283937"/>
                            <w:r>
                              <w:rPr>
                                <w:sz w:val="80"/>
                                <w:szCs w:val="80"/>
                              </w:rPr>
                              <w:t>Noticeboard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889A0" id="Text Box 113" o:spid="_x0000_s1039" type="#_x0000_t202" style="position:absolute;left:0;text-align:left;margin-left:-8.25pt;margin-top:2.85pt;width:299.25pt;height:48.7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" filled="f" stroked="f" strokeweight=".5pt">
                <v:textbox inset=",0,,0">
                  <w:txbxContent>
                    <w:p w14:paraId="3A085A07" w14:textId="34F94CBB" w:rsidR="003267F2" w:rsidRPr="00746126" w:rsidRDefault="003267F2" w:rsidP="00DB01FB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bookmarkStart w:id="15" w:name="_Toc44283864"/>
                      <w:bookmarkStart w:id="16" w:name="_Toc44283937"/>
                      <w:r>
                        <w:rPr>
                          <w:sz w:val="80"/>
                          <w:szCs w:val="80"/>
                        </w:rPr>
                        <w:t>Noticeboard</w:t>
                      </w:r>
                      <w:bookmarkEnd w:id="15"/>
                      <w:bookmarkEnd w:id="16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5B2F58" w14:textId="45C25456" w:rsidR="00DB01FB" w:rsidRPr="00DB01FB" w:rsidRDefault="007656B7" w:rsidP="00056274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2E9E9596" wp14:editId="1462120B">
                <wp:simplePos x="0" y="0"/>
                <wp:positionH relativeFrom="margin">
                  <wp:posOffset>133350</wp:posOffset>
                </wp:positionH>
                <wp:positionV relativeFrom="paragraph">
                  <wp:posOffset>6350</wp:posOffset>
                </wp:positionV>
                <wp:extent cx="3248025" cy="2762250"/>
                <wp:effectExtent l="0" t="0" r="28575" b="1905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62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177BD0" w14:textId="4447788A" w:rsidR="003267F2" w:rsidRPr="00F20C9C" w:rsidRDefault="003267F2" w:rsidP="00F20C9C">
                            <w:pPr>
                              <w:widowControl w:val="0"/>
                              <w:pBdr>
                                <w:bottom w:val="single" w:sz="4" w:space="1" w:color="8D4605" w:themeColor="accent2" w:themeShade="80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F20C9C"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New Staff</w:t>
                            </w:r>
                          </w:p>
                          <w:p w14:paraId="6FACABA9" w14:textId="01C81826" w:rsidR="003267F2" w:rsidRPr="00E94939" w:rsidRDefault="003267F2" w:rsidP="00F20C9C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 warm w</w:t>
                            </w:r>
                            <w:r w:rsidRPr="00E94939">
                              <w:rPr>
                                <w:sz w:val="26"/>
                                <w:szCs w:val="26"/>
                              </w:rPr>
                              <w:t>elcome also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2009E">
                              <w:rPr>
                                <w:sz w:val="26"/>
                                <w:szCs w:val="26"/>
                              </w:rPr>
                              <w:t>g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oes</w:t>
                            </w:r>
                            <w:r w:rsidRPr="00E94939">
                              <w:rPr>
                                <w:sz w:val="26"/>
                                <w:szCs w:val="26"/>
                              </w:rPr>
                              <w:t xml:space="preserve"> to the people who joined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our</w:t>
                            </w:r>
                            <w:r w:rsidRPr="00E94939">
                              <w:rPr>
                                <w:sz w:val="26"/>
                                <w:szCs w:val="26"/>
                              </w:rPr>
                              <w:t xml:space="preserve"> team in the </w:t>
                            </w:r>
                            <w:r w:rsidR="00173A00" w:rsidRPr="00E94939">
                              <w:rPr>
                                <w:sz w:val="26"/>
                                <w:szCs w:val="26"/>
                              </w:rPr>
                              <w:t>past few</w:t>
                            </w:r>
                            <w:r w:rsidRPr="00E94939">
                              <w:rPr>
                                <w:sz w:val="26"/>
                                <w:szCs w:val="26"/>
                              </w:rPr>
                              <w:t xml:space="preserve"> month</w:t>
                            </w:r>
                            <w:r w:rsidR="0062009E"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6F5EBD9F" w14:textId="103E4F92" w:rsidR="003267F2" w:rsidRPr="00F20C9C" w:rsidRDefault="00173A00" w:rsidP="00F20C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240"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Irma (RN)</w:t>
                            </w:r>
                          </w:p>
                          <w:p w14:paraId="3A54FC4E" w14:textId="252E5D86" w:rsidR="00F20C9C" w:rsidRDefault="00173A00" w:rsidP="007656B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240"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Zoe (HCA)</w:t>
                            </w:r>
                          </w:p>
                          <w:p w14:paraId="7EC69D24" w14:textId="4BDB76C0" w:rsidR="007D5031" w:rsidRPr="007656B7" w:rsidRDefault="007D5031" w:rsidP="007656B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240"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Lauren (Wellbeing)</w:t>
                            </w:r>
                          </w:p>
                          <w:p w14:paraId="43F3FB73" w14:textId="69600550" w:rsidR="003267F2" w:rsidRPr="00F20C9C" w:rsidRDefault="003267F2" w:rsidP="00F20C9C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20C9C">
                              <w:rPr>
                                <w:sz w:val="26"/>
                                <w:szCs w:val="26"/>
                              </w:rPr>
                              <w:t>We hope that you enjoy your time here!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9596" id="Text Box 116" o:spid="_x0000_s1040" type="#_x0000_t202" style="position:absolute;margin-left:10.5pt;margin-top:.5pt;width:255.75pt;height:217.5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" fillcolor="#fde8d5 [661]" strokecolor="#fabb82 [1941]" insetpen="t">
                <v:textbox inset="4mm,4mm,4mm,4mm">
                  <w:txbxContent>
                    <w:p w14:paraId="4E177BD0" w14:textId="4447788A" w:rsidR="003267F2" w:rsidRPr="00F20C9C" w:rsidRDefault="003267F2" w:rsidP="00F20C9C">
                      <w:pPr>
                        <w:widowControl w:val="0"/>
                        <w:pBdr>
                          <w:bottom w:val="single" w:sz="4" w:space="1" w:color="8D4605" w:themeColor="accent2" w:themeShade="80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 w:rsidRPr="00F20C9C"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New Staff</w:t>
                      </w:r>
                    </w:p>
                    <w:p w14:paraId="6FACABA9" w14:textId="01C81826" w:rsidR="003267F2" w:rsidRPr="00E94939" w:rsidRDefault="003267F2" w:rsidP="00F20C9C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 warm w</w:t>
                      </w:r>
                      <w:r w:rsidRPr="00E94939">
                        <w:rPr>
                          <w:sz w:val="26"/>
                          <w:szCs w:val="26"/>
                        </w:rPr>
                        <w:t>elcome also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2009E">
                        <w:rPr>
                          <w:sz w:val="26"/>
                          <w:szCs w:val="26"/>
                        </w:rPr>
                        <w:t>g</w:t>
                      </w:r>
                      <w:r>
                        <w:rPr>
                          <w:sz w:val="26"/>
                          <w:szCs w:val="26"/>
                        </w:rPr>
                        <w:t>oes</w:t>
                      </w:r>
                      <w:r w:rsidRPr="00E94939">
                        <w:rPr>
                          <w:sz w:val="26"/>
                          <w:szCs w:val="26"/>
                        </w:rPr>
                        <w:t xml:space="preserve"> to the people who joined </w:t>
                      </w:r>
                      <w:r>
                        <w:rPr>
                          <w:sz w:val="26"/>
                          <w:szCs w:val="26"/>
                        </w:rPr>
                        <w:t>our</w:t>
                      </w:r>
                      <w:r w:rsidRPr="00E94939">
                        <w:rPr>
                          <w:sz w:val="26"/>
                          <w:szCs w:val="26"/>
                        </w:rPr>
                        <w:t xml:space="preserve"> team in the </w:t>
                      </w:r>
                      <w:r w:rsidR="00173A00" w:rsidRPr="00E94939">
                        <w:rPr>
                          <w:sz w:val="26"/>
                          <w:szCs w:val="26"/>
                        </w:rPr>
                        <w:t>past few</w:t>
                      </w:r>
                      <w:r w:rsidRPr="00E94939">
                        <w:rPr>
                          <w:sz w:val="26"/>
                          <w:szCs w:val="26"/>
                        </w:rPr>
                        <w:t xml:space="preserve"> month</w:t>
                      </w:r>
                      <w:r w:rsidR="0062009E">
                        <w:rPr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sz w:val="26"/>
                          <w:szCs w:val="26"/>
                        </w:rPr>
                        <w:t>!</w:t>
                      </w:r>
                    </w:p>
                    <w:p w14:paraId="6F5EBD9F" w14:textId="103E4F92" w:rsidR="003267F2" w:rsidRPr="00F20C9C" w:rsidRDefault="00173A00" w:rsidP="00F20C9C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240" w:line="27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Irma (RN)</w:t>
                      </w:r>
                    </w:p>
                    <w:p w14:paraId="3A54FC4E" w14:textId="252E5D86" w:rsidR="00F20C9C" w:rsidRDefault="00173A00" w:rsidP="007656B7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240" w:line="27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Zoe (HCA)</w:t>
                      </w:r>
                    </w:p>
                    <w:p w14:paraId="7EC69D24" w14:textId="4BDB76C0" w:rsidR="007D5031" w:rsidRPr="007656B7" w:rsidRDefault="007D5031" w:rsidP="007656B7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240" w:line="27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Lauren (Wellbeing)</w:t>
                      </w:r>
                    </w:p>
                    <w:p w14:paraId="43F3FB73" w14:textId="69600550" w:rsidR="003267F2" w:rsidRPr="00F20C9C" w:rsidRDefault="003267F2" w:rsidP="00F20C9C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F20C9C">
                        <w:rPr>
                          <w:sz w:val="26"/>
                          <w:szCs w:val="26"/>
                        </w:rPr>
                        <w:t>We hope that you enjoy your time here!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31445F7" wp14:editId="12972EEF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3381375" cy="1762125"/>
                <wp:effectExtent l="0" t="0" r="28575" b="28575"/>
                <wp:wrapSquare wrapText="bothSides"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762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1A833" w14:textId="609CB322" w:rsidR="003267F2" w:rsidRPr="00F20C9C" w:rsidRDefault="003267F2" w:rsidP="00F20C9C">
                            <w:pPr>
                              <w:widowControl w:val="0"/>
                              <w:pBdr>
                                <w:bottom w:val="single" w:sz="4" w:space="1" w:color="8D4605" w:themeColor="accent2" w:themeShade="80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F20C9C"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Continuous Improvement</w:t>
                            </w:r>
                          </w:p>
                          <w:p w14:paraId="33D33877" w14:textId="62EED483" w:rsidR="003267F2" w:rsidRPr="008753ED" w:rsidRDefault="003267F2" w:rsidP="00F20C9C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753ED">
                              <w:rPr>
                                <w:sz w:val="26"/>
                                <w:szCs w:val="26"/>
                              </w:rPr>
                              <w:t xml:space="preserve">Residents, families and friends are reminded that there are a number of avenues available for you to express your views, suggestions and complaints. </w:t>
                            </w:r>
                          </w:p>
                          <w:p w14:paraId="565DC7FE" w14:textId="34603364" w:rsidR="003267F2" w:rsidRPr="008753ED" w:rsidRDefault="003267F2" w:rsidP="008753ED">
                            <w:pPr>
                              <w:spacing w:line="276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45F7" id="_x0000_s1041" type="#_x0000_t202" style="position:absolute;margin-left:215.05pt;margin-top:2pt;width:266.25pt;height:138.75pt;z-index:251728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" fillcolor="#fde8d5 [661]" strokecolor="#fabb82 [1941]">
                <v:textbox inset="4mm,4mm,4mm,4mm">
                  <w:txbxContent>
                    <w:p w14:paraId="51B1A833" w14:textId="609CB322" w:rsidR="003267F2" w:rsidRPr="00F20C9C" w:rsidRDefault="003267F2" w:rsidP="00F20C9C">
                      <w:pPr>
                        <w:widowControl w:val="0"/>
                        <w:pBdr>
                          <w:bottom w:val="single" w:sz="4" w:space="1" w:color="8D4605" w:themeColor="accent2" w:themeShade="80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 w:rsidRPr="00F20C9C"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Continuous Improvement</w:t>
                      </w:r>
                    </w:p>
                    <w:p w14:paraId="33D33877" w14:textId="62EED483" w:rsidR="003267F2" w:rsidRPr="008753ED" w:rsidRDefault="003267F2" w:rsidP="00F20C9C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8753ED">
                        <w:rPr>
                          <w:sz w:val="26"/>
                          <w:szCs w:val="26"/>
                        </w:rPr>
                        <w:t xml:space="preserve">Residents, families and friends are reminded that there are a number of avenues available for you to express your views, suggestions and complaints. </w:t>
                      </w:r>
                    </w:p>
                    <w:p w14:paraId="565DC7FE" w14:textId="34603364" w:rsidR="003267F2" w:rsidRPr="008753ED" w:rsidRDefault="003267F2" w:rsidP="008753ED">
                      <w:pPr>
                        <w:spacing w:line="276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F7F446" w14:textId="58B49644" w:rsidR="00DB01FB" w:rsidRPr="00DB01FB" w:rsidRDefault="00DB01FB" w:rsidP="00056274">
      <w:pPr>
        <w:spacing w:line="276" w:lineRule="auto"/>
      </w:pPr>
    </w:p>
    <w:p w14:paraId="3C70D630" w14:textId="3A45B5D8" w:rsidR="00DB01FB" w:rsidRPr="00DB01FB" w:rsidRDefault="00DB01FB" w:rsidP="00056274">
      <w:pPr>
        <w:spacing w:line="276" w:lineRule="auto"/>
      </w:pPr>
    </w:p>
    <w:p w14:paraId="55DCCE61" w14:textId="246B71B1" w:rsidR="00DB01FB" w:rsidRPr="00DB01FB" w:rsidRDefault="00DB01FB" w:rsidP="00056274">
      <w:pPr>
        <w:spacing w:line="276" w:lineRule="auto"/>
      </w:pPr>
    </w:p>
    <w:p w14:paraId="283662C3" w14:textId="47F5EEC0" w:rsidR="00DB01FB" w:rsidRPr="00DB01FB" w:rsidRDefault="00DB01FB" w:rsidP="00056274">
      <w:pPr>
        <w:spacing w:line="276" w:lineRule="auto"/>
      </w:pPr>
    </w:p>
    <w:p w14:paraId="0DD53026" w14:textId="40373071" w:rsidR="00DB01FB" w:rsidRPr="00DB01FB" w:rsidRDefault="00DB01FB" w:rsidP="00056274">
      <w:pPr>
        <w:spacing w:line="276" w:lineRule="auto"/>
      </w:pPr>
    </w:p>
    <w:p w14:paraId="3AA89313" w14:textId="1BC94A7F" w:rsidR="00DB01FB" w:rsidRPr="00DB01FB" w:rsidRDefault="00DB01FB" w:rsidP="00056274">
      <w:pPr>
        <w:spacing w:line="276" w:lineRule="auto"/>
      </w:pPr>
    </w:p>
    <w:p w14:paraId="7117C321" w14:textId="60686E29" w:rsidR="00DB01FB" w:rsidRPr="00DB01FB" w:rsidRDefault="00DB01FB" w:rsidP="00056274">
      <w:pPr>
        <w:spacing w:line="276" w:lineRule="auto"/>
      </w:pPr>
    </w:p>
    <w:p w14:paraId="6AD154D3" w14:textId="37F512C4" w:rsidR="00DB01FB" w:rsidRPr="00DB01FB" w:rsidRDefault="00DB01FB" w:rsidP="00056274">
      <w:pPr>
        <w:spacing w:line="276" w:lineRule="auto"/>
      </w:pPr>
    </w:p>
    <w:p w14:paraId="7ED86214" w14:textId="791E4E1B" w:rsidR="00DB01FB" w:rsidRPr="00DB01FB" w:rsidRDefault="00DB01FB" w:rsidP="00056274">
      <w:pPr>
        <w:spacing w:line="276" w:lineRule="auto"/>
      </w:pPr>
    </w:p>
    <w:p w14:paraId="46A85B19" w14:textId="31D57670" w:rsidR="00DB01FB" w:rsidRPr="00DB01FB" w:rsidRDefault="00DB01FB" w:rsidP="00056274">
      <w:pPr>
        <w:spacing w:line="276" w:lineRule="auto"/>
      </w:pPr>
    </w:p>
    <w:p w14:paraId="1208F031" w14:textId="66AA703A" w:rsidR="00DB01FB" w:rsidRPr="00DB01FB" w:rsidRDefault="007656B7" w:rsidP="00056274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029C3616" wp14:editId="1144EEC4">
                <wp:simplePos x="0" y="0"/>
                <wp:positionH relativeFrom="margin">
                  <wp:posOffset>3567430</wp:posOffset>
                </wp:positionH>
                <wp:positionV relativeFrom="paragraph">
                  <wp:posOffset>20955</wp:posOffset>
                </wp:positionV>
                <wp:extent cx="3400425" cy="3333750"/>
                <wp:effectExtent l="0" t="0" r="28575" b="1905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33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2747AD" w14:textId="0561560C" w:rsidR="003267F2" w:rsidRPr="00F20C9C" w:rsidRDefault="003267F2" w:rsidP="00F20C9C">
                            <w:pPr>
                              <w:widowControl w:val="0"/>
                              <w:pBdr>
                                <w:bottom w:val="single" w:sz="4" w:space="1" w:color="8D4605" w:themeColor="accent2" w:themeShade="80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F20C9C"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Can you Contribute?</w:t>
                            </w:r>
                          </w:p>
                          <w:p w14:paraId="0AAB606B" w14:textId="429900BE" w:rsidR="003267F2" w:rsidRPr="00BF086E" w:rsidRDefault="003267F2" w:rsidP="00F20C9C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BF086E">
                              <w:rPr>
                                <w:sz w:val="26"/>
                                <w:szCs w:val="26"/>
                              </w:rPr>
                              <w:t xml:space="preserve">Contributions to our newsletter are encouraged and appreciated!  </w:t>
                            </w:r>
                          </w:p>
                          <w:p w14:paraId="5879181F" w14:textId="7BBAF821" w:rsidR="003267F2" w:rsidRPr="00BF086E" w:rsidRDefault="003267F2" w:rsidP="00F20C9C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BF086E">
                              <w:rPr>
                                <w:sz w:val="26"/>
                                <w:szCs w:val="26"/>
                              </w:rPr>
                              <w:t xml:space="preserve">Articles, photos, reports on community outings, staff news, trivia, poems and amusing stories relating to residents and staff are most welcome. </w:t>
                            </w:r>
                          </w:p>
                          <w:p w14:paraId="565DCA9A" w14:textId="77777777" w:rsidR="003267F2" w:rsidRDefault="003267F2" w:rsidP="00F20C9C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BF086E">
                              <w:rPr>
                                <w:sz w:val="26"/>
                                <w:szCs w:val="26"/>
                              </w:rPr>
                              <w:t xml:space="preserve">Please hand in your submission to reception, or email us anytime. </w:t>
                            </w:r>
                          </w:p>
                          <w:p w14:paraId="40203450" w14:textId="022EBEE3" w:rsidR="003267F2" w:rsidRPr="00BF086E" w:rsidRDefault="003267F2" w:rsidP="00F20C9C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BF086E">
                              <w:rPr>
                                <w:sz w:val="26"/>
                                <w:szCs w:val="26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C3616" id="Text Box 115" o:spid="_x0000_s1042" type="#_x0000_t202" style="position:absolute;margin-left:280.9pt;margin-top:1.65pt;width:267.75pt;height:262.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" fillcolor="#fde8d5 [661]" strokecolor="#fabb82 [1941]" insetpen="t">
                <v:textbox inset="4mm,4mm,4mm,4mm">
                  <w:txbxContent>
                    <w:p w14:paraId="432747AD" w14:textId="0561560C" w:rsidR="003267F2" w:rsidRPr="00F20C9C" w:rsidRDefault="003267F2" w:rsidP="00F20C9C">
                      <w:pPr>
                        <w:widowControl w:val="0"/>
                        <w:pBdr>
                          <w:bottom w:val="single" w:sz="4" w:space="1" w:color="8D4605" w:themeColor="accent2" w:themeShade="80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 w:rsidRPr="00F20C9C"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Can you Contribute?</w:t>
                      </w:r>
                    </w:p>
                    <w:p w14:paraId="0AAB606B" w14:textId="429900BE" w:rsidR="003267F2" w:rsidRPr="00BF086E" w:rsidRDefault="003267F2" w:rsidP="00F20C9C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BF086E">
                        <w:rPr>
                          <w:sz w:val="26"/>
                          <w:szCs w:val="26"/>
                        </w:rPr>
                        <w:t xml:space="preserve">Contributions to our newsletter are encouraged and appreciated!  </w:t>
                      </w:r>
                    </w:p>
                    <w:p w14:paraId="5879181F" w14:textId="7BBAF821" w:rsidR="003267F2" w:rsidRPr="00BF086E" w:rsidRDefault="003267F2" w:rsidP="00F20C9C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BF086E">
                        <w:rPr>
                          <w:sz w:val="26"/>
                          <w:szCs w:val="26"/>
                        </w:rPr>
                        <w:t xml:space="preserve">Articles, photos, reports on community outings, staff news, trivia, poems and amusing stories relating to residents and staff are most welcome. </w:t>
                      </w:r>
                    </w:p>
                    <w:p w14:paraId="565DCA9A" w14:textId="77777777" w:rsidR="003267F2" w:rsidRDefault="003267F2" w:rsidP="00F20C9C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BF086E">
                        <w:rPr>
                          <w:sz w:val="26"/>
                          <w:szCs w:val="26"/>
                        </w:rPr>
                        <w:t xml:space="preserve">Please hand in your submission to reception, or email us anytime. </w:t>
                      </w:r>
                    </w:p>
                    <w:p w14:paraId="40203450" w14:textId="022EBEE3" w:rsidR="003267F2" w:rsidRPr="00BF086E" w:rsidRDefault="003267F2" w:rsidP="00F20C9C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BF086E">
                        <w:rPr>
                          <w:sz w:val="26"/>
                          <w:szCs w:val="26"/>
                        </w:rPr>
                        <w:t>Thank you!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8A33A" w14:textId="16B3AACB" w:rsidR="00DB01FB" w:rsidRPr="00DB01FB" w:rsidRDefault="00DB01FB" w:rsidP="00056274">
      <w:pPr>
        <w:spacing w:line="276" w:lineRule="auto"/>
      </w:pPr>
    </w:p>
    <w:p w14:paraId="47613FF8" w14:textId="702F6E61" w:rsidR="00DB01FB" w:rsidRPr="00DB01FB" w:rsidRDefault="00DB01FB" w:rsidP="00056274">
      <w:pPr>
        <w:spacing w:line="276" w:lineRule="auto"/>
      </w:pPr>
    </w:p>
    <w:p w14:paraId="39D1CF60" w14:textId="67F611D1" w:rsidR="00DB01FB" w:rsidRPr="00DB01FB" w:rsidRDefault="00DB01FB" w:rsidP="00056274">
      <w:pPr>
        <w:spacing w:line="276" w:lineRule="auto"/>
      </w:pPr>
    </w:p>
    <w:p w14:paraId="3A196173" w14:textId="015475C3" w:rsidR="00DB01FB" w:rsidRPr="00DB01FB" w:rsidRDefault="007656B7" w:rsidP="00056274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1BE06F5D" wp14:editId="1420D2F7">
                <wp:simplePos x="0" y="0"/>
                <wp:positionH relativeFrom="margin">
                  <wp:posOffset>114300</wp:posOffset>
                </wp:positionH>
                <wp:positionV relativeFrom="paragraph">
                  <wp:posOffset>104140</wp:posOffset>
                </wp:positionV>
                <wp:extent cx="3248025" cy="2933700"/>
                <wp:effectExtent l="0" t="0" r="28575" b="1905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933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0A01B9" w14:textId="6AAAF240" w:rsidR="003267F2" w:rsidRPr="00F20C9C" w:rsidRDefault="003267F2" w:rsidP="00F20C9C">
                            <w:pPr>
                              <w:widowControl w:val="0"/>
                              <w:pBdr>
                                <w:bottom w:val="single" w:sz="4" w:space="1" w:color="8D4605" w:themeColor="accent2" w:themeShade="80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F20C9C"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In Memoriam </w:t>
                            </w:r>
                          </w:p>
                          <w:p w14:paraId="31D06B98" w14:textId="29303740" w:rsidR="003267F2" w:rsidRPr="00E94939" w:rsidRDefault="003267F2" w:rsidP="00F20C9C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94939">
                              <w:rPr>
                                <w:sz w:val="26"/>
                                <w:szCs w:val="26"/>
                              </w:rPr>
                              <w:t>To the families and friends of our late residents—may you be comforted by the knowledge that your loved ones are at peace.</w:t>
                            </w:r>
                          </w:p>
                          <w:p w14:paraId="23BC7E1D" w14:textId="695B28F2" w:rsidR="003267F2" w:rsidRPr="00F20C9C" w:rsidRDefault="003267F2" w:rsidP="00F20C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240"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20C9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Mrs </w:t>
                            </w:r>
                            <w:r w:rsidR="00AD0AA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Heather Price</w:t>
                            </w:r>
                          </w:p>
                          <w:p w14:paraId="113ED47D" w14:textId="3B980716" w:rsidR="003267F2" w:rsidRPr="00F20C9C" w:rsidRDefault="003267F2" w:rsidP="00F20C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240"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20C9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Mr</w:t>
                            </w:r>
                            <w:r w:rsidR="00AD0AA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 Aileen Jones</w:t>
                            </w:r>
                          </w:p>
                          <w:p w14:paraId="34630167" w14:textId="302D320E" w:rsidR="003267F2" w:rsidRDefault="00AD0AA7" w:rsidP="00F20C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240"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Ms Lilian Whitcombe</w:t>
                            </w:r>
                          </w:p>
                          <w:p w14:paraId="50E60B8A" w14:textId="54C771A2" w:rsidR="0031229E" w:rsidRDefault="0031229E" w:rsidP="00F20C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240"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Mrs Trish Garland</w:t>
                            </w:r>
                          </w:p>
                          <w:p w14:paraId="025F2AD9" w14:textId="6B0A0484" w:rsidR="006A0DD7" w:rsidRPr="00F20C9C" w:rsidRDefault="006A0DD7" w:rsidP="00F20C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240" w:line="27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Mrs Iris</w:t>
                            </w:r>
                            <w:r w:rsidR="002117C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Webber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06F5D" id="Text Box 121" o:spid="_x0000_s1043" type="#_x0000_t202" style="position:absolute;margin-left:9pt;margin-top:8.2pt;width:255.75pt;height:231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" fillcolor="#fde8d5 [661]" strokecolor="#fabb82 [1941]" insetpen="t">
                <v:textbox inset="4mm,4mm,4mm,4mm">
                  <w:txbxContent>
                    <w:p w14:paraId="360A01B9" w14:textId="6AAAF240" w:rsidR="003267F2" w:rsidRPr="00F20C9C" w:rsidRDefault="003267F2" w:rsidP="00F20C9C">
                      <w:pPr>
                        <w:widowControl w:val="0"/>
                        <w:pBdr>
                          <w:bottom w:val="single" w:sz="4" w:space="1" w:color="8D4605" w:themeColor="accent2" w:themeShade="80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 w:rsidRPr="00F20C9C"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In Memoriam </w:t>
                      </w:r>
                    </w:p>
                    <w:p w14:paraId="31D06B98" w14:textId="29303740" w:rsidR="003267F2" w:rsidRPr="00E94939" w:rsidRDefault="003267F2" w:rsidP="00F20C9C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E94939">
                        <w:rPr>
                          <w:sz w:val="26"/>
                          <w:szCs w:val="26"/>
                        </w:rPr>
                        <w:t>To the families and friends of our late residents—may you be comforted by the knowledge that your loved ones are at peace.</w:t>
                      </w:r>
                    </w:p>
                    <w:p w14:paraId="23BC7E1D" w14:textId="695B28F2" w:rsidR="003267F2" w:rsidRPr="00F20C9C" w:rsidRDefault="003267F2" w:rsidP="00F20C9C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240" w:line="27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20C9C">
                        <w:rPr>
                          <w:b/>
                          <w:bCs/>
                          <w:sz w:val="26"/>
                          <w:szCs w:val="26"/>
                        </w:rPr>
                        <w:t xml:space="preserve">Mrs </w:t>
                      </w:r>
                      <w:r w:rsidR="00AD0AA7">
                        <w:rPr>
                          <w:b/>
                          <w:bCs/>
                          <w:sz w:val="26"/>
                          <w:szCs w:val="26"/>
                        </w:rPr>
                        <w:t>Heather Price</w:t>
                      </w:r>
                    </w:p>
                    <w:p w14:paraId="113ED47D" w14:textId="3B980716" w:rsidR="003267F2" w:rsidRPr="00F20C9C" w:rsidRDefault="003267F2" w:rsidP="00F20C9C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240" w:line="27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20C9C">
                        <w:rPr>
                          <w:b/>
                          <w:bCs/>
                          <w:sz w:val="26"/>
                          <w:szCs w:val="26"/>
                        </w:rPr>
                        <w:t>Mr</w:t>
                      </w:r>
                      <w:r w:rsidR="00AD0AA7">
                        <w:rPr>
                          <w:b/>
                          <w:bCs/>
                          <w:sz w:val="26"/>
                          <w:szCs w:val="26"/>
                        </w:rPr>
                        <w:t>s Aileen Jones</w:t>
                      </w:r>
                    </w:p>
                    <w:p w14:paraId="34630167" w14:textId="302D320E" w:rsidR="003267F2" w:rsidRDefault="00AD0AA7" w:rsidP="00F20C9C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240" w:line="27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Ms Lilian Whitcombe</w:t>
                      </w:r>
                    </w:p>
                    <w:p w14:paraId="50E60B8A" w14:textId="54C771A2" w:rsidR="0031229E" w:rsidRDefault="0031229E" w:rsidP="00F20C9C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240" w:line="27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Mrs Trish Garland</w:t>
                      </w:r>
                    </w:p>
                    <w:p w14:paraId="025F2AD9" w14:textId="6B0A0484" w:rsidR="006A0DD7" w:rsidRPr="00F20C9C" w:rsidRDefault="006A0DD7" w:rsidP="00F20C9C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240" w:line="27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Mrs Iris</w:t>
                      </w:r>
                      <w:r w:rsidR="002117C3">
                        <w:rPr>
                          <w:b/>
                          <w:bCs/>
                          <w:sz w:val="26"/>
                          <w:szCs w:val="26"/>
                        </w:rPr>
                        <w:t xml:space="preserve"> Webber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CE8A1" w14:textId="648D2B80" w:rsidR="00DB01FB" w:rsidRPr="00DB01FB" w:rsidRDefault="00DB01FB" w:rsidP="00056274">
      <w:pPr>
        <w:spacing w:line="276" w:lineRule="auto"/>
      </w:pPr>
    </w:p>
    <w:p w14:paraId="37E996F4" w14:textId="1750E170" w:rsidR="00DB01FB" w:rsidRPr="00DB01FB" w:rsidRDefault="00DB01FB" w:rsidP="00056274">
      <w:pPr>
        <w:spacing w:line="276" w:lineRule="auto"/>
      </w:pPr>
    </w:p>
    <w:p w14:paraId="14E55484" w14:textId="1F747B77" w:rsidR="00DB01FB" w:rsidRPr="00DB01FB" w:rsidRDefault="00DB01FB" w:rsidP="00056274">
      <w:pPr>
        <w:spacing w:line="276" w:lineRule="auto"/>
      </w:pPr>
    </w:p>
    <w:p w14:paraId="2BBD6AF2" w14:textId="0FC107BD" w:rsidR="00DB01FB" w:rsidRPr="00DB01FB" w:rsidRDefault="00DB01FB" w:rsidP="00056274">
      <w:pPr>
        <w:spacing w:line="276" w:lineRule="auto"/>
      </w:pPr>
    </w:p>
    <w:p w14:paraId="070AF1AD" w14:textId="49E61DBD" w:rsidR="00DB01FB" w:rsidRPr="00DB01FB" w:rsidRDefault="00DB01FB" w:rsidP="00056274">
      <w:pPr>
        <w:spacing w:line="276" w:lineRule="auto"/>
      </w:pPr>
    </w:p>
    <w:p w14:paraId="1C0FB5BA" w14:textId="2DD5D521" w:rsidR="00DB01FB" w:rsidRPr="00DB01FB" w:rsidRDefault="00DB01FB" w:rsidP="00056274">
      <w:pPr>
        <w:spacing w:line="276" w:lineRule="auto"/>
      </w:pPr>
    </w:p>
    <w:p w14:paraId="2C7CCC0C" w14:textId="1012EF46" w:rsidR="00DB01FB" w:rsidRPr="00DB01FB" w:rsidRDefault="00DB01FB" w:rsidP="00056274">
      <w:pPr>
        <w:spacing w:line="276" w:lineRule="auto"/>
      </w:pPr>
    </w:p>
    <w:p w14:paraId="37A69B52" w14:textId="5B9798BE" w:rsidR="00DB01FB" w:rsidRDefault="00DB01FB" w:rsidP="00056274">
      <w:pPr>
        <w:spacing w:line="276" w:lineRule="auto"/>
      </w:pPr>
    </w:p>
    <w:p w14:paraId="2034D3CD" w14:textId="35D44FDD" w:rsidR="000518FE" w:rsidRPr="00DB01FB" w:rsidRDefault="000518FE" w:rsidP="00056274">
      <w:pPr>
        <w:spacing w:line="276" w:lineRule="auto"/>
      </w:pPr>
    </w:p>
    <w:p w14:paraId="01F7475C" w14:textId="5643B408" w:rsidR="00DB01FB" w:rsidRPr="00DB01FB" w:rsidRDefault="00DB01FB" w:rsidP="00056274">
      <w:pPr>
        <w:spacing w:line="276" w:lineRule="auto"/>
      </w:pPr>
    </w:p>
    <w:p w14:paraId="75049D05" w14:textId="68C9A61E" w:rsidR="00DB01FB" w:rsidRPr="00DB01FB" w:rsidRDefault="00DB01FB" w:rsidP="00056274">
      <w:pPr>
        <w:spacing w:line="276" w:lineRule="auto"/>
      </w:pPr>
    </w:p>
    <w:p w14:paraId="647621BD" w14:textId="1567AEEB" w:rsidR="00DB01FB" w:rsidRPr="00DB01FB" w:rsidRDefault="00DB01FB" w:rsidP="00056274">
      <w:pPr>
        <w:spacing w:line="276" w:lineRule="auto"/>
      </w:pPr>
    </w:p>
    <w:p w14:paraId="4CE7B798" w14:textId="4030ACD4" w:rsidR="00DB01FB" w:rsidRPr="00DB01FB" w:rsidRDefault="00DB01FB" w:rsidP="00056274">
      <w:pPr>
        <w:spacing w:line="276" w:lineRule="auto"/>
      </w:pPr>
    </w:p>
    <w:p w14:paraId="3C43F064" w14:textId="6A33911A" w:rsidR="00DB01FB" w:rsidRPr="00DB01FB" w:rsidRDefault="00DB01FB" w:rsidP="00056274">
      <w:pPr>
        <w:spacing w:line="276" w:lineRule="auto"/>
      </w:pPr>
    </w:p>
    <w:p w14:paraId="1F75B18E" w14:textId="414025BE" w:rsidR="00DB01FB" w:rsidRPr="00DB01FB" w:rsidRDefault="000E4381" w:rsidP="00056274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9424" behindDoc="0" locked="0" layoutInCell="1" allowOverlap="1" wp14:anchorId="4C939340" wp14:editId="4F74E181">
                <wp:simplePos x="0" y="0"/>
                <wp:positionH relativeFrom="margin">
                  <wp:posOffset>3596640</wp:posOffset>
                </wp:positionH>
                <wp:positionV relativeFrom="paragraph">
                  <wp:posOffset>49530</wp:posOffset>
                </wp:positionV>
                <wp:extent cx="3400425" cy="2305050"/>
                <wp:effectExtent l="0" t="0" r="28575" b="1905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305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EE4D5C" w14:textId="77777777" w:rsidR="000E4381" w:rsidRPr="007F7E55" w:rsidRDefault="000E4381" w:rsidP="000E4381">
                            <w:pPr>
                              <w:widowControl w:val="0"/>
                              <w:pBdr>
                                <w:bottom w:val="single" w:sz="4" w:space="1" w:color="FABB82" w:themeColor="accent2" w:themeTint="99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Visiting</w:t>
                            </w:r>
                          </w:p>
                          <w:p w14:paraId="5035A967" w14:textId="77777777" w:rsidR="00A447E0" w:rsidRDefault="000E4381" w:rsidP="000E4381">
                            <w:pPr>
                              <w:widowControl w:val="0"/>
                              <w:spacing w:after="240" w:line="276" w:lineRule="auto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We are still officially classed as in outbreak, therefore, visitors should still attend one person per resident at a time. </w:t>
                            </w:r>
                          </w:p>
                          <w:p w14:paraId="191AC09B" w14:textId="4291033A" w:rsidR="000E4381" w:rsidRDefault="000E4381" w:rsidP="000E4381">
                            <w:pPr>
                              <w:widowControl w:val="0"/>
                              <w:spacing w:after="240" w:line="276" w:lineRule="auto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t>Thank you for your cooperation.</w:t>
                            </w:r>
                          </w:p>
                          <w:p w14:paraId="325BA94A" w14:textId="77777777" w:rsidR="000E4381" w:rsidRPr="00BF086E" w:rsidRDefault="000E4381" w:rsidP="000E4381">
                            <w:pPr>
                              <w:widowControl w:val="0"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39340" id="Text Box 141" o:spid="_x0000_s1044" type="#_x0000_t202" style="position:absolute;margin-left:283.2pt;margin-top:3.9pt;width:267.75pt;height:181.5pt;z-index:2518794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" fillcolor="#fde8d5 [661]" strokecolor="#fabb82 [1941]" insetpen="t">
                <v:textbox inset="4mm,4mm,4mm,4mm">
                  <w:txbxContent>
                    <w:p w14:paraId="68EE4D5C" w14:textId="77777777" w:rsidR="000E4381" w:rsidRPr="007F7E55" w:rsidRDefault="000E4381" w:rsidP="000E4381">
                      <w:pPr>
                        <w:widowControl w:val="0"/>
                        <w:pBdr>
                          <w:bottom w:val="single" w:sz="4" w:space="1" w:color="FABB82" w:themeColor="accent2" w:themeTint="99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Visiting</w:t>
                      </w:r>
                    </w:p>
                    <w:p w14:paraId="5035A967" w14:textId="77777777" w:rsidR="00A447E0" w:rsidRDefault="000E4381" w:rsidP="000E4381">
                      <w:pPr>
                        <w:widowControl w:val="0"/>
                        <w:spacing w:after="240" w:line="276" w:lineRule="auto"/>
                        <w:rPr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t xml:space="preserve">We are still officially classed as in outbreak, therefore, visitors should still attend one person per resident at a time. </w:t>
                      </w:r>
                    </w:p>
                    <w:p w14:paraId="191AC09B" w14:textId="4291033A" w:rsidR="000E4381" w:rsidRDefault="000E4381" w:rsidP="000E4381">
                      <w:pPr>
                        <w:widowControl w:val="0"/>
                        <w:spacing w:after="240" w:line="276" w:lineRule="auto"/>
                        <w:rPr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t>Thank you for your cooperation.</w:t>
                      </w:r>
                    </w:p>
                    <w:p w14:paraId="325BA94A" w14:textId="77777777" w:rsidR="000E4381" w:rsidRPr="00BF086E" w:rsidRDefault="000E4381" w:rsidP="000E4381">
                      <w:pPr>
                        <w:widowControl w:val="0"/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95209" w14:textId="2E0CD8D6" w:rsidR="00DB01FB" w:rsidRPr="00DB01FB" w:rsidRDefault="000E4381" w:rsidP="00056274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425682D4" wp14:editId="4FAA568E">
                <wp:simplePos x="0" y="0"/>
                <wp:positionH relativeFrom="margin">
                  <wp:posOffset>99060</wp:posOffset>
                </wp:positionH>
                <wp:positionV relativeFrom="paragraph">
                  <wp:posOffset>142875</wp:posOffset>
                </wp:positionV>
                <wp:extent cx="3248025" cy="2072640"/>
                <wp:effectExtent l="0" t="0" r="28575" b="2286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072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564DD2" w14:textId="08B7AB6E" w:rsidR="003267F2" w:rsidRPr="007F7E55" w:rsidRDefault="007656B7" w:rsidP="007F7E55">
                            <w:pPr>
                              <w:widowControl w:val="0"/>
                              <w:pBdr>
                                <w:bottom w:val="single" w:sz="4" w:space="1" w:color="FABB82" w:themeColor="accent2" w:themeTint="99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CHANGE OVER OF BOOKS</w:t>
                            </w:r>
                          </w:p>
                          <w:p w14:paraId="43ECF8FF" w14:textId="157BE468" w:rsidR="003267F2" w:rsidRPr="00DB01FB" w:rsidRDefault="003267F2" w:rsidP="008753ED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B95D48">
                              <w:rPr>
                                <w:sz w:val="26"/>
                                <w:szCs w:val="26"/>
                              </w:rPr>
                              <w:t xml:space="preserve">We have </w:t>
                            </w:r>
                            <w:r w:rsidR="000E4381">
                              <w:rPr>
                                <w:sz w:val="26"/>
                                <w:szCs w:val="26"/>
                              </w:rPr>
                              <w:t xml:space="preserve">lots of new books on our shelves, please borrow them, there’s something for everyone. If you would like someone to read to you, please speak to </w:t>
                            </w:r>
                            <w:r w:rsidR="006A0DD7">
                              <w:rPr>
                                <w:sz w:val="26"/>
                                <w:szCs w:val="26"/>
                              </w:rPr>
                              <w:t>the Wellbeing Team</w:t>
                            </w:r>
                            <w:r w:rsidR="000E4381">
                              <w:rPr>
                                <w:sz w:val="26"/>
                                <w:szCs w:val="26"/>
                              </w:rPr>
                              <w:t xml:space="preserve"> and this will be arranged.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682D4" id="Text Box 134" o:spid="_x0000_s1045" type="#_x0000_t202" style="position:absolute;margin-left:7.8pt;margin-top:11.25pt;width:255.75pt;height:163.2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" fillcolor="#fde8d5 [661]" strokecolor="#fabb82 [1941]" insetpen="t">
                <v:textbox inset="4mm,4mm,4mm,4mm">
                  <w:txbxContent>
                    <w:p w14:paraId="39564DD2" w14:textId="08B7AB6E" w:rsidR="003267F2" w:rsidRPr="007F7E55" w:rsidRDefault="007656B7" w:rsidP="007F7E55">
                      <w:pPr>
                        <w:widowControl w:val="0"/>
                        <w:pBdr>
                          <w:bottom w:val="single" w:sz="4" w:space="1" w:color="FABB82" w:themeColor="accent2" w:themeTint="99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CHANGE OVER OF BOOKS</w:t>
                      </w:r>
                    </w:p>
                    <w:p w14:paraId="43ECF8FF" w14:textId="157BE468" w:rsidR="003267F2" w:rsidRPr="00DB01FB" w:rsidRDefault="003267F2" w:rsidP="008753ED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B95D48">
                        <w:rPr>
                          <w:sz w:val="26"/>
                          <w:szCs w:val="26"/>
                        </w:rPr>
                        <w:t xml:space="preserve">We have </w:t>
                      </w:r>
                      <w:r w:rsidR="000E4381">
                        <w:rPr>
                          <w:sz w:val="26"/>
                          <w:szCs w:val="26"/>
                        </w:rPr>
                        <w:t xml:space="preserve">lots of new books on our shelves, please borrow them, there’s something for everyone. If you would like someone to read to you, please speak to </w:t>
                      </w:r>
                      <w:r w:rsidR="006A0DD7">
                        <w:rPr>
                          <w:sz w:val="26"/>
                          <w:szCs w:val="26"/>
                        </w:rPr>
                        <w:t>the Wellbeing Team</w:t>
                      </w:r>
                      <w:r w:rsidR="000E4381">
                        <w:rPr>
                          <w:sz w:val="26"/>
                          <w:szCs w:val="26"/>
                        </w:rPr>
                        <w:t xml:space="preserve"> and this will be arranged.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8C481" w14:textId="1424EEA1" w:rsidR="00DB01FB" w:rsidRPr="00DB01FB" w:rsidRDefault="00DB01FB" w:rsidP="00056274">
      <w:pPr>
        <w:spacing w:line="276" w:lineRule="auto"/>
      </w:pPr>
    </w:p>
    <w:p w14:paraId="5523184E" w14:textId="189C5A47" w:rsidR="00DB01FB" w:rsidRDefault="00DB01FB" w:rsidP="00056274">
      <w:pPr>
        <w:spacing w:line="276" w:lineRule="auto"/>
      </w:pPr>
    </w:p>
    <w:p w14:paraId="265835B6" w14:textId="21114456" w:rsidR="007E692B" w:rsidRDefault="007E692B" w:rsidP="00056274">
      <w:pPr>
        <w:spacing w:line="276" w:lineRule="auto"/>
      </w:pPr>
    </w:p>
    <w:p w14:paraId="2E775A14" w14:textId="4E05045E" w:rsidR="007E692B" w:rsidRDefault="007E692B" w:rsidP="00056274">
      <w:pPr>
        <w:spacing w:line="276" w:lineRule="auto"/>
      </w:pPr>
    </w:p>
    <w:p w14:paraId="32B5D8A8" w14:textId="4E1BBE3F" w:rsidR="00B95D48" w:rsidRPr="00DB01FB" w:rsidRDefault="00B95D48" w:rsidP="00056274">
      <w:pPr>
        <w:tabs>
          <w:tab w:val="left" w:pos="8700"/>
        </w:tabs>
        <w:spacing w:line="276" w:lineRule="auto"/>
      </w:pPr>
    </w:p>
    <w:p w14:paraId="05456985" w14:textId="2A2E1ECF" w:rsidR="00B95D48" w:rsidRPr="00DB01FB" w:rsidRDefault="00B95D48" w:rsidP="00056274">
      <w:pPr>
        <w:spacing w:line="276" w:lineRule="auto"/>
      </w:pPr>
    </w:p>
    <w:p w14:paraId="52EDC78A" w14:textId="5E64E943" w:rsidR="00B95D48" w:rsidRPr="00DB01FB" w:rsidRDefault="00B95D48" w:rsidP="00056274">
      <w:pPr>
        <w:spacing w:line="276" w:lineRule="auto"/>
      </w:pPr>
    </w:p>
    <w:p w14:paraId="070CEA21" w14:textId="0F0EB0C4" w:rsidR="00B95D48" w:rsidRPr="00DB01FB" w:rsidRDefault="00B95D48" w:rsidP="00056274">
      <w:pPr>
        <w:spacing w:line="276" w:lineRule="auto"/>
      </w:pPr>
    </w:p>
    <w:p w14:paraId="157EA42C" w14:textId="2AF4E498" w:rsidR="00B95D48" w:rsidRPr="00DB01FB" w:rsidRDefault="00B95D48" w:rsidP="00056274">
      <w:pPr>
        <w:spacing w:line="276" w:lineRule="auto"/>
      </w:pPr>
    </w:p>
    <w:p w14:paraId="366CD798" w14:textId="26AA106B" w:rsidR="00B95D48" w:rsidRPr="00DB01FB" w:rsidRDefault="00B95D48" w:rsidP="00056274">
      <w:pPr>
        <w:spacing w:line="276" w:lineRule="auto"/>
      </w:pPr>
    </w:p>
    <w:p w14:paraId="0897B11F" w14:textId="5306E7C3" w:rsidR="00B95D48" w:rsidRPr="00DB01FB" w:rsidRDefault="00B95D48" w:rsidP="00056274">
      <w:pPr>
        <w:spacing w:line="276" w:lineRule="auto"/>
      </w:pPr>
    </w:p>
    <w:p w14:paraId="3E72B001" w14:textId="3B9EE4C9" w:rsidR="00B95D48" w:rsidRPr="00DB01FB" w:rsidRDefault="00B95D48" w:rsidP="00056274">
      <w:pPr>
        <w:spacing w:line="276" w:lineRule="auto"/>
      </w:pPr>
    </w:p>
    <w:p w14:paraId="50D6E39D" w14:textId="1DCC63F3" w:rsidR="00B95D48" w:rsidRPr="00DB01FB" w:rsidRDefault="0011153C" w:rsidP="00056274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38399562" wp14:editId="6EAB5A93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3381375" cy="8282940"/>
                <wp:effectExtent l="0" t="0" r="28575" b="22860"/>
                <wp:wrapNone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282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36708" w14:textId="77777777" w:rsidR="000E4381" w:rsidRPr="007F7E55" w:rsidRDefault="000E4381" w:rsidP="000E4381">
                            <w:pPr>
                              <w:widowControl w:val="0"/>
                              <w:pBdr>
                                <w:bottom w:val="single" w:sz="4" w:space="1" w:color="FABB82" w:themeColor="accent2" w:themeTint="99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7F7E55"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THANK YOU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847953" w14:textId="77777777" w:rsidR="000E4381" w:rsidRDefault="000E4381" w:rsidP="000E4381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753ED">
                              <w:rPr>
                                <w:sz w:val="26"/>
                                <w:szCs w:val="26"/>
                              </w:rPr>
                              <w:t>We would like to issue a heartfelt thanks to relatives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8753ED">
                              <w:rPr>
                                <w:sz w:val="26"/>
                                <w:szCs w:val="26"/>
                              </w:rPr>
                              <w:t>volunteers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and staff</w:t>
                            </w:r>
                            <w:r w:rsidRPr="008753ED">
                              <w:rPr>
                                <w:sz w:val="26"/>
                                <w:szCs w:val="26"/>
                              </w:rPr>
                              <w:t xml:space="preserve"> who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and supported our Christmas Party on the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14</w:t>
                            </w:r>
                            <w:r w:rsidRPr="00E54BDC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Pr="00E54BDC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Dec! A fantastic time was had by all.</w:t>
                            </w:r>
                          </w:p>
                          <w:p w14:paraId="462F0958" w14:textId="55D20EE1" w:rsidR="000E4381" w:rsidRDefault="000E4381" w:rsidP="000E4381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A special thank you to the Children of Lovington Primary School Choir, the Christmas Caroler’s, The Wheat Hill Benefice Choir, and Marks &amp; Spencer’s for supplying us with their ‘too good to go’ flowers and plants so that we </w:t>
                            </w:r>
                            <w:r w:rsidR="00A447E0">
                              <w:rPr>
                                <w:sz w:val="26"/>
                                <w:szCs w:val="26"/>
                              </w:rPr>
                              <w:t>can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enjoy them.</w:t>
                            </w:r>
                          </w:p>
                          <w:p w14:paraId="78C0E640" w14:textId="1B4E1771" w:rsidR="0011153C" w:rsidRDefault="0011153C" w:rsidP="000E4381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DE61D00" w14:textId="2DA78193" w:rsidR="0011153C" w:rsidRDefault="0011153C" w:rsidP="0011153C">
                            <w:pPr>
                              <w:widowControl w:val="0"/>
                              <w:spacing w:after="240" w:line="276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E22B7A7" wp14:editId="5DBDE4F9">
                                  <wp:extent cx="3811907" cy="2858930"/>
                                  <wp:effectExtent l="95568" t="75882" r="131762" b="1293813"/>
                                  <wp:docPr id="39" name="Picture 39" descr="A picture containing window,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A picture containing window,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814403" cy="286080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D400F3" w14:textId="77777777" w:rsidR="0011153C" w:rsidRDefault="0011153C" w:rsidP="000E4381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586448C" w14:textId="77777777" w:rsidR="000E4381" w:rsidRPr="008753ED" w:rsidRDefault="000E4381" w:rsidP="000E4381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9562" id="_x0000_s1046" type="#_x0000_t202" style="position:absolute;margin-left:0;margin-top:3.45pt;width:266.25pt;height:652.2pt;z-index:251877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" fillcolor="#fde8d5 [661]" strokecolor="#fabb82 [1941]">
                <v:textbox inset="4mm,4mm,4mm,4mm">
                  <w:txbxContent>
                    <w:p w14:paraId="28B36708" w14:textId="77777777" w:rsidR="000E4381" w:rsidRPr="007F7E55" w:rsidRDefault="000E4381" w:rsidP="000E4381">
                      <w:pPr>
                        <w:widowControl w:val="0"/>
                        <w:pBdr>
                          <w:bottom w:val="single" w:sz="4" w:space="1" w:color="FABB82" w:themeColor="accent2" w:themeTint="99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 w:rsidRPr="007F7E55"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THANK YOU</w:t>
                      </w:r>
                      <w:r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5847953" w14:textId="77777777" w:rsidR="000E4381" w:rsidRDefault="000E4381" w:rsidP="000E4381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8753ED">
                        <w:rPr>
                          <w:sz w:val="26"/>
                          <w:szCs w:val="26"/>
                        </w:rPr>
                        <w:t>We would like to issue a heartfelt thanks to relatives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8753ED">
                        <w:rPr>
                          <w:sz w:val="26"/>
                          <w:szCs w:val="26"/>
                        </w:rPr>
                        <w:t>volunteers</w:t>
                      </w:r>
                      <w:r>
                        <w:rPr>
                          <w:sz w:val="26"/>
                          <w:szCs w:val="26"/>
                        </w:rPr>
                        <w:t xml:space="preserve"> and staff</w:t>
                      </w:r>
                      <w:r w:rsidRPr="008753ED">
                        <w:rPr>
                          <w:sz w:val="26"/>
                          <w:szCs w:val="26"/>
                        </w:rPr>
                        <w:t xml:space="preserve"> who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organised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and supported our Christmas Party on the 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14</w:t>
                      </w:r>
                      <w:r w:rsidRPr="00E54BDC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proofErr w:type="gramEnd"/>
                      <w:r w:rsidRPr="00E54BDC">
                        <w:rPr>
                          <w:sz w:val="26"/>
                          <w:szCs w:val="26"/>
                          <w:vertAlign w:val="superscript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Dec! A fantastic time was had by all.</w:t>
                      </w:r>
                    </w:p>
                    <w:p w14:paraId="462F0958" w14:textId="55D20EE1" w:rsidR="000E4381" w:rsidRDefault="000E4381" w:rsidP="000E4381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A special thank you to the Children of Lovington Primary School Choir, the Christmas Caroler’s, The Wheat Hill Benefice Choir, and Marks &amp; Spencer’s for supplying us with their ‘too good to go’ flowers and plants so that we </w:t>
                      </w:r>
                      <w:r w:rsidR="00A447E0">
                        <w:rPr>
                          <w:sz w:val="26"/>
                          <w:szCs w:val="26"/>
                        </w:rPr>
                        <w:t>can</w:t>
                      </w:r>
                      <w:r>
                        <w:rPr>
                          <w:sz w:val="26"/>
                          <w:szCs w:val="26"/>
                        </w:rPr>
                        <w:t xml:space="preserve"> enjoy them.</w:t>
                      </w:r>
                    </w:p>
                    <w:p w14:paraId="78C0E640" w14:textId="1B4E1771" w:rsidR="0011153C" w:rsidRDefault="0011153C" w:rsidP="000E4381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</w:p>
                    <w:p w14:paraId="1DE61D00" w14:textId="2DA78193" w:rsidR="0011153C" w:rsidRDefault="0011153C" w:rsidP="0011153C">
                      <w:pPr>
                        <w:widowControl w:val="0"/>
                        <w:spacing w:after="240" w:line="276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E22B7A7" wp14:editId="5DBDE4F9">
                            <wp:extent cx="3811907" cy="2858930"/>
                            <wp:effectExtent l="95568" t="75882" r="131762" b="1293813"/>
                            <wp:docPr id="39" name="Picture 39" descr="A picture containing window,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A picture containing window, indoor&#10;&#10;Description automatically generated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814403" cy="2860802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D400F3" w14:textId="77777777" w:rsidR="0011153C" w:rsidRDefault="0011153C" w:rsidP="000E4381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</w:p>
                    <w:p w14:paraId="1586448C" w14:textId="77777777" w:rsidR="000E4381" w:rsidRPr="008753ED" w:rsidRDefault="000E4381" w:rsidP="000E4381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381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0953170A" wp14:editId="7111761D">
                <wp:simplePos x="0" y="0"/>
                <wp:positionH relativeFrom="margin">
                  <wp:posOffset>3661410</wp:posOffset>
                </wp:positionH>
                <wp:positionV relativeFrom="paragraph">
                  <wp:posOffset>74930</wp:posOffset>
                </wp:positionV>
                <wp:extent cx="3248025" cy="2438400"/>
                <wp:effectExtent l="0" t="0" r="28575" b="1905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438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192F5E" w14:textId="4A3CAB74" w:rsidR="003267F2" w:rsidRPr="007F7E55" w:rsidRDefault="003267F2" w:rsidP="007F7E55">
                            <w:pPr>
                              <w:widowControl w:val="0"/>
                              <w:pBdr>
                                <w:bottom w:val="single" w:sz="4" w:space="1" w:color="FABB82" w:themeColor="accent2" w:themeTint="99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7F7E55"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Hairdresser</w:t>
                            </w:r>
                          </w:p>
                          <w:p w14:paraId="074A5DD5" w14:textId="29ACA6B5" w:rsidR="003267F2" w:rsidRPr="007656B7" w:rsidRDefault="007656B7" w:rsidP="007656B7">
                            <w:pPr>
                              <w:widowControl w:val="0"/>
                              <w:spacing w:after="240" w:line="276" w:lineRule="auto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7656B7">
                              <w:rPr>
                                <w:sz w:val="26"/>
                                <w:szCs w:val="26"/>
                              </w:rPr>
                              <w:t xml:space="preserve">We have Mandy, our hairdresser who attends alternate Mondays/Tuesdays. If you would like an appointment, please talk to </w:t>
                            </w:r>
                            <w:r w:rsidR="006A0DD7" w:rsidRPr="007656B7">
                              <w:rPr>
                                <w:sz w:val="26"/>
                                <w:szCs w:val="26"/>
                              </w:rPr>
                              <w:t>reception,</w:t>
                            </w:r>
                            <w:r w:rsidRPr="007656B7">
                              <w:rPr>
                                <w:sz w:val="26"/>
                                <w:szCs w:val="26"/>
                              </w:rPr>
                              <w:t xml:space="preserve"> or ask a staff member to write your name down in the hairdresser’s book.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3170A" id="Text Box 135" o:spid="_x0000_s1047" type="#_x0000_t202" style="position:absolute;margin-left:288.3pt;margin-top:5.9pt;width:255.75pt;height:192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" fillcolor="#fde8d5 [661]" strokecolor="#fabb82 [1941]" insetpen="t">
                <v:textbox inset="4mm,4mm,4mm,4mm">
                  <w:txbxContent>
                    <w:p w14:paraId="75192F5E" w14:textId="4A3CAB74" w:rsidR="003267F2" w:rsidRPr="007F7E55" w:rsidRDefault="003267F2" w:rsidP="007F7E55">
                      <w:pPr>
                        <w:widowControl w:val="0"/>
                        <w:pBdr>
                          <w:bottom w:val="single" w:sz="4" w:space="1" w:color="FABB82" w:themeColor="accent2" w:themeTint="99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 w:rsidRPr="007F7E55"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Hairdresser</w:t>
                      </w:r>
                    </w:p>
                    <w:p w14:paraId="074A5DD5" w14:textId="29ACA6B5" w:rsidR="003267F2" w:rsidRPr="007656B7" w:rsidRDefault="007656B7" w:rsidP="007656B7">
                      <w:pPr>
                        <w:widowControl w:val="0"/>
                        <w:spacing w:after="240" w:line="276" w:lineRule="auto"/>
                        <w:rPr>
                          <w:noProof/>
                          <w:sz w:val="26"/>
                          <w:szCs w:val="26"/>
                        </w:rPr>
                      </w:pPr>
                      <w:r w:rsidRPr="007656B7">
                        <w:rPr>
                          <w:sz w:val="26"/>
                          <w:szCs w:val="26"/>
                        </w:rPr>
                        <w:t xml:space="preserve">We have Mandy, our hairdresser who attends alternate Mondays/Tuesdays. If you would like an appointment, please talk to </w:t>
                      </w:r>
                      <w:r w:rsidR="006A0DD7" w:rsidRPr="007656B7">
                        <w:rPr>
                          <w:sz w:val="26"/>
                          <w:szCs w:val="26"/>
                        </w:rPr>
                        <w:t>reception,</w:t>
                      </w:r>
                      <w:r w:rsidRPr="007656B7">
                        <w:rPr>
                          <w:sz w:val="26"/>
                          <w:szCs w:val="26"/>
                        </w:rPr>
                        <w:t xml:space="preserve"> or ask a staff member to write your name down in the hairdresser’s book.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E6E24A" w14:textId="65E85852" w:rsidR="00B95D48" w:rsidRPr="00DB01FB" w:rsidRDefault="00B95D48" w:rsidP="00056274">
      <w:pPr>
        <w:spacing w:line="276" w:lineRule="auto"/>
      </w:pPr>
    </w:p>
    <w:p w14:paraId="5A840C12" w14:textId="7DFE8847" w:rsidR="00B95D48" w:rsidRPr="00DB01FB" w:rsidRDefault="00B95D48" w:rsidP="00056274">
      <w:pPr>
        <w:spacing w:line="276" w:lineRule="auto"/>
      </w:pPr>
    </w:p>
    <w:p w14:paraId="16CFEA8E" w14:textId="0121A813" w:rsidR="00B95D48" w:rsidRPr="00DB01FB" w:rsidRDefault="00B95D48" w:rsidP="00056274">
      <w:pPr>
        <w:spacing w:line="276" w:lineRule="auto"/>
      </w:pPr>
    </w:p>
    <w:p w14:paraId="24BD478F" w14:textId="6A50F7E2" w:rsidR="000518FE" w:rsidRDefault="000518FE" w:rsidP="00056274">
      <w:pPr>
        <w:spacing w:line="276" w:lineRule="auto"/>
      </w:pPr>
    </w:p>
    <w:p w14:paraId="2960A360" w14:textId="1DA088A1" w:rsidR="00B95D48" w:rsidRPr="00DB01FB" w:rsidRDefault="00B95D48" w:rsidP="00056274">
      <w:pPr>
        <w:spacing w:line="276" w:lineRule="auto"/>
      </w:pPr>
    </w:p>
    <w:p w14:paraId="7B687297" w14:textId="36E36CBE" w:rsidR="00B95D48" w:rsidRPr="00DB01FB" w:rsidRDefault="00B95D48" w:rsidP="00056274">
      <w:pPr>
        <w:spacing w:line="276" w:lineRule="auto"/>
      </w:pPr>
    </w:p>
    <w:p w14:paraId="7100F297" w14:textId="164EE981" w:rsidR="00B95D48" w:rsidRPr="00DB01FB" w:rsidRDefault="00B95D48" w:rsidP="00056274">
      <w:pPr>
        <w:spacing w:line="276" w:lineRule="auto"/>
      </w:pPr>
    </w:p>
    <w:p w14:paraId="4C678A75" w14:textId="7CDFA613" w:rsidR="00B95D48" w:rsidRPr="00DB01FB" w:rsidRDefault="00B95D48" w:rsidP="00056274">
      <w:pPr>
        <w:spacing w:line="276" w:lineRule="auto"/>
      </w:pPr>
    </w:p>
    <w:p w14:paraId="3B37913B" w14:textId="1CD3706D" w:rsidR="00B95D48" w:rsidRPr="00DB01FB" w:rsidRDefault="00B95D48" w:rsidP="00056274">
      <w:pPr>
        <w:spacing w:line="276" w:lineRule="auto"/>
      </w:pPr>
    </w:p>
    <w:p w14:paraId="5DCB5F65" w14:textId="7F69C263" w:rsidR="00B95D48" w:rsidRPr="00DB01FB" w:rsidRDefault="00B95D48" w:rsidP="00056274">
      <w:pPr>
        <w:spacing w:line="276" w:lineRule="auto"/>
      </w:pPr>
    </w:p>
    <w:p w14:paraId="5E179329" w14:textId="0C559E3D" w:rsidR="00B95D48" w:rsidRPr="00DB01FB" w:rsidRDefault="00B95D48" w:rsidP="00056274">
      <w:pPr>
        <w:spacing w:line="276" w:lineRule="auto"/>
      </w:pPr>
    </w:p>
    <w:p w14:paraId="49757432" w14:textId="6A221761" w:rsidR="00B95D48" w:rsidRPr="00DB01FB" w:rsidRDefault="00B95D48" w:rsidP="00056274">
      <w:pPr>
        <w:spacing w:line="276" w:lineRule="auto"/>
      </w:pPr>
    </w:p>
    <w:p w14:paraId="39F77602" w14:textId="1BE82F54" w:rsidR="00B95D48" w:rsidRPr="00DB01FB" w:rsidRDefault="00B95D48" w:rsidP="00056274">
      <w:pPr>
        <w:spacing w:line="276" w:lineRule="auto"/>
      </w:pPr>
    </w:p>
    <w:p w14:paraId="65770E61" w14:textId="7E42D92D" w:rsidR="00B95D48" w:rsidRPr="00DB01FB" w:rsidRDefault="00B95D48" w:rsidP="00056274">
      <w:pPr>
        <w:spacing w:line="276" w:lineRule="auto"/>
      </w:pPr>
    </w:p>
    <w:p w14:paraId="0CA1A4FF" w14:textId="64A94AB4" w:rsidR="00B95D48" w:rsidRDefault="0011153C" w:rsidP="00056274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0160" behindDoc="0" locked="0" layoutInCell="1" allowOverlap="1" wp14:anchorId="5E5E5ADD" wp14:editId="1D2A2193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3248025" cy="2343150"/>
                <wp:effectExtent l="0" t="0" r="28575" b="1905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343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B3A966" w14:textId="2BC093E2" w:rsidR="003267F2" w:rsidRPr="007F7E55" w:rsidRDefault="007656B7" w:rsidP="007F7E55">
                            <w:pPr>
                              <w:widowControl w:val="0"/>
                              <w:pBdr>
                                <w:bottom w:val="single" w:sz="4" w:space="1" w:color="FABB82" w:themeColor="accent2" w:themeTint="99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man</w:t>
                            </w:r>
                            <w:r w:rsidR="0031229E"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cures</w:t>
                            </w:r>
                          </w:p>
                          <w:p w14:paraId="62F8066C" w14:textId="5C43C3C6" w:rsidR="003267F2" w:rsidRDefault="0031229E" w:rsidP="008753ED">
                            <w:pPr>
                              <w:widowControl w:val="0"/>
                              <w:spacing w:after="240" w:line="276" w:lineRule="auto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t>Complimentary manicures are always available, speak to a member of Wellbeing to get booked in.</w:t>
                            </w:r>
                          </w:p>
                          <w:p w14:paraId="2EBA5C06" w14:textId="26B9839C" w:rsidR="0031229E" w:rsidRPr="00DB01FB" w:rsidRDefault="0031229E" w:rsidP="008753ED">
                            <w:pPr>
                              <w:widowControl w:val="0"/>
                              <w:spacing w:after="240" w:line="276" w:lineRule="auto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t>Manicures aren’t just for the ladies, men welcome too.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E5ADD" id="Text Box 137" o:spid="_x0000_s1048" type="#_x0000_t202" style="position:absolute;margin-left:204.55pt;margin-top:.9pt;width:255.75pt;height:184.5pt;z-index:25174016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" fillcolor="#fde8d5 [661]" strokecolor="#fabb82 [1941]" insetpen="t">
                <v:textbox inset="4mm,4mm,4mm,4mm">
                  <w:txbxContent>
                    <w:p w14:paraId="3CB3A966" w14:textId="2BC093E2" w:rsidR="003267F2" w:rsidRPr="007F7E55" w:rsidRDefault="007656B7" w:rsidP="007F7E55">
                      <w:pPr>
                        <w:widowControl w:val="0"/>
                        <w:pBdr>
                          <w:bottom w:val="single" w:sz="4" w:space="1" w:color="FABB82" w:themeColor="accent2" w:themeTint="99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man</w:t>
                      </w:r>
                      <w:r w:rsidR="0031229E"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cures</w:t>
                      </w:r>
                    </w:p>
                    <w:p w14:paraId="62F8066C" w14:textId="5C43C3C6" w:rsidR="003267F2" w:rsidRDefault="0031229E" w:rsidP="008753ED">
                      <w:pPr>
                        <w:widowControl w:val="0"/>
                        <w:spacing w:after="240" w:line="276" w:lineRule="auto"/>
                        <w:rPr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t>Complimentary manicures are always available, speak to a member of Wellbeing to get booked in.</w:t>
                      </w:r>
                    </w:p>
                    <w:p w14:paraId="2EBA5C06" w14:textId="26B9839C" w:rsidR="0031229E" w:rsidRPr="00DB01FB" w:rsidRDefault="0031229E" w:rsidP="008753ED">
                      <w:pPr>
                        <w:widowControl w:val="0"/>
                        <w:spacing w:after="240" w:line="276" w:lineRule="auto"/>
                        <w:rPr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t>Manicures aren’t just for the ladies, men welcome too.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81200" w14:textId="3736E5B2" w:rsidR="000518FE" w:rsidRPr="00DB01FB" w:rsidRDefault="000518FE" w:rsidP="00056274">
      <w:pPr>
        <w:spacing w:line="276" w:lineRule="auto"/>
      </w:pPr>
    </w:p>
    <w:p w14:paraId="3043956B" w14:textId="5E6914FE" w:rsidR="00B95D48" w:rsidRPr="00DB01FB" w:rsidRDefault="00B95D48" w:rsidP="00056274">
      <w:pPr>
        <w:spacing w:line="276" w:lineRule="auto"/>
      </w:pPr>
    </w:p>
    <w:p w14:paraId="2BC7E7FD" w14:textId="4186200C" w:rsidR="00B95D48" w:rsidRPr="00DB01FB" w:rsidRDefault="00B95D48" w:rsidP="00056274">
      <w:pPr>
        <w:spacing w:line="276" w:lineRule="auto"/>
      </w:pPr>
    </w:p>
    <w:p w14:paraId="2F1B9EA4" w14:textId="219BDD94" w:rsidR="00B95D48" w:rsidRPr="00DB01FB" w:rsidRDefault="00B95D48" w:rsidP="00056274">
      <w:pPr>
        <w:spacing w:line="276" w:lineRule="auto"/>
      </w:pPr>
    </w:p>
    <w:p w14:paraId="51A1C93A" w14:textId="1622C1EF" w:rsidR="00B95D48" w:rsidRPr="00DB01FB" w:rsidRDefault="00B95D48" w:rsidP="00056274">
      <w:pPr>
        <w:spacing w:line="276" w:lineRule="auto"/>
      </w:pPr>
    </w:p>
    <w:p w14:paraId="46B19322" w14:textId="58853935" w:rsidR="00B95D48" w:rsidRPr="00DB01FB" w:rsidRDefault="00B95D48" w:rsidP="00056274">
      <w:pPr>
        <w:spacing w:line="276" w:lineRule="auto"/>
      </w:pPr>
    </w:p>
    <w:p w14:paraId="256649C2" w14:textId="6E2E7B4F" w:rsidR="00B95D48" w:rsidRPr="00DB01FB" w:rsidRDefault="00B95D48" w:rsidP="00056274">
      <w:pPr>
        <w:spacing w:line="276" w:lineRule="auto"/>
      </w:pPr>
    </w:p>
    <w:p w14:paraId="6028591D" w14:textId="1012BDFD" w:rsidR="00B95D48" w:rsidRPr="00DB01FB" w:rsidRDefault="00B95D48" w:rsidP="00056274">
      <w:pPr>
        <w:spacing w:line="276" w:lineRule="auto"/>
      </w:pPr>
    </w:p>
    <w:p w14:paraId="06EF8BE0" w14:textId="2E2BF0C5" w:rsidR="00B95D48" w:rsidRPr="00DB01FB" w:rsidRDefault="00B95D48" w:rsidP="00056274">
      <w:pPr>
        <w:spacing w:line="276" w:lineRule="auto"/>
      </w:pPr>
    </w:p>
    <w:p w14:paraId="2ED5B7CA" w14:textId="2D37B0E3" w:rsidR="00B95D48" w:rsidRPr="00DB01FB" w:rsidRDefault="00B95D48" w:rsidP="00056274">
      <w:pPr>
        <w:spacing w:line="276" w:lineRule="auto"/>
      </w:pPr>
    </w:p>
    <w:p w14:paraId="57F888B0" w14:textId="7876F5DD" w:rsidR="00B95D48" w:rsidRPr="00DB01FB" w:rsidRDefault="00B95D48" w:rsidP="00056274">
      <w:pPr>
        <w:spacing w:line="276" w:lineRule="auto"/>
      </w:pPr>
    </w:p>
    <w:p w14:paraId="74A0ACA3" w14:textId="02AE884E" w:rsidR="00B95D48" w:rsidRPr="00DB01FB" w:rsidRDefault="00B95D48" w:rsidP="00056274">
      <w:pPr>
        <w:spacing w:line="276" w:lineRule="auto"/>
      </w:pPr>
    </w:p>
    <w:p w14:paraId="530BEE36" w14:textId="5BB5767F" w:rsidR="00B95D48" w:rsidRPr="00DB01FB" w:rsidRDefault="00B95D48" w:rsidP="00056274">
      <w:pPr>
        <w:spacing w:line="276" w:lineRule="auto"/>
      </w:pPr>
    </w:p>
    <w:p w14:paraId="0BBE7758" w14:textId="5B8FD8A0" w:rsidR="00B95D48" w:rsidRPr="00DB01FB" w:rsidRDefault="00A447E0" w:rsidP="00056274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1472" behindDoc="0" locked="0" layoutInCell="1" allowOverlap="1" wp14:anchorId="5F1B6599" wp14:editId="60CDDD1C">
                <wp:simplePos x="0" y="0"/>
                <wp:positionH relativeFrom="margin">
                  <wp:posOffset>3695700</wp:posOffset>
                </wp:positionH>
                <wp:positionV relativeFrom="paragraph">
                  <wp:posOffset>58420</wp:posOffset>
                </wp:positionV>
                <wp:extent cx="3248025" cy="234315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343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8A141E" w14:textId="787EB9C6" w:rsidR="00A447E0" w:rsidRPr="007F7E55" w:rsidRDefault="00A447E0" w:rsidP="00A447E0">
                            <w:pPr>
                              <w:widowControl w:val="0"/>
                              <w:pBdr>
                                <w:bottom w:val="single" w:sz="4" w:space="1" w:color="FABB82" w:themeColor="accent2" w:themeTint="99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AROMATHERAPY</w:t>
                            </w:r>
                          </w:p>
                          <w:p w14:paraId="1D7082D0" w14:textId="7415DF3C" w:rsidR="00A447E0" w:rsidRDefault="00A447E0" w:rsidP="00A447E0">
                            <w:pPr>
                              <w:widowControl w:val="0"/>
                              <w:spacing w:after="240" w:line="276" w:lineRule="auto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t>We are thinking about introducing aromatherapy sessions for those residents who would like to try.</w:t>
                            </w:r>
                          </w:p>
                          <w:p w14:paraId="0621E488" w14:textId="1CFC4C44" w:rsidR="00A447E0" w:rsidRPr="00DB01FB" w:rsidRDefault="00A447E0" w:rsidP="00A447E0">
                            <w:pPr>
                              <w:widowControl w:val="0"/>
                              <w:spacing w:after="240" w:line="276" w:lineRule="auto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t>If this is something you think might interest you please speak to Lou.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B6599" id="_x0000_s1049" type="#_x0000_t202" style="position:absolute;margin-left:291pt;margin-top:4.6pt;width:255.75pt;height:184.5pt;z-index:251881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" fillcolor="#fde8d5 [661]" strokecolor="#fabb82 [1941]" insetpen="t">
                <v:textbox inset="4mm,4mm,4mm,4mm">
                  <w:txbxContent>
                    <w:p w14:paraId="7A8A141E" w14:textId="787EB9C6" w:rsidR="00A447E0" w:rsidRPr="007F7E55" w:rsidRDefault="00A447E0" w:rsidP="00A447E0">
                      <w:pPr>
                        <w:widowControl w:val="0"/>
                        <w:pBdr>
                          <w:bottom w:val="single" w:sz="4" w:space="1" w:color="FABB82" w:themeColor="accent2" w:themeTint="99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AROMATHERAPY</w:t>
                      </w:r>
                    </w:p>
                    <w:p w14:paraId="1D7082D0" w14:textId="7415DF3C" w:rsidR="00A447E0" w:rsidRDefault="00A447E0" w:rsidP="00A447E0">
                      <w:pPr>
                        <w:widowControl w:val="0"/>
                        <w:spacing w:after="240" w:line="276" w:lineRule="auto"/>
                        <w:rPr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t>We are thinking about introducing aromatherapy sessions for those residents who would like to try.</w:t>
                      </w:r>
                    </w:p>
                    <w:p w14:paraId="0621E488" w14:textId="1CFC4C44" w:rsidR="00A447E0" w:rsidRPr="00DB01FB" w:rsidRDefault="00A447E0" w:rsidP="00A447E0">
                      <w:pPr>
                        <w:widowControl w:val="0"/>
                        <w:spacing w:after="240" w:line="276" w:lineRule="auto"/>
                        <w:rPr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t>If this is something you think might interest you please speak to Lou.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529C3" w14:textId="77777777" w:rsidR="00B95D48" w:rsidRPr="00DB01FB" w:rsidRDefault="00B95D48" w:rsidP="00056274">
      <w:pPr>
        <w:spacing w:line="276" w:lineRule="auto"/>
      </w:pPr>
    </w:p>
    <w:p w14:paraId="6C4FD98E" w14:textId="77777777" w:rsidR="00B95D48" w:rsidRPr="00DB01FB" w:rsidRDefault="00B95D48" w:rsidP="00056274">
      <w:pPr>
        <w:spacing w:line="276" w:lineRule="auto"/>
      </w:pPr>
    </w:p>
    <w:p w14:paraId="4E5A13DF" w14:textId="77777777" w:rsidR="00B95D48" w:rsidRDefault="00B95D48" w:rsidP="00056274">
      <w:pPr>
        <w:spacing w:line="276" w:lineRule="auto"/>
      </w:pPr>
    </w:p>
    <w:p w14:paraId="70B93271" w14:textId="77777777" w:rsidR="00B95D48" w:rsidRDefault="00B95D48" w:rsidP="00056274">
      <w:pPr>
        <w:spacing w:line="276" w:lineRule="auto"/>
      </w:pPr>
    </w:p>
    <w:p w14:paraId="0BD1107D" w14:textId="5C51A54A" w:rsidR="00B95D48" w:rsidRDefault="00B95D48" w:rsidP="00056274">
      <w:pPr>
        <w:spacing w:line="276" w:lineRule="auto"/>
      </w:pPr>
    </w:p>
    <w:p w14:paraId="433EDFC6" w14:textId="68571587" w:rsidR="002D680C" w:rsidRDefault="002D680C" w:rsidP="00056274">
      <w:pPr>
        <w:spacing w:line="276" w:lineRule="auto"/>
      </w:pPr>
    </w:p>
    <w:p w14:paraId="6FE1C324" w14:textId="430839E2" w:rsidR="0011153C" w:rsidRDefault="0011153C" w:rsidP="00056274">
      <w:pPr>
        <w:spacing w:line="276" w:lineRule="auto"/>
      </w:pPr>
    </w:p>
    <w:p w14:paraId="2DA16C0B" w14:textId="24BAACC7" w:rsidR="0011153C" w:rsidRDefault="0011153C" w:rsidP="00056274">
      <w:pPr>
        <w:spacing w:line="276" w:lineRule="auto"/>
      </w:pPr>
    </w:p>
    <w:p w14:paraId="28830C69" w14:textId="467FE1E0" w:rsidR="0011153C" w:rsidRDefault="0011153C" w:rsidP="00056274">
      <w:pPr>
        <w:spacing w:line="276" w:lineRule="auto"/>
      </w:pPr>
    </w:p>
    <w:p w14:paraId="33091E06" w14:textId="7FD1A93D" w:rsidR="0011153C" w:rsidRDefault="0011153C" w:rsidP="00056274">
      <w:pPr>
        <w:spacing w:line="276" w:lineRule="auto"/>
      </w:pPr>
    </w:p>
    <w:p w14:paraId="295679EE" w14:textId="7590612C" w:rsidR="0011153C" w:rsidRDefault="0011153C" w:rsidP="00056274">
      <w:pPr>
        <w:spacing w:line="276" w:lineRule="auto"/>
      </w:pPr>
    </w:p>
    <w:p w14:paraId="3EECBA4A" w14:textId="77777777" w:rsidR="0011153C" w:rsidRDefault="0011153C" w:rsidP="00056274">
      <w:pPr>
        <w:spacing w:line="276" w:lineRule="auto"/>
      </w:pPr>
    </w:p>
    <w:p w14:paraId="055EDF4D" w14:textId="28B18A48" w:rsidR="002D680C" w:rsidRDefault="00E223FF" w:rsidP="00056274">
      <w:pPr>
        <w:spacing w:line="276" w:lineRule="auto"/>
        <w:rPr>
          <w:sz w:val="26"/>
          <w:szCs w:val="26"/>
        </w:rPr>
      </w:pPr>
      <w:r w:rsidRPr="00874C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08ED92E3" wp14:editId="59247C63">
                <wp:simplePos x="0" y="0"/>
                <wp:positionH relativeFrom="column">
                  <wp:posOffset>-104775</wp:posOffset>
                </wp:positionH>
                <wp:positionV relativeFrom="paragraph">
                  <wp:posOffset>123825</wp:posOffset>
                </wp:positionV>
                <wp:extent cx="3952875" cy="619125"/>
                <wp:effectExtent l="0" t="0" r="0" b="9525"/>
                <wp:wrapTight wrapText="bothSides">
                  <wp:wrapPolygon edited="0">
                    <wp:start x="312" y="0"/>
                    <wp:lineTo x="312" y="21268"/>
                    <wp:lineTo x="21236" y="21268"/>
                    <wp:lineTo x="21236" y="0"/>
                    <wp:lineTo x="312" y="0"/>
                  </wp:wrapPolygon>
                </wp:wrapTight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DE3E6" w14:textId="5F24BAE5" w:rsidR="003267F2" w:rsidRPr="00746126" w:rsidRDefault="003267F2" w:rsidP="00E223FF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Laughing Matters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D92E3" id="Text Box 227" o:spid="_x0000_s1051" type="#_x0000_t202" style="position:absolute;margin-left:-8.25pt;margin-top:9.75pt;width:311.25pt;height:48.7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" filled="f" stroked="f" strokeweight=".5pt">
                <v:textbox inset=",0,,0">
                  <w:txbxContent>
                    <w:p w14:paraId="01ADE3E6" w14:textId="5F24BAE5" w:rsidR="003267F2" w:rsidRPr="00746126" w:rsidRDefault="003267F2" w:rsidP="00E223FF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Laughing Matters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53EA" w:rsidRPr="009C53EA">
        <w:rPr>
          <w:noProof/>
        </w:rPr>
        <w:drawing>
          <wp:anchor distT="0" distB="0" distL="114300" distR="114300" simplePos="0" relativeHeight="251754496" behindDoc="1" locked="0" layoutInCell="1" allowOverlap="1" wp14:anchorId="3810FA6C" wp14:editId="6C886FC1">
            <wp:simplePos x="0" y="0"/>
            <wp:positionH relativeFrom="column">
              <wp:posOffset>5495290</wp:posOffset>
            </wp:positionH>
            <wp:positionV relativeFrom="paragraph">
              <wp:posOffset>0</wp:posOffset>
            </wp:positionV>
            <wp:extent cx="13239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E85CF" w14:textId="77777777" w:rsidR="00A84F6D" w:rsidRPr="00E223FF" w:rsidRDefault="00A84F6D" w:rsidP="00056274">
      <w:pPr>
        <w:spacing w:line="276" w:lineRule="auto"/>
        <w:rPr>
          <w:sz w:val="26"/>
          <w:szCs w:val="26"/>
        </w:rPr>
      </w:pPr>
    </w:p>
    <w:p w14:paraId="1B003516" w14:textId="77777777" w:rsidR="00E223FF" w:rsidRDefault="00E223FF" w:rsidP="00056274">
      <w:pPr>
        <w:spacing w:line="276" w:lineRule="auto"/>
        <w:rPr>
          <w:sz w:val="26"/>
          <w:szCs w:val="26"/>
        </w:rPr>
      </w:pPr>
    </w:p>
    <w:p w14:paraId="39BBF799" w14:textId="77777777" w:rsidR="00E223FF" w:rsidRDefault="00E223FF" w:rsidP="00056274">
      <w:pPr>
        <w:spacing w:line="276" w:lineRule="auto"/>
        <w:rPr>
          <w:sz w:val="26"/>
          <w:szCs w:val="26"/>
        </w:rPr>
      </w:pPr>
    </w:p>
    <w:p w14:paraId="6E8E06B5" w14:textId="57C73DCF" w:rsidR="00E02414" w:rsidRDefault="00503D71" w:rsidP="00E02414">
      <w:pPr>
        <w:spacing w:after="240" w:line="276" w:lineRule="auto"/>
        <w:rPr>
          <w:b/>
          <w:bCs/>
          <w:sz w:val="26"/>
          <w:szCs w:val="26"/>
        </w:rPr>
      </w:pPr>
      <w:r>
        <w:rPr>
          <w:sz w:val="26"/>
          <w:szCs w:val="26"/>
        </w:rPr>
        <w:br/>
      </w:r>
      <w:r w:rsidR="001A1406">
        <w:rPr>
          <w:b/>
          <w:bCs/>
          <w:sz w:val="26"/>
          <w:szCs w:val="26"/>
        </w:rPr>
        <w:t>Somebody</w:t>
      </w:r>
    </w:p>
    <w:p w14:paraId="70ED8E2B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>This is a story about four people named Everybody, Somebody, Anybody and Nobody.</w:t>
      </w:r>
    </w:p>
    <w:p w14:paraId="52FDF428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>There was an important job to be done and Everybody was sure that Somebody would do it.</w:t>
      </w:r>
    </w:p>
    <w:p w14:paraId="706F2FF7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>Anybody could have done it, but Nobody did.</w:t>
      </w:r>
    </w:p>
    <w:p w14:paraId="53F2816B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>Somebody got angry about this, because it was Everybody’s job.</w:t>
      </w:r>
    </w:p>
    <w:p w14:paraId="72771C86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>Everybody thought Anybody could do it, but Nobody realized that Everybody wouldn’t do it.</w:t>
      </w:r>
    </w:p>
    <w:p w14:paraId="13EDCB16" w14:textId="119B0DBC" w:rsid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 xml:space="preserve">It ended up that Everybody blamed Somebody when Nobody did what </w:t>
      </w:r>
      <w:proofErr w:type="spellStart"/>
      <w:r w:rsidRPr="001A1406">
        <w:rPr>
          <w:sz w:val="26"/>
          <w:szCs w:val="26"/>
        </w:rPr>
        <w:t>Anbody</w:t>
      </w:r>
      <w:proofErr w:type="spellEnd"/>
      <w:r w:rsidRPr="001A1406">
        <w:rPr>
          <w:sz w:val="26"/>
          <w:szCs w:val="26"/>
        </w:rPr>
        <w:t xml:space="preserve"> could have done!</w:t>
      </w:r>
    </w:p>
    <w:p w14:paraId="046AAF7B" w14:textId="5AF44FD5" w:rsidR="001A1406" w:rsidRPr="001A1406" w:rsidRDefault="001A1406" w:rsidP="001A1406">
      <w:pPr>
        <w:spacing w:after="240" w:line="276" w:lineRule="auto"/>
        <w:rPr>
          <w:b/>
          <w:bCs/>
          <w:sz w:val="26"/>
          <w:szCs w:val="26"/>
        </w:rPr>
      </w:pPr>
      <w:r>
        <w:rPr>
          <w:sz w:val="26"/>
          <w:szCs w:val="26"/>
        </w:rPr>
        <w:br/>
      </w:r>
      <w:r w:rsidRPr="001A1406">
        <w:rPr>
          <w:b/>
          <w:bCs/>
          <w:sz w:val="26"/>
          <w:szCs w:val="26"/>
        </w:rPr>
        <w:t>The minister</w:t>
      </w:r>
    </w:p>
    <w:p w14:paraId="4C93DDFB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 xml:space="preserve">A minister, after listening to an impromptu campaign speech from a hopeful candidate for Mayor said. </w:t>
      </w:r>
    </w:p>
    <w:p w14:paraId="2ABE1048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 xml:space="preserve">“Before I vote for you, I’d like to know if you partake of intoxicating beverages.” </w:t>
      </w:r>
    </w:p>
    <w:p w14:paraId="5F620334" w14:textId="69A79224" w:rsid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>Candidate: “Before I answer, tell me if it is an inquiry or an invitation.”</w:t>
      </w:r>
    </w:p>
    <w:p w14:paraId="5C9E6144" w14:textId="25E74619" w:rsidR="001A1406" w:rsidRDefault="001A1406" w:rsidP="001A1406">
      <w:pPr>
        <w:spacing w:after="240" w:line="276" w:lineRule="auto"/>
        <w:rPr>
          <w:sz w:val="26"/>
          <w:szCs w:val="26"/>
        </w:rPr>
      </w:pPr>
    </w:p>
    <w:p w14:paraId="1EFD8096" w14:textId="3A01A022" w:rsidR="001A1406" w:rsidRPr="001A1406" w:rsidRDefault="001A1406" w:rsidP="001A1406">
      <w:pPr>
        <w:spacing w:after="240"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The bus driver</w:t>
      </w:r>
    </w:p>
    <w:p w14:paraId="13F9607C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 xml:space="preserve">A woman with a small child boards a bus and pays only her fare to the driver. </w:t>
      </w:r>
    </w:p>
    <w:p w14:paraId="0716749F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>“That kid’s older than five,” says the driver. “You’ll have to pay half fare for him.”</w:t>
      </w:r>
    </w:p>
    <w:p w14:paraId="116E0E92" w14:textId="77777777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>“He is certainly not 5!” said the woman. “I’ve been married only four years.”</w:t>
      </w:r>
    </w:p>
    <w:p w14:paraId="67AABAD9" w14:textId="7C80E370" w:rsidR="001A1406" w:rsidRPr="001A1406" w:rsidRDefault="001A1406" w:rsidP="001A1406">
      <w:pPr>
        <w:spacing w:after="240" w:line="276" w:lineRule="auto"/>
        <w:rPr>
          <w:sz w:val="26"/>
          <w:szCs w:val="26"/>
        </w:rPr>
      </w:pPr>
      <w:r w:rsidRPr="001A1406">
        <w:rPr>
          <w:sz w:val="26"/>
          <w:szCs w:val="26"/>
        </w:rPr>
        <w:t>“Madam,” says the driver, “I take fares, not confessions.”</w:t>
      </w:r>
    </w:p>
    <w:p w14:paraId="562DED2A" w14:textId="77777777" w:rsidR="001A1406" w:rsidRDefault="001A1406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6F1DAB9" w14:textId="77777777" w:rsidR="00E55C2A" w:rsidRDefault="00E55C2A" w:rsidP="00056274">
      <w:pPr>
        <w:spacing w:line="276" w:lineRule="auto"/>
        <w:rPr>
          <w:noProof/>
        </w:rPr>
      </w:pPr>
    </w:p>
    <w:p w14:paraId="265D5FA6" w14:textId="4E704908" w:rsidR="002D680C" w:rsidRPr="00746126" w:rsidRDefault="00E55C2A" w:rsidP="00056274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6DF3AAFA" wp14:editId="5C89ED98">
            <wp:simplePos x="0" y="0"/>
            <wp:positionH relativeFrom="column">
              <wp:posOffset>1647825</wp:posOffset>
            </wp:positionH>
            <wp:positionV relativeFrom="paragraph">
              <wp:posOffset>1003935</wp:posOffset>
            </wp:positionV>
            <wp:extent cx="3299460" cy="3542665"/>
            <wp:effectExtent l="228600" t="228600" r="224790" b="229235"/>
            <wp:wrapNone/>
            <wp:docPr id="19" name="Picture 19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2"/>
                    <a:stretch/>
                  </pic:blipFill>
                  <pic:spPr bwMode="auto">
                    <a:xfrm>
                      <a:off x="0" y="0"/>
                      <a:ext cx="3299460" cy="35426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80C" w:rsidRPr="00874CA3">
        <w:rPr>
          <w:noProof/>
        </w:rPr>
        <mc:AlternateContent>
          <mc:Choice Requires="wps">
            <w:drawing>
              <wp:inline distT="0" distB="0" distL="0" distR="0" wp14:anchorId="01CD4B19" wp14:editId="53134195">
                <wp:extent cx="4105275" cy="619125"/>
                <wp:effectExtent l="0" t="0" r="0" b="9525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64657" w14:textId="51A9EC80" w:rsidR="003267F2" w:rsidRPr="00746126" w:rsidRDefault="003267F2" w:rsidP="002D680C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bookmarkStart w:id="9" w:name="_Toc44283869"/>
                            <w:bookmarkStart w:id="10" w:name="_Toc44283942"/>
                            <w:r>
                              <w:rPr>
                                <w:sz w:val="80"/>
                                <w:szCs w:val="80"/>
                              </w:rPr>
                              <w:t>Spotlight</w:t>
                            </w:r>
                            <w:bookmarkEnd w:id="9"/>
                            <w:bookmarkEnd w:id="10"/>
                            <w:r>
                              <w:rPr>
                                <w:sz w:val="80"/>
                                <w:szCs w:val="8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CD4B19" id="Text Box 154" o:spid="_x0000_s1052" type="#_x0000_t202" style="width:323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" filled="f" stroked="f" strokeweight=".5pt">
                <v:textbox inset="0,0,,0">
                  <w:txbxContent>
                    <w:p w14:paraId="33664657" w14:textId="51A9EC80" w:rsidR="003267F2" w:rsidRPr="00746126" w:rsidRDefault="003267F2" w:rsidP="002D680C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bookmarkStart w:id="23" w:name="_Toc44283869"/>
                      <w:bookmarkStart w:id="24" w:name="_Toc44283942"/>
                      <w:r>
                        <w:rPr>
                          <w:sz w:val="80"/>
                          <w:szCs w:val="80"/>
                        </w:rPr>
                        <w:t>Spotlight</w:t>
                      </w:r>
                      <w:bookmarkEnd w:id="23"/>
                      <w:bookmarkEnd w:id="24"/>
                      <w:r>
                        <w:rPr>
                          <w:sz w:val="80"/>
                          <w:szCs w:val="80"/>
                        </w:rP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D680C">
        <w:t xml:space="preserve"> </w:t>
      </w:r>
      <w:r w:rsidR="002D680C">
        <w:br/>
      </w:r>
      <w:r w:rsidR="002D680C">
        <w:br/>
      </w:r>
    </w:p>
    <w:p w14:paraId="672B1A13" w14:textId="1D4F3DB8" w:rsidR="002D680C" w:rsidRDefault="002D680C" w:rsidP="00056274">
      <w:pPr>
        <w:spacing w:line="276" w:lineRule="auto"/>
      </w:pPr>
    </w:p>
    <w:p w14:paraId="62403976" w14:textId="4E540DDE" w:rsidR="002D680C" w:rsidRDefault="002D680C" w:rsidP="00056274">
      <w:pPr>
        <w:spacing w:line="276" w:lineRule="auto"/>
      </w:pPr>
    </w:p>
    <w:p w14:paraId="09A4CE5A" w14:textId="278C5A48" w:rsidR="00E55C2A" w:rsidRDefault="00E55C2A" w:rsidP="00056274">
      <w:pPr>
        <w:spacing w:line="276" w:lineRule="auto"/>
      </w:pPr>
    </w:p>
    <w:p w14:paraId="0C715D25" w14:textId="740F109B" w:rsidR="00E55C2A" w:rsidRDefault="00E55C2A" w:rsidP="00056274">
      <w:pPr>
        <w:spacing w:line="276" w:lineRule="auto"/>
      </w:pPr>
    </w:p>
    <w:p w14:paraId="00FD050C" w14:textId="05B73EDB" w:rsidR="00E55C2A" w:rsidRDefault="00E55C2A" w:rsidP="00056274">
      <w:pPr>
        <w:spacing w:line="276" w:lineRule="auto"/>
      </w:pPr>
    </w:p>
    <w:p w14:paraId="61F31274" w14:textId="4517C8A3" w:rsidR="00E55C2A" w:rsidRDefault="00E55C2A" w:rsidP="00056274">
      <w:pPr>
        <w:spacing w:line="276" w:lineRule="auto"/>
      </w:pPr>
    </w:p>
    <w:p w14:paraId="3C78DD4C" w14:textId="2760AAAC" w:rsidR="00E55C2A" w:rsidRDefault="00E55C2A" w:rsidP="00056274">
      <w:pPr>
        <w:spacing w:line="276" w:lineRule="auto"/>
      </w:pPr>
    </w:p>
    <w:p w14:paraId="42805C8E" w14:textId="5033320C" w:rsidR="00E55C2A" w:rsidRDefault="00E55C2A" w:rsidP="00056274">
      <w:pPr>
        <w:spacing w:line="276" w:lineRule="auto"/>
      </w:pPr>
    </w:p>
    <w:p w14:paraId="5713D00C" w14:textId="2E214676" w:rsidR="00E55C2A" w:rsidRDefault="00E55C2A" w:rsidP="00056274">
      <w:pPr>
        <w:spacing w:line="276" w:lineRule="auto"/>
      </w:pPr>
    </w:p>
    <w:p w14:paraId="4D98D823" w14:textId="7BA88430" w:rsidR="00E55C2A" w:rsidRDefault="00E55C2A" w:rsidP="00056274">
      <w:pPr>
        <w:spacing w:line="276" w:lineRule="auto"/>
      </w:pPr>
    </w:p>
    <w:p w14:paraId="0AE41E9A" w14:textId="6C76A27B" w:rsidR="00E55C2A" w:rsidRDefault="00E55C2A" w:rsidP="00056274">
      <w:pPr>
        <w:spacing w:line="276" w:lineRule="auto"/>
      </w:pPr>
    </w:p>
    <w:p w14:paraId="1E442CCA" w14:textId="38770EA2" w:rsidR="00E55C2A" w:rsidRDefault="00E55C2A" w:rsidP="00056274">
      <w:pPr>
        <w:spacing w:line="276" w:lineRule="auto"/>
      </w:pPr>
    </w:p>
    <w:p w14:paraId="4A79411B" w14:textId="28C38400" w:rsidR="00E55C2A" w:rsidRDefault="00E55C2A" w:rsidP="00056274">
      <w:pPr>
        <w:spacing w:line="276" w:lineRule="auto"/>
      </w:pPr>
    </w:p>
    <w:p w14:paraId="6FABA9A5" w14:textId="2798213E" w:rsidR="00E55C2A" w:rsidRDefault="00E55C2A" w:rsidP="00056274">
      <w:pPr>
        <w:spacing w:line="276" w:lineRule="auto"/>
      </w:pPr>
    </w:p>
    <w:p w14:paraId="12401C92" w14:textId="4094C6BC" w:rsidR="00E55C2A" w:rsidRDefault="00E55C2A" w:rsidP="00056274">
      <w:pPr>
        <w:spacing w:line="276" w:lineRule="auto"/>
      </w:pPr>
    </w:p>
    <w:p w14:paraId="2698EEE5" w14:textId="54117D70" w:rsidR="00E55C2A" w:rsidRDefault="00E55C2A" w:rsidP="00056274">
      <w:pPr>
        <w:spacing w:line="276" w:lineRule="auto"/>
      </w:pPr>
    </w:p>
    <w:p w14:paraId="3E061F02" w14:textId="0BE06A18" w:rsidR="00E55C2A" w:rsidRDefault="00E55C2A" w:rsidP="00056274">
      <w:pPr>
        <w:spacing w:line="276" w:lineRule="auto"/>
      </w:pPr>
    </w:p>
    <w:p w14:paraId="3B52D071" w14:textId="731361F4" w:rsidR="00E55C2A" w:rsidRDefault="00E55C2A" w:rsidP="00056274">
      <w:pPr>
        <w:spacing w:line="276" w:lineRule="auto"/>
      </w:pPr>
    </w:p>
    <w:p w14:paraId="3D16B8AD" w14:textId="2BB79C24" w:rsidR="00E55C2A" w:rsidRDefault="00E55C2A" w:rsidP="00056274">
      <w:pPr>
        <w:spacing w:line="276" w:lineRule="auto"/>
      </w:pPr>
    </w:p>
    <w:p w14:paraId="3DEDDC02" w14:textId="326CBE08" w:rsidR="00E55C2A" w:rsidRDefault="00E55C2A" w:rsidP="00056274">
      <w:pPr>
        <w:spacing w:line="276" w:lineRule="auto"/>
      </w:pPr>
    </w:p>
    <w:p w14:paraId="10C2FC45" w14:textId="2354A1DC" w:rsidR="002117C3" w:rsidRDefault="002117C3" w:rsidP="00056274">
      <w:pPr>
        <w:spacing w:line="276" w:lineRule="auto"/>
      </w:pPr>
    </w:p>
    <w:p w14:paraId="00D230A5" w14:textId="77777777" w:rsidR="002117C3" w:rsidRDefault="002117C3" w:rsidP="00056274">
      <w:pPr>
        <w:spacing w:line="276" w:lineRule="auto"/>
      </w:pPr>
    </w:p>
    <w:p w14:paraId="53C2347C" w14:textId="5CD61ECD" w:rsidR="002D680C" w:rsidRPr="00503D29" w:rsidRDefault="00A447E0" w:rsidP="00056274">
      <w:pPr>
        <w:spacing w:line="276" w:lineRule="auto"/>
        <w:rPr>
          <w:b/>
          <w:bCs/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Pim</w:t>
      </w:r>
      <w:proofErr w:type="spellEnd"/>
    </w:p>
    <w:p w14:paraId="208DC9AF" w14:textId="7A7F0E38" w:rsidR="002D680C" w:rsidRPr="0026370B" w:rsidRDefault="002D680C" w:rsidP="00056274">
      <w:pPr>
        <w:spacing w:line="276" w:lineRule="auto"/>
        <w:rPr>
          <w:sz w:val="26"/>
          <w:szCs w:val="26"/>
        </w:rPr>
      </w:pPr>
    </w:p>
    <w:p w14:paraId="77517DC4" w14:textId="150EB5AD" w:rsidR="002D680C" w:rsidRPr="006A0DD7" w:rsidRDefault="00A447E0" w:rsidP="00056274">
      <w:pPr>
        <w:spacing w:line="276" w:lineRule="auto"/>
        <w:rPr>
          <w:sz w:val="28"/>
          <w:szCs w:val="28"/>
        </w:rPr>
      </w:pPr>
      <w:proofErr w:type="spellStart"/>
      <w:r w:rsidRPr="006A0DD7">
        <w:rPr>
          <w:sz w:val="28"/>
          <w:szCs w:val="28"/>
        </w:rPr>
        <w:t>Pim</w:t>
      </w:r>
      <w:proofErr w:type="spellEnd"/>
      <w:r w:rsidRPr="006A0DD7">
        <w:rPr>
          <w:sz w:val="28"/>
          <w:szCs w:val="28"/>
        </w:rPr>
        <w:t xml:space="preserve"> is a valued member of our </w:t>
      </w:r>
      <w:r w:rsidR="006A0DD7">
        <w:rPr>
          <w:sz w:val="28"/>
          <w:szCs w:val="28"/>
        </w:rPr>
        <w:t>D</w:t>
      </w:r>
      <w:r w:rsidRPr="006A0DD7">
        <w:rPr>
          <w:sz w:val="28"/>
          <w:szCs w:val="28"/>
        </w:rPr>
        <w:t xml:space="preserve">omestic </w:t>
      </w:r>
      <w:r w:rsidR="006A0DD7">
        <w:rPr>
          <w:sz w:val="28"/>
          <w:szCs w:val="28"/>
        </w:rPr>
        <w:t>T</w:t>
      </w:r>
      <w:r w:rsidRPr="006A0DD7">
        <w:rPr>
          <w:sz w:val="28"/>
          <w:szCs w:val="28"/>
        </w:rPr>
        <w:t>eam</w:t>
      </w:r>
      <w:r w:rsidR="006A0DD7" w:rsidRPr="006A0DD7">
        <w:rPr>
          <w:sz w:val="28"/>
          <w:szCs w:val="28"/>
        </w:rPr>
        <w:t xml:space="preserve">, she lives in the village with her two </w:t>
      </w:r>
      <w:r w:rsidR="006A0DD7">
        <w:rPr>
          <w:sz w:val="28"/>
          <w:szCs w:val="28"/>
        </w:rPr>
        <w:t>sons.</w:t>
      </w:r>
    </w:p>
    <w:p w14:paraId="7B9442A2" w14:textId="77777777" w:rsidR="002D680C" w:rsidRPr="006A0DD7" w:rsidRDefault="002D680C" w:rsidP="00056274">
      <w:pPr>
        <w:spacing w:line="276" w:lineRule="auto"/>
        <w:rPr>
          <w:sz w:val="24"/>
          <w:szCs w:val="22"/>
        </w:rPr>
      </w:pPr>
    </w:p>
    <w:p w14:paraId="72153A30" w14:textId="14A93A7E" w:rsidR="002D680C" w:rsidRPr="006A0DD7" w:rsidRDefault="006A0DD7" w:rsidP="00056274">
      <w:pPr>
        <w:tabs>
          <w:tab w:val="left" w:pos="8265"/>
        </w:tabs>
        <w:spacing w:line="276" w:lineRule="auto"/>
        <w:rPr>
          <w:sz w:val="28"/>
          <w:szCs w:val="28"/>
        </w:rPr>
      </w:pPr>
      <w:proofErr w:type="spellStart"/>
      <w:r w:rsidRPr="006A0DD7">
        <w:rPr>
          <w:sz w:val="28"/>
          <w:szCs w:val="28"/>
        </w:rPr>
        <w:t>Pim</w:t>
      </w:r>
      <w:proofErr w:type="spellEnd"/>
      <w:r w:rsidRPr="006A0D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has a not-so-secret talent cooking Thai food and </w:t>
      </w:r>
      <w:r w:rsidRPr="006A0DD7">
        <w:rPr>
          <w:sz w:val="28"/>
          <w:szCs w:val="28"/>
        </w:rPr>
        <w:t>runs her own Thai food take away from the village hall</w:t>
      </w:r>
      <w:r>
        <w:rPr>
          <w:sz w:val="28"/>
          <w:szCs w:val="28"/>
        </w:rPr>
        <w:t>, she</w:t>
      </w:r>
      <w:r w:rsidRPr="006A0DD7">
        <w:rPr>
          <w:sz w:val="28"/>
          <w:szCs w:val="28"/>
        </w:rPr>
        <w:t xml:space="preserve"> has quite the reputation for her culinary expertise.</w:t>
      </w:r>
      <w:r>
        <w:rPr>
          <w:sz w:val="28"/>
          <w:szCs w:val="28"/>
        </w:rPr>
        <w:t xml:space="preserve"> I’m thinking a theme dinner might be on the cards soon.</w:t>
      </w:r>
    </w:p>
    <w:p w14:paraId="115DB5DD" w14:textId="726F25D9" w:rsidR="002D680C" w:rsidRPr="006A0DD7" w:rsidRDefault="002D680C" w:rsidP="00056274">
      <w:pPr>
        <w:tabs>
          <w:tab w:val="left" w:pos="8265"/>
        </w:tabs>
        <w:spacing w:line="276" w:lineRule="auto"/>
        <w:rPr>
          <w:sz w:val="28"/>
          <w:szCs w:val="28"/>
        </w:rPr>
      </w:pPr>
    </w:p>
    <w:p w14:paraId="22D5825A" w14:textId="4FB710C3" w:rsidR="002D680C" w:rsidRPr="006A0DD7" w:rsidRDefault="006A0DD7" w:rsidP="00056274">
      <w:pPr>
        <w:tabs>
          <w:tab w:val="left" w:pos="8265"/>
        </w:tabs>
        <w:spacing w:line="276" w:lineRule="auto"/>
        <w:rPr>
          <w:sz w:val="28"/>
          <w:szCs w:val="28"/>
        </w:rPr>
      </w:pPr>
      <w:r w:rsidRPr="006A0DD7">
        <w:rPr>
          <w:sz w:val="28"/>
          <w:szCs w:val="28"/>
        </w:rPr>
        <w:t xml:space="preserve">When she isn’t cooking or cleaning, </w:t>
      </w:r>
      <w:proofErr w:type="spellStart"/>
      <w:r w:rsidRPr="006A0DD7">
        <w:rPr>
          <w:sz w:val="28"/>
          <w:szCs w:val="28"/>
        </w:rPr>
        <w:t>Pim</w:t>
      </w:r>
      <w:proofErr w:type="spellEnd"/>
      <w:r w:rsidRPr="006A0DD7">
        <w:rPr>
          <w:sz w:val="28"/>
          <w:szCs w:val="28"/>
        </w:rPr>
        <w:t xml:space="preserve"> likes to play tennis at the local tennis club, fingers crossed for some dry weather for </w:t>
      </w:r>
      <w:proofErr w:type="spellStart"/>
      <w:r w:rsidRPr="006A0DD7">
        <w:rPr>
          <w:sz w:val="28"/>
          <w:szCs w:val="28"/>
        </w:rPr>
        <w:t>Pim</w:t>
      </w:r>
      <w:proofErr w:type="spellEnd"/>
      <w:r w:rsidRPr="006A0DD7">
        <w:rPr>
          <w:sz w:val="28"/>
          <w:szCs w:val="28"/>
        </w:rPr>
        <w:t xml:space="preserve"> to be able to get her racket out.</w:t>
      </w:r>
    </w:p>
    <w:p w14:paraId="5DD7F069" w14:textId="2FCF5C4C" w:rsidR="002D680C" w:rsidRPr="006A0DD7" w:rsidRDefault="002D680C" w:rsidP="00056274">
      <w:pPr>
        <w:tabs>
          <w:tab w:val="left" w:pos="8265"/>
        </w:tabs>
        <w:spacing w:line="276" w:lineRule="auto"/>
        <w:rPr>
          <w:sz w:val="28"/>
          <w:szCs w:val="28"/>
        </w:rPr>
      </w:pPr>
    </w:p>
    <w:p w14:paraId="62536DD5" w14:textId="35A96410" w:rsidR="002D680C" w:rsidRDefault="002D680C" w:rsidP="00056274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056EBF4" w14:textId="0E47E103" w:rsidR="00504C58" w:rsidRDefault="001A1406" w:rsidP="0075791A">
      <w:pPr>
        <w:spacing w:line="276" w:lineRule="auto"/>
        <w:jc w:val="center"/>
        <w:rPr>
          <w:sz w:val="40"/>
          <w:szCs w:val="40"/>
        </w:rPr>
      </w:pPr>
      <w:r w:rsidRPr="001A1406">
        <w:rPr>
          <w:noProof/>
        </w:rPr>
        <w:lastRenderedPageBreak/>
        <w:drawing>
          <wp:inline distT="0" distB="0" distL="0" distR="0" wp14:anchorId="768FFB8A" wp14:editId="1B71E014">
            <wp:extent cx="6560988" cy="75247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66067" cy="75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D977" w14:textId="5951F035" w:rsidR="001A1406" w:rsidRPr="0075791A" w:rsidRDefault="0075791A" w:rsidP="001A1406">
      <w:pPr>
        <w:spacing w:line="276" w:lineRule="auto"/>
        <w:rPr>
          <w:rFonts w:ascii="Open Sans" w:hAnsi="Open Sans" w:cs="Open Sans"/>
          <w:sz w:val="26"/>
          <w:szCs w:val="26"/>
          <w:lang w:val="en-AU" w:eastAsia="en-AU"/>
        </w:rPr>
      </w:pPr>
      <w:r>
        <w:rPr>
          <w:rFonts w:ascii="Open Sans" w:hAnsi="Open Sans" w:cs="Open Sans"/>
          <w:color w:val="333333"/>
          <w:sz w:val="26"/>
          <w:szCs w:val="26"/>
          <w:lang w:val="en-AU" w:eastAsia="en-AU"/>
        </w:rPr>
        <w:t xml:space="preserve">       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>MGM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 xml:space="preserve"> Graceland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 xml:space="preserve">Concerts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>Nixon</w:t>
      </w:r>
    </w:p>
    <w:p w14:paraId="53787229" w14:textId="24BE7143" w:rsidR="001A1406" w:rsidRPr="0075791A" w:rsidRDefault="0075791A" w:rsidP="001A1406">
      <w:pPr>
        <w:spacing w:line="276" w:lineRule="auto"/>
        <w:rPr>
          <w:rFonts w:ascii="Open Sans" w:hAnsi="Open Sans" w:cs="Open Sans"/>
          <w:sz w:val="26"/>
          <w:szCs w:val="26"/>
          <w:lang w:val="en-AU" w:eastAsia="en-AU"/>
        </w:rPr>
      </w:pPr>
      <w:r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       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Divorce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 xml:space="preserve">Spinout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 xml:space="preserve">Charro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>Rockabilly</w:t>
      </w:r>
    </w:p>
    <w:p w14:paraId="4EC0771F" w14:textId="390BDD8C" w:rsidR="001A1406" w:rsidRPr="0075791A" w:rsidRDefault="0075791A" w:rsidP="001A1406">
      <w:pPr>
        <w:spacing w:line="276" w:lineRule="auto"/>
        <w:rPr>
          <w:rFonts w:ascii="Open Sans" w:hAnsi="Open Sans" w:cs="Open Sans"/>
          <w:sz w:val="26"/>
          <w:szCs w:val="26"/>
          <w:lang w:val="en-AU" w:eastAsia="en-AU"/>
        </w:rPr>
      </w:pPr>
      <w:r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       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Grammy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Tupelo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 xml:space="preserve">Church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>Guitar</w:t>
      </w:r>
    </w:p>
    <w:p w14:paraId="48A6AD23" w14:textId="775E5959" w:rsidR="001A1406" w:rsidRPr="0075791A" w:rsidRDefault="0075791A" w:rsidP="001A1406">
      <w:pPr>
        <w:spacing w:line="276" w:lineRule="auto"/>
        <w:rPr>
          <w:rFonts w:ascii="Open Sans" w:hAnsi="Open Sans" w:cs="Open Sans"/>
          <w:sz w:val="26"/>
          <w:szCs w:val="26"/>
          <w:lang w:val="en-AU" w:eastAsia="en-AU"/>
        </w:rPr>
      </w:pPr>
      <w:r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       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Doughnuts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proofErr w:type="spellStart"/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>Rocknroll</w:t>
      </w:r>
      <w:proofErr w:type="spellEnd"/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 xml:space="preserve">Gyrations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>Military</w:t>
      </w:r>
    </w:p>
    <w:p w14:paraId="68E4F31D" w14:textId="6C8580A3" w:rsidR="00504C58" w:rsidRPr="0075791A" w:rsidRDefault="0075791A" w:rsidP="00504C58">
      <w:pPr>
        <w:spacing w:line="276" w:lineRule="auto"/>
        <w:rPr>
          <w:sz w:val="40"/>
          <w:szCs w:val="40"/>
        </w:rPr>
      </w:pPr>
      <w:r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       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Priscilla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 xml:space="preserve">King </w:t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="001A1406" w:rsidRPr="0075791A">
        <w:rPr>
          <w:rFonts w:ascii="Open Sans" w:hAnsi="Open Sans" w:cs="Open Sans"/>
          <w:sz w:val="26"/>
          <w:szCs w:val="26"/>
          <w:lang w:val="en-AU" w:eastAsia="en-AU"/>
        </w:rPr>
        <w:tab/>
        <w:t xml:space="preserve">Elvis </w:t>
      </w:r>
      <w:r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Pr="0075791A">
        <w:rPr>
          <w:rFonts w:ascii="Open Sans" w:hAnsi="Open Sans" w:cs="Open Sans"/>
          <w:sz w:val="26"/>
          <w:szCs w:val="26"/>
          <w:lang w:val="en-AU" w:eastAsia="en-AU"/>
        </w:rPr>
        <w:tab/>
      </w:r>
      <w:r w:rsidRPr="0075791A">
        <w:rPr>
          <w:rFonts w:ascii="Open Sans" w:hAnsi="Open Sans" w:cs="Open Sans"/>
          <w:sz w:val="26"/>
          <w:szCs w:val="26"/>
          <w:lang w:val="en-AU" w:eastAsia="en-AU"/>
        </w:rPr>
        <w:tab/>
        <w:t>Lisa Marie</w:t>
      </w:r>
    </w:p>
    <w:sectPr w:rsidR="00504C58" w:rsidRPr="0075791A" w:rsidSect="00C50AAD">
      <w:headerReference w:type="even" r:id="rId46"/>
      <w:footerReference w:type="default" r:id="rId47"/>
      <w:footerReference w:type="first" r:id="rId48"/>
      <w:type w:val="continuous"/>
      <w:pgSz w:w="12240" w:h="15840"/>
      <w:pgMar w:top="720" w:right="547" w:bottom="720" w:left="720" w:header="720" w:footer="14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B2085" w14:textId="77777777" w:rsidR="009815A2" w:rsidRDefault="009815A2">
      <w:r>
        <w:separator/>
      </w:r>
    </w:p>
  </w:endnote>
  <w:endnote w:type="continuationSeparator" w:id="0">
    <w:p w14:paraId="1A524A71" w14:textId="77777777" w:rsidR="009815A2" w:rsidRDefault="0098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tects Daughter">
    <w:charset w:val="00"/>
    <w:family w:val="auto"/>
    <w:pitch w:val="variable"/>
    <w:sig w:usb0="A000002F" w:usb1="4000004A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  <w:sz w:val="22"/>
        <w:szCs w:val="22"/>
      </w:rPr>
      <w:id w:val="1374428036"/>
      <w:docPartObj>
        <w:docPartGallery w:val="Page Numbers (Bottom of Page)"/>
        <w:docPartUnique/>
      </w:docPartObj>
    </w:sdtPr>
    <w:sdtEndPr/>
    <w:sdtContent>
      <w:p w14:paraId="55A99476" w14:textId="6B009F62" w:rsidR="003267F2" w:rsidRPr="00DF3A10" w:rsidRDefault="003267F2" w:rsidP="00C50AAD">
        <w:pPr>
          <w:pStyle w:val="Heading3"/>
          <w:spacing w:before="0" w:after="0"/>
          <w:jc w:val="right"/>
          <w:rPr>
            <w:color w:val="FFFFFF" w:themeColor="background1"/>
            <w:sz w:val="22"/>
            <w:szCs w:val="22"/>
          </w:rPr>
        </w:pPr>
        <w:r w:rsidRPr="00DF3A10">
          <w:rPr>
            <w:noProof/>
            <w:color w:val="FFFFFF" w:themeColor="background1"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76201063" wp14:editId="3D264408">
                  <wp:simplePos x="0" y="0"/>
                  <wp:positionH relativeFrom="column">
                    <wp:posOffset>-444500</wp:posOffset>
                  </wp:positionH>
                  <wp:positionV relativeFrom="paragraph">
                    <wp:posOffset>9525</wp:posOffset>
                  </wp:positionV>
                  <wp:extent cx="7753350" cy="603250"/>
                  <wp:effectExtent l="0" t="0" r="19050" b="25400"/>
                  <wp:wrapNone/>
                  <wp:docPr id="11" name="Rectangle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603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408E4F2" id="Rectangle 11" o:spid="_x0000_s1026" style="position:absolute;margin-left:-35pt;margin-top:.75pt;width:610.5pt;height:47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" fillcolor="black [3200]" strokecolor="black [1600]" strokeweight="1pt"/>
              </w:pict>
            </mc:Fallback>
          </mc:AlternateContent>
        </w:r>
      </w:p>
      <w:p w14:paraId="777835D7" w14:textId="0B597516" w:rsidR="003267F2" w:rsidRPr="00DF3A10" w:rsidRDefault="0062009E" w:rsidP="00DF3A10">
        <w:pPr>
          <w:pStyle w:val="Heading3"/>
          <w:tabs>
            <w:tab w:val="right" w:pos="10973"/>
          </w:tabs>
          <w:spacing w:before="0" w:after="0"/>
          <w:rPr>
            <w:color w:val="FFFFFF" w:themeColor="background1"/>
            <w:sz w:val="22"/>
            <w:szCs w:val="22"/>
          </w:rPr>
        </w:pPr>
        <w:r>
          <w:rPr>
            <w:color w:val="FFFFFF" w:themeColor="background1"/>
            <w:sz w:val="22"/>
            <w:szCs w:val="22"/>
          </w:rPr>
          <w:t xml:space="preserve">Castle House Nursing Home </w:t>
        </w:r>
        <w:r w:rsidR="003267F2" w:rsidRPr="00DF3A10">
          <w:rPr>
            <w:color w:val="FFFFFF" w:themeColor="background1"/>
            <w:sz w:val="22"/>
            <w:szCs w:val="22"/>
          </w:rPr>
          <w:tab/>
          <w:t xml:space="preserve">Page </w:t>
        </w:r>
        <w:r w:rsidR="003267F2" w:rsidRPr="00DF3A10">
          <w:rPr>
            <w:color w:val="FFFFFF" w:themeColor="background1"/>
            <w:sz w:val="22"/>
            <w:szCs w:val="22"/>
          </w:rPr>
          <w:fldChar w:fldCharType="begin"/>
        </w:r>
        <w:r w:rsidR="003267F2" w:rsidRPr="00DF3A10">
          <w:rPr>
            <w:color w:val="FFFFFF" w:themeColor="background1"/>
            <w:sz w:val="22"/>
            <w:szCs w:val="22"/>
          </w:rPr>
          <w:instrText xml:space="preserve"> PAGE   \* MERGEFORMAT </w:instrText>
        </w:r>
        <w:r w:rsidR="003267F2" w:rsidRPr="00DF3A10">
          <w:rPr>
            <w:color w:val="FFFFFF" w:themeColor="background1"/>
            <w:sz w:val="22"/>
            <w:szCs w:val="22"/>
          </w:rPr>
          <w:fldChar w:fldCharType="separate"/>
        </w:r>
        <w:r w:rsidR="003267F2" w:rsidRPr="00DF3A10">
          <w:rPr>
            <w:noProof/>
            <w:color w:val="FFFFFF" w:themeColor="background1"/>
            <w:sz w:val="22"/>
            <w:szCs w:val="22"/>
          </w:rPr>
          <w:t>6</w:t>
        </w:r>
        <w:r w:rsidR="003267F2" w:rsidRPr="00DF3A10">
          <w:rPr>
            <w:noProof/>
            <w:color w:val="FFFFFF" w:themeColor="background1"/>
            <w:sz w:val="22"/>
            <w:szCs w:val="22"/>
          </w:rPr>
          <w:fldChar w:fldCharType="end"/>
        </w:r>
        <w:r w:rsidR="003267F2" w:rsidRPr="00DF3A10">
          <w:rPr>
            <w:color w:val="FFFFFF" w:themeColor="background1"/>
            <w:sz w:val="22"/>
            <w:szCs w:val="22"/>
          </w:rPr>
          <w:t xml:space="preserve"> </w:t>
        </w:r>
      </w:p>
    </w:sdtContent>
  </w:sdt>
  <w:p w14:paraId="59B67449" w14:textId="77777777" w:rsidR="003267F2" w:rsidRPr="00DF3A10" w:rsidRDefault="003267F2">
    <w:pPr>
      <w:pStyle w:val="Footer"/>
      <w:rPr>
        <w:color w:val="FFFFFF" w:themeColor="background1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1145192"/>
      <w:docPartObj>
        <w:docPartGallery w:val="Page Numbers (Bottom of Page)"/>
        <w:docPartUnique/>
      </w:docPartObj>
    </w:sdtPr>
    <w:sdtEndPr/>
    <w:sdtContent>
      <w:p w14:paraId="2E2C683A" w14:textId="77777777" w:rsidR="003267F2" w:rsidRDefault="003267F2" w:rsidP="00C50AAD">
        <w:pPr>
          <w:pStyle w:val="Heading3"/>
          <w:spacing w:before="0" w:after="0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78A7548E" w14:textId="77777777" w:rsidR="003267F2" w:rsidRDefault="003267F2" w:rsidP="00C50AAD">
    <w:pPr>
      <w:pStyle w:val="Heading3"/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C35D4" w14:textId="77777777" w:rsidR="009815A2" w:rsidRDefault="009815A2">
      <w:r>
        <w:separator/>
      </w:r>
    </w:p>
  </w:footnote>
  <w:footnote w:type="continuationSeparator" w:id="0">
    <w:p w14:paraId="6AD1B085" w14:textId="77777777" w:rsidR="009815A2" w:rsidRDefault="00981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81DDD" w14:textId="77777777" w:rsidR="003267F2" w:rsidRDefault="003267F2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0674"/>
    <w:multiLevelType w:val="hybridMultilevel"/>
    <w:tmpl w:val="FAFE7758"/>
    <w:lvl w:ilvl="0" w:tplc="6D2EF628">
      <w:numFmt w:val="bullet"/>
      <w:lvlText w:val="-"/>
      <w:lvlJc w:val="left"/>
      <w:pPr>
        <w:ind w:left="108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102F62"/>
    <w:multiLevelType w:val="hybridMultilevel"/>
    <w:tmpl w:val="0398357A"/>
    <w:lvl w:ilvl="0" w:tplc="8D3842B8">
      <w:numFmt w:val="bullet"/>
      <w:lvlText w:val=""/>
      <w:lvlJc w:val="left"/>
      <w:pPr>
        <w:ind w:left="2520" w:hanging="360"/>
      </w:pPr>
      <w:rPr>
        <w:rFonts w:ascii="Wingdings" w:eastAsia="Times New Roman" w:hAnsi="Wingding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0A3716"/>
    <w:multiLevelType w:val="hybridMultilevel"/>
    <w:tmpl w:val="F266CF98"/>
    <w:lvl w:ilvl="0" w:tplc="E1D65C0E">
      <w:numFmt w:val="bullet"/>
      <w:lvlText w:val="-"/>
      <w:lvlJc w:val="left"/>
      <w:pPr>
        <w:ind w:left="108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B770AE"/>
    <w:multiLevelType w:val="hybridMultilevel"/>
    <w:tmpl w:val="0F048A6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F5F0D60"/>
    <w:multiLevelType w:val="hybridMultilevel"/>
    <w:tmpl w:val="40F8C8C8"/>
    <w:lvl w:ilvl="0" w:tplc="2AD8EB58">
      <w:numFmt w:val="bullet"/>
      <w:lvlText w:val="-"/>
      <w:lvlJc w:val="left"/>
      <w:pPr>
        <w:ind w:left="720" w:hanging="360"/>
      </w:pPr>
      <w:rPr>
        <w:rFonts w:ascii="Freestyle Script" w:eastAsia="Times New Roman" w:hAnsi="Freestyle Scrip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C30DE"/>
    <w:multiLevelType w:val="hybridMultilevel"/>
    <w:tmpl w:val="C85C0E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A3C0D"/>
    <w:multiLevelType w:val="hybridMultilevel"/>
    <w:tmpl w:val="E72C3B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87173"/>
    <w:multiLevelType w:val="hybridMultilevel"/>
    <w:tmpl w:val="572EF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33F4A"/>
    <w:multiLevelType w:val="hybridMultilevel"/>
    <w:tmpl w:val="8A52D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C664B"/>
    <w:multiLevelType w:val="hybridMultilevel"/>
    <w:tmpl w:val="541C2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84E24"/>
    <w:multiLevelType w:val="hybridMultilevel"/>
    <w:tmpl w:val="BDE45C9C"/>
    <w:lvl w:ilvl="0" w:tplc="F5F43A3E">
      <w:numFmt w:val="bullet"/>
      <w:lvlText w:val="-"/>
      <w:lvlJc w:val="left"/>
      <w:pPr>
        <w:ind w:left="144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4932BD"/>
    <w:multiLevelType w:val="hybridMultilevel"/>
    <w:tmpl w:val="7778A26C"/>
    <w:lvl w:ilvl="0" w:tplc="ADC013A2">
      <w:numFmt w:val="bullet"/>
      <w:lvlText w:val="-"/>
      <w:lvlJc w:val="left"/>
      <w:pPr>
        <w:ind w:left="288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58D23239"/>
    <w:multiLevelType w:val="hybridMultilevel"/>
    <w:tmpl w:val="B98CA11C"/>
    <w:lvl w:ilvl="0" w:tplc="79180726">
      <w:numFmt w:val="bullet"/>
      <w:lvlText w:val="-"/>
      <w:lvlJc w:val="left"/>
      <w:pPr>
        <w:ind w:left="72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A0B97"/>
    <w:multiLevelType w:val="hybridMultilevel"/>
    <w:tmpl w:val="C83E9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C1BFE"/>
    <w:multiLevelType w:val="hybridMultilevel"/>
    <w:tmpl w:val="013491AA"/>
    <w:lvl w:ilvl="0" w:tplc="DCBA4972">
      <w:numFmt w:val="bullet"/>
      <w:lvlText w:val="-"/>
      <w:lvlJc w:val="left"/>
      <w:pPr>
        <w:ind w:left="252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349599993">
    <w:abstractNumId w:val="1"/>
  </w:num>
  <w:num w:numId="2" w16cid:durableId="397173571">
    <w:abstractNumId w:val="11"/>
  </w:num>
  <w:num w:numId="3" w16cid:durableId="2088720444">
    <w:abstractNumId w:val="14"/>
  </w:num>
  <w:num w:numId="4" w16cid:durableId="943727648">
    <w:abstractNumId w:val="4"/>
  </w:num>
  <w:num w:numId="5" w16cid:durableId="563494644">
    <w:abstractNumId w:val="2"/>
  </w:num>
  <w:num w:numId="6" w16cid:durableId="934636235">
    <w:abstractNumId w:val="10"/>
  </w:num>
  <w:num w:numId="7" w16cid:durableId="1848865488">
    <w:abstractNumId w:val="12"/>
  </w:num>
  <w:num w:numId="8" w16cid:durableId="1931965921">
    <w:abstractNumId w:val="0"/>
  </w:num>
  <w:num w:numId="9" w16cid:durableId="1021783097">
    <w:abstractNumId w:val="3"/>
  </w:num>
  <w:num w:numId="10" w16cid:durableId="381634939">
    <w:abstractNumId w:val="6"/>
  </w:num>
  <w:num w:numId="11" w16cid:durableId="605381290">
    <w:abstractNumId w:val="5"/>
  </w:num>
  <w:num w:numId="12" w16cid:durableId="247495719">
    <w:abstractNumId w:val="9"/>
  </w:num>
  <w:num w:numId="13" w16cid:durableId="1318918550">
    <w:abstractNumId w:val="8"/>
  </w:num>
  <w:num w:numId="14" w16cid:durableId="1912081216">
    <w:abstractNumId w:val="13"/>
  </w:num>
  <w:num w:numId="15" w16cid:durableId="3887250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DF5"/>
    <w:rsid w:val="000066B9"/>
    <w:rsid w:val="00010CCC"/>
    <w:rsid w:val="000208AE"/>
    <w:rsid w:val="0002512E"/>
    <w:rsid w:val="00033F3D"/>
    <w:rsid w:val="00035890"/>
    <w:rsid w:val="000518FE"/>
    <w:rsid w:val="00053BA4"/>
    <w:rsid w:val="00056274"/>
    <w:rsid w:val="000B325F"/>
    <w:rsid w:val="000E4381"/>
    <w:rsid w:val="000F2729"/>
    <w:rsid w:val="0011153C"/>
    <w:rsid w:val="0011388A"/>
    <w:rsid w:val="00126719"/>
    <w:rsid w:val="00143F52"/>
    <w:rsid w:val="00161DF5"/>
    <w:rsid w:val="00165F75"/>
    <w:rsid w:val="00166599"/>
    <w:rsid w:val="00171EAD"/>
    <w:rsid w:val="00172731"/>
    <w:rsid w:val="00173A00"/>
    <w:rsid w:val="001754E3"/>
    <w:rsid w:val="001A02EB"/>
    <w:rsid w:val="001A1406"/>
    <w:rsid w:val="001A20BB"/>
    <w:rsid w:val="001C620F"/>
    <w:rsid w:val="001D1BD0"/>
    <w:rsid w:val="001D6284"/>
    <w:rsid w:val="001F1B55"/>
    <w:rsid w:val="001F4BD9"/>
    <w:rsid w:val="001F72AE"/>
    <w:rsid w:val="002117C3"/>
    <w:rsid w:val="00216D43"/>
    <w:rsid w:val="00220754"/>
    <w:rsid w:val="00242A33"/>
    <w:rsid w:val="002440F9"/>
    <w:rsid w:val="002448B9"/>
    <w:rsid w:val="002478CB"/>
    <w:rsid w:val="0026370B"/>
    <w:rsid w:val="00277F31"/>
    <w:rsid w:val="00282A0A"/>
    <w:rsid w:val="002B0C6A"/>
    <w:rsid w:val="002B21AB"/>
    <w:rsid w:val="002D22CB"/>
    <w:rsid w:val="002D680C"/>
    <w:rsid w:val="002E2565"/>
    <w:rsid w:val="002F7657"/>
    <w:rsid w:val="0031229E"/>
    <w:rsid w:val="003267F2"/>
    <w:rsid w:val="00336BCB"/>
    <w:rsid w:val="00342BA1"/>
    <w:rsid w:val="00343CA8"/>
    <w:rsid w:val="00364F66"/>
    <w:rsid w:val="003743B3"/>
    <w:rsid w:val="00392228"/>
    <w:rsid w:val="003A2D05"/>
    <w:rsid w:val="003A702D"/>
    <w:rsid w:val="003C1C6D"/>
    <w:rsid w:val="003C7C86"/>
    <w:rsid w:val="003F3E97"/>
    <w:rsid w:val="004233B0"/>
    <w:rsid w:val="0043241A"/>
    <w:rsid w:val="00447D13"/>
    <w:rsid w:val="00455E1B"/>
    <w:rsid w:val="004577EA"/>
    <w:rsid w:val="004717FB"/>
    <w:rsid w:val="00472180"/>
    <w:rsid w:val="00495DCF"/>
    <w:rsid w:val="00496809"/>
    <w:rsid w:val="004A3E53"/>
    <w:rsid w:val="004A7294"/>
    <w:rsid w:val="004B38D3"/>
    <w:rsid w:val="004E7998"/>
    <w:rsid w:val="004F1261"/>
    <w:rsid w:val="00501484"/>
    <w:rsid w:val="005031AA"/>
    <w:rsid w:val="00503D29"/>
    <w:rsid w:val="00503D71"/>
    <w:rsid w:val="00504C58"/>
    <w:rsid w:val="00506D27"/>
    <w:rsid w:val="005112F7"/>
    <w:rsid w:val="00512F9A"/>
    <w:rsid w:val="00531FD9"/>
    <w:rsid w:val="0053438B"/>
    <w:rsid w:val="00550617"/>
    <w:rsid w:val="00554F49"/>
    <w:rsid w:val="00562641"/>
    <w:rsid w:val="00575C40"/>
    <w:rsid w:val="00586DB0"/>
    <w:rsid w:val="005977D8"/>
    <w:rsid w:val="005B0CD8"/>
    <w:rsid w:val="005B3716"/>
    <w:rsid w:val="005B5163"/>
    <w:rsid w:val="005C1047"/>
    <w:rsid w:val="005C3E1D"/>
    <w:rsid w:val="005D1B33"/>
    <w:rsid w:val="005D7A17"/>
    <w:rsid w:val="005F4016"/>
    <w:rsid w:val="005F4D89"/>
    <w:rsid w:val="005F72A0"/>
    <w:rsid w:val="0061605B"/>
    <w:rsid w:val="0062009E"/>
    <w:rsid w:val="00633ED7"/>
    <w:rsid w:val="00635457"/>
    <w:rsid w:val="00653708"/>
    <w:rsid w:val="00655659"/>
    <w:rsid w:val="00656F64"/>
    <w:rsid w:val="00687AD5"/>
    <w:rsid w:val="006A0DD7"/>
    <w:rsid w:val="006B2AD3"/>
    <w:rsid w:val="006B3227"/>
    <w:rsid w:val="006B7E77"/>
    <w:rsid w:val="006E1561"/>
    <w:rsid w:val="006F3F4E"/>
    <w:rsid w:val="006F44CF"/>
    <w:rsid w:val="00727EF2"/>
    <w:rsid w:val="0073747E"/>
    <w:rsid w:val="00746126"/>
    <w:rsid w:val="007563BF"/>
    <w:rsid w:val="0075791A"/>
    <w:rsid w:val="007642D2"/>
    <w:rsid w:val="007656B7"/>
    <w:rsid w:val="00766536"/>
    <w:rsid w:val="00773803"/>
    <w:rsid w:val="007D5031"/>
    <w:rsid w:val="007E2516"/>
    <w:rsid w:val="007E36DC"/>
    <w:rsid w:val="007E692B"/>
    <w:rsid w:val="007F7E55"/>
    <w:rsid w:val="008008A8"/>
    <w:rsid w:val="0080282B"/>
    <w:rsid w:val="00803D2F"/>
    <w:rsid w:val="008276C8"/>
    <w:rsid w:val="0083559E"/>
    <w:rsid w:val="00843FC7"/>
    <w:rsid w:val="00850F3B"/>
    <w:rsid w:val="008522FC"/>
    <w:rsid w:val="00853C2B"/>
    <w:rsid w:val="00867D78"/>
    <w:rsid w:val="00874CA3"/>
    <w:rsid w:val="008753ED"/>
    <w:rsid w:val="008757EB"/>
    <w:rsid w:val="00877B58"/>
    <w:rsid w:val="00891C54"/>
    <w:rsid w:val="008A5F70"/>
    <w:rsid w:val="008A7D38"/>
    <w:rsid w:val="008B59D0"/>
    <w:rsid w:val="008B5E58"/>
    <w:rsid w:val="008E7060"/>
    <w:rsid w:val="0092092D"/>
    <w:rsid w:val="00932C86"/>
    <w:rsid w:val="009347B6"/>
    <w:rsid w:val="00934EC0"/>
    <w:rsid w:val="00950788"/>
    <w:rsid w:val="009516E2"/>
    <w:rsid w:val="0096157E"/>
    <w:rsid w:val="00964167"/>
    <w:rsid w:val="009674BC"/>
    <w:rsid w:val="009815A2"/>
    <w:rsid w:val="00994EDD"/>
    <w:rsid w:val="009A427F"/>
    <w:rsid w:val="009C53EA"/>
    <w:rsid w:val="009D4D6F"/>
    <w:rsid w:val="009D6B65"/>
    <w:rsid w:val="00A10407"/>
    <w:rsid w:val="00A27A31"/>
    <w:rsid w:val="00A447E0"/>
    <w:rsid w:val="00A80AF3"/>
    <w:rsid w:val="00A84F6D"/>
    <w:rsid w:val="00A91C53"/>
    <w:rsid w:val="00AA16EE"/>
    <w:rsid w:val="00AB5173"/>
    <w:rsid w:val="00AD0AA7"/>
    <w:rsid w:val="00AE21BE"/>
    <w:rsid w:val="00AF09A5"/>
    <w:rsid w:val="00AF0CA5"/>
    <w:rsid w:val="00B20B6A"/>
    <w:rsid w:val="00B31E45"/>
    <w:rsid w:val="00B32173"/>
    <w:rsid w:val="00B43B25"/>
    <w:rsid w:val="00B54995"/>
    <w:rsid w:val="00B6638B"/>
    <w:rsid w:val="00B741E5"/>
    <w:rsid w:val="00B77D80"/>
    <w:rsid w:val="00B8409D"/>
    <w:rsid w:val="00B932B9"/>
    <w:rsid w:val="00B95D48"/>
    <w:rsid w:val="00B97C04"/>
    <w:rsid w:val="00BB20D5"/>
    <w:rsid w:val="00BB23B1"/>
    <w:rsid w:val="00BB2F79"/>
    <w:rsid w:val="00BB33DD"/>
    <w:rsid w:val="00BD0DCA"/>
    <w:rsid w:val="00BE0E17"/>
    <w:rsid w:val="00BF086E"/>
    <w:rsid w:val="00BF3986"/>
    <w:rsid w:val="00C04C04"/>
    <w:rsid w:val="00C15FA3"/>
    <w:rsid w:val="00C1641A"/>
    <w:rsid w:val="00C323C9"/>
    <w:rsid w:val="00C41846"/>
    <w:rsid w:val="00C46919"/>
    <w:rsid w:val="00C50AAD"/>
    <w:rsid w:val="00C65738"/>
    <w:rsid w:val="00C83766"/>
    <w:rsid w:val="00CA0058"/>
    <w:rsid w:val="00CA39FE"/>
    <w:rsid w:val="00CA654C"/>
    <w:rsid w:val="00CC11B4"/>
    <w:rsid w:val="00CC46FF"/>
    <w:rsid w:val="00CC5EFB"/>
    <w:rsid w:val="00CC6970"/>
    <w:rsid w:val="00CE63CB"/>
    <w:rsid w:val="00CF2507"/>
    <w:rsid w:val="00CF422F"/>
    <w:rsid w:val="00D23F5A"/>
    <w:rsid w:val="00D31A08"/>
    <w:rsid w:val="00D33035"/>
    <w:rsid w:val="00D53AB0"/>
    <w:rsid w:val="00D647FB"/>
    <w:rsid w:val="00D7623C"/>
    <w:rsid w:val="00D82BB3"/>
    <w:rsid w:val="00DA164D"/>
    <w:rsid w:val="00DA45E5"/>
    <w:rsid w:val="00DB01FB"/>
    <w:rsid w:val="00DC309E"/>
    <w:rsid w:val="00DC732D"/>
    <w:rsid w:val="00DD0878"/>
    <w:rsid w:val="00DD1BAB"/>
    <w:rsid w:val="00DD3D03"/>
    <w:rsid w:val="00DD619F"/>
    <w:rsid w:val="00DE6123"/>
    <w:rsid w:val="00DF1D3A"/>
    <w:rsid w:val="00DF3A10"/>
    <w:rsid w:val="00DF592D"/>
    <w:rsid w:val="00E02414"/>
    <w:rsid w:val="00E104A4"/>
    <w:rsid w:val="00E17448"/>
    <w:rsid w:val="00E223FF"/>
    <w:rsid w:val="00E25313"/>
    <w:rsid w:val="00E52323"/>
    <w:rsid w:val="00E54BDC"/>
    <w:rsid w:val="00E55C2A"/>
    <w:rsid w:val="00E7154D"/>
    <w:rsid w:val="00E74443"/>
    <w:rsid w:val="00E818AA"/>
    <w:rsid w:val="00E841AB"/>
    <w:rsid w:val="00E94939"/>
    <w:rsid w:val="00EB3E0E"/>
    <w:rsid w:val="00ED27A8"/>
    <w:rsid w:val="00ED35EF"/>
    <w:rsid w:val="00EF1AD3"/>
    <w:rsid w:val="00F07751"/>
    <w:rsid w:val="00F20C9C"/>
    <w:rsid w:val="00F42084"/>
    <w:rsid w:val="00F506DD"/>
    <w:rsid w:val="00F519FB"/>
    <w:rsid w:val="00F66FAD"/>
    <w:rsid w:val="00F71544"/>
    <w:rsid w:val="00F76020"/>
    <w:rsid w:val="00F763D1"/>
    <w:rsid w:val="00F8248F"/>
    <w:rsid w:val="00F86292"/>
    <w:rsid w:val="00F90533"/>
    <w:rsid w:val="00F90E80"/>
    <w:rsid w:val="00FA2ACC"/>
    <w:rsid w:val="00FA58AD"/>
    <w:rsid w:val="00FA5A82"/>
    <w:rsid w:val="00FB54EB"/>
    <w:rsid w:val="00FD1F30"/>
    <w:rsid w:val="00FD3118"/>
    <w:rsid w:val="00FD40B3"/>
    <w:rsid w:val="00FD6AE8"/>
    <w:rsid w:val="00FE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9801EC1"/>
  <w15:chartTrackingRefBased/>
  <w15:docId w15:val="{07CD3A72-DCE8-41F0-BA0F-D0D7A97B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A00"/>
    <w:rPr>
      <w:rFonts w:asciiTheme="minorHAnsi" w:eastAsia="Times New Roman" w:hAnsiTheme="minorHAnsi"/>
      <w:sz w:val="22"/>
    </w:rPr>
  </w:style>
  <w:style w:type="paragraph" w:styleId="Heading1">
    <w:name w:val="heading 1"/>
    <w:basedOn w:val="Normal"/>
    <w:next w:val="Normal"/>
    <w:link w:val="Heading1Char"/>
    <w:qFormat/>
    <w:rsid w:val="00FA5A82"/>
    <w:pPr>
      <w:keepNext/>
      <w:outlineLvl w:val="0"/>
    </w:pPr>
    <w:rPr>
      <w:rFonts w:asciiTheme="majorHAnsi" w:hAnsiTheme="majorHAnsi"/>
      <w:color w:val="304157" w:themeColor="text2"/>
      <w:spacing w:val="10"/>
      <w:sz w:val="44"/>
    </w:rPr>
  </w:style>
  <w:style w:type="paragraph" w:styleId="Heading2">
    <w:name w:val="heading 2"/>
    <w:basedOn w:val="Heading1"/>
    <w:next w:val="Normal"/>
    <w:link w:val="Heading2Char"/>
    <w:qFormat/>
    <w:rsid w:val="00472180"/>
    <w:pPr>
      <w:spacing w:after="120" w:line="400" w:lineRule="exact"/>
      <w:outlineLvl w:val="1"/>
    </w:pPr>
    <w:rPr>
      <w:color w:val="FFFFFF" w:themeColor="background1"/>
      <w:spacing w:val="20"/>
      <w:sz w:val="36"/>
    </w:rPr>
  </w:style>
  <w:style w:type="paragraph" w:styleId="Heading3">
    <w:name w:val="heading 3"/>
    <w:basedOn w:val="Normal"/>
    <w:next w:val="Normal"/>
    <w:qFormat/>
    <w:rsid w:val="00F506DD"/>
    <w:pPr>
      <w:keepNext/>
      <w:spacing w:before="240" w:after="60"/>
      <w:outlineLvl w:val="2"/>
    </w:pPr>
    <w:rPr>
      <w:b/>
      <w:color w:val="26BFCE" w:themeColor="accent1"/>
      <w:sz w:val="26"/>
    </w:rPr>
  </w:style>
  <w:style w:type="paragraph" w:styleId="Heading4">
    <w:name w:val="heading 4"/>
    <w:basedOn w:val="Heading1"/>
    <w:next w:val="Normal"/>
    <w:link w:val="Heading4Char"/>
    <w:qFormat/>
    <w:rsid w:val="00472180"/>
    <w:pPr>
      <w:outlineLvl w:val="3"/>
    </w:pPr>
    <w:rPr>
      <w:rFonts w:asciiTheme="minorHAnsi" w:hAnsiTheme="minorHAnsi"/>
      <w:b/>
      <w:i/>
      <w:sz w:val="36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73747E"/>
    <w:pPr>
      <w:spacing w:before="240" w:after="60"/>
      <w:outlineLvl w:val="5"/>
    </w:pPr>
    <w:rPr>
      <w:b/>
    </w:rPr>
  </w:style>
  <w:style w:type="paragraph" w:styleId="Heading9">
    <w:name w:val="heading 9"/>
    <w:basedOn w:val="Normal"/>
    <w:next w:val="Normal"/>
    <w:qFormat/>
    <w:rsid w:val="00F506DD"/>
    <w:pPr>
      <w:keepNext/>
      <w:spacing w:line="360" w:lineRule="auto"/>
      <w:jc w:val="right"/>
      <w:outlineLvl w:val="8"/>
    </w:pPr>
    <w:rPr>
      <w:b/>
      <w:i/>
      <w:color w:val="304157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next w:val="Normal"/>
    <w:link w:val="TitleChar"/>
    <w:uiPriority w:val="10"/>
    <w:qFormat/>
    <w:rsid w:val="00874CA3"/>
    <w:pPr>
      <w:contextualSpacing/>
    </w:pPr>
    <w:rPr>
      <w:rFonts w:asciiTheme="majorHAnsi" w:eastAsiaTheme="majorEastAsia" w:hAnsiTheme="majorHAnsi" w:cstheme="majorBidi"/>
      <w:color w:val="304157" w:themeColor="text2"/>
      <w:kern w:val="28"/>
      <w:sz w:val="1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CA3"/>
    <w:rPr>
      <w:rFonts w:asciiTheme="majorHAnsi" w:eastAsiaTheme="majorEastAsia" w:hAnsiTheme="majorHAnsi" w:cstheme="majorBidi"/>
      <w:color w:val="304157" w:themeColor="text2"/>
      <w:kern w:val="28"/>
      <w:sz w:val="160"/>
      <w:szCs w:val="56"/>
    </w:rPr>
  </w:style>
  <w:style w:type="table" w:styleId="TableGrid">
    <w:name w:val="Table Grid"/>
    <w:basedOn w:val="TableNormal"/>
    <w:uiPriority w:val="39"/>
    <w:rsid w:val="00874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F506DD"/>
    <w:pPr>
      <w:numPr>
        <w:ilvl w:val="1"/>
      </w:numPr>
      <w:spacing w:after="160"/>
    </w:pPr>
    <w:rPr>
      <w:rFonts w:eastAsiaTheme="minorEastAsia" w:cstheme="minorBidi"/>
      <w:color w:val="304157" w:themeColor="text2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06DD"/>
    <w:rPr>
      <w:rFonts w:asciiTheme="minorHAnsi" w:eastAsiaTheme="minorEastAsia" w:hAnsiTheme="minorHAnsi" w:cstheme="minorBidi"/>
      <w:color w:val="304157" w:themeColor="text2"/>
      <w:spacing w:val="15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FA5A82"/>
    <w:rPr>
      <w:rFonts w:asciiTheme="minorHAnsi" w:eastAsia="Times New Roman" w:hAnsiTheme="minorHAnsi"/>
    </w:rPr>
  </w:style>
  <w:style w:type="character" w:customStyle="1" w:styleId="Heading1Char">
    <w:name w:val="Heading 1 Char"/>
    <w:basedOn w:val="DefaultParagraphFont"/>
    <w:link w:val="Heading1"/>
    <w:rsid w:val="00FA5A82"/>
    <w:rPr>
      <w:rFonts w:asciiTheme="majorHAnsi" w:eastAsia="Times New Roman" w:hAnsiTheme="majorHAnsi"/>
      <w:color w:val="304157" w:themeColor="text2"/>
      <w:spacing w:val="10"/>
      <w:sz w:val="44"/>
    </w:rPr>
  </w:style>
  <w:style w:type="character" w:customStyle="1" w:styleId="Heading4Char">
    <w:name w:val="Heading 4 Char"/>
    <w:basedOn w:val="DefaultParagraphFont"/>
    <w:link w:val="Heading4"/>
    <w:rsid w:val="00472180"/>
    <w:rPr>
      <w:rFonts w:asciiTheme="minorHAnsi" w:eastAsia="Times New Roman" w:hAnsiTheme="minorHAnsi"/>
      <w:b/>
      <w:i/>
      <w:color w:val="304157" w:themeColor="text2"/>
      <w:spacing w:val="10"/>
      <w:sz w:val="36"/>
    </w:rPr>
  </w:style>
  <w:style w:type="character" w:customStyle="1" w:styleId="Heading2Char">
    <w:name w:val="Heading 2 Char"/>
    <w:basedOn w:val="DefaultParagraphFont"/>
    <w:link w:val="Heading2"/>
    <w:rsid w:val="00472180"/>
    <w:rPr>
      <w:rFonts w:asciiTheme="majorHAnsi" w:eastAsia="Times New Roman" w:hAnsiTheme="majorHAnsi"/>
      <w:color w:val="FFFFFF" w:themeColor="background1"/>
      <w:spacing w:val="20"/>
      <w:sz w:val="36"/>
    </w:rPr>
  </w:style>
  <w:style w:type="character" w:styleId="SubtleEmphasis">
    <w:name w:val="Subtle Emphasis"/>
    <w:basedOn w:val="DefaultParagraphFont"/>
    <w:uiPriority w:val="19"/>
    <w:qFormat/>
    <w:rsid w:val="006B7E77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7E77"/>
    <w:rPr>
      <w:i/>
      <w:iCs/>
    </w:rPr>
  </w:style>
  <w:style w:type="paragraph" w:styleId="NoSpacing">
    <w:name w:val="No Spacing"/>
    <w:link w:val="NoSpacingChar"/>
    <w:uiPriority w:val="1"/>
    <w:qFormat/>
    <w:rsid w:val="006B7E77"/>
    <w:rPr>
      <w:rFonts w:asciiTheme="minorHAnsi" w:eastAsia="Times New Roman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A16EE"/>
    <w:rPr>
      <w:rFonts w:asciiTheme="minorHAnsi" w:eastAsia="Times New Roman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50617"/>
    <w:rPr>
      <w:rFonts w:asciiTheme="minorHAnsi" w:eastAsia="Times New Roman" w:hAnsiTheme="minorHAnsi"/>
      <w:sz w:val="22"/>
    </w:rPr>
  </w:style>
  <w:style w:type="character" w:styleId="Strong">
    <w:name w:val="Strong"/>
    <w:basedOn w:val="DefaultParagraphFont"/>
    <w:uiPriority w:val="22"/>
    <w:qFormat/>
    <w:rsid w:val="00DD0878"/>
    <w:rPr>
      <w:b/>
      <w:bCs/>
    </w:rPr>
  </w:style>
  <w:style w:type="paragraph" w:styleId="NormalWeb">
    <w:name w:val="Normal (Web)"/>
    <w:basedOn w:val="Normal"/>
    <w:uiPriority w:val="99"/>
    <w:unhideWhenUsed/>
    <w:rsid w:val="004E799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843FC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B21AB"/>
    <w:pPr>
      <w:keepLines/>
      <w:spacing w:before="240" w:line="259" w:lineRule="auto"/>
      <w:outlineLvl w:val="9"/>
    </w:pPr>
    <w:rPr>
      <w:rFonts w:eastAsiaTheme="majorEastAsia" w:cstheme="majorBidi"/>
      <w:color w:val="1C8E9A" w:themeColor="accent1" w:themeShade="BF"/>
      <w:spacing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B21AB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B21A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B21AB"/>
    <w:rPr>
      <w:color w:val="F78F2F" w:themeColor="hyperlink"/>
      <w:u w:val="single"/>
    </w:rPr>
  </w:style>
  <w:style w:type="table" w:customStyle="1" w:styleId="FancyTable">
    <w:name w:val="Fancy Table"/>
    <w:uiPriority w:val="99"/>
    <w:rsid w:val="00FD40B3"/>
    <w:pPr>
      <w:spacing w:after="160" w:line="259" w:lineRule="auto"/>
    </w:pPr>
    <w:rPr>
      <w:rFonts w:ascii="Arial" w:eastAsia="Arial" w:hAnsi="Arial" w:cs="Arial"/>
      <w:lang w:eastAsia="en-AU"/>
    </w:rPr>
    <w:tblPr>
      <w:jc w:val="center"/>
      <w:tblCellMar>
        <w:top w:w="60" w:type="dxa"/>
        <w:left w:w="60" w:type="dxa"/>
        <w:bottom w:w="60" w:type="dxa"/>
        <w:right w:w="60" w:type="dxa"/>
      </w:tblCellMar>
    </w:tblPr>
    <w:trPr>
      <w:jc w:val="center"/>
    </w:trPr>
  </w:style>
  <w:style w:type="character" w:customStyle="1" w:styleId="YelloTex">
    <w:name w:val="YelloTex"/>
    <w:rsid w:val="00FD40B3"/>
    <w:rPr>
      <w:b/>
      <w:bCs/>
      <w:color w:val="FAA403"/>
      <w:spacing w:val="100"/>
      <w:sz w:val="48"/>
      <w:szCs w:val="48"/>
    </w:rPr>
  </w:style>
  <w:style w:type="character" w:customStyle="1" w:styleId="BlueText">
    <w:name w:val="BlueText"/>
    <w:rsid w:val="00FD40B3"/>
    <w:rPr>
      <w:b/>
      <w:bCs/>
      <w:color w:val="449AD5"/>
      <w:spacing w:val="100"/>
      <w:sz w:val="40"/>
      <w:szCs w:val="40"/>
    </w:rPr>
  </w:style>
  <w:style w:type="character" w:customStyle="1" w:styleId="HugeText">
    <w:name w:val="HugeText"/>
    <w:rsid w:val="00FD40B3"/>
    <w:rPr>
      <w:color w:val="FFFFFF"/>
      <w:sz w:val="66"/>
      <w:szCs w:val="66"/>
    </w:rPr>
  </w:style>
  <w:style w:type="character" w:customStyle="1" w:styleId="titleTextHuge">
    <w:name w:val="titleTextHuge"/>
    <w:rsid w:val="00FD40B3"/>
    <w:rPr>
      <w:color w:val="FFFFFF"/>
      <w:sz w:val="30"/>
      <w:szCs w:val="3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754E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AU" w:eastAsia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754E3"/>
    <w:rPr>
      <w:rFonts w:ascii="Arial" w:eastAsia="Times New Roman" w:hAnsi="Arial" w:cs="Arial"/>
      <w:vanish/>
      <w:sz w:val="16"/>
      <w:szCs w:val="16"/>
      <w:lang w:val="en-AU"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754E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AU"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754E3"/>
    <w:rPr>
      <w:rFonts w:ascii="Arial" w:eastAsia="Times New Roman" w:hAnsi="Arial" w:cs="Arial"/>
      <w:vanish/>
      <w:sz w:val="16"/>
      <w:szCs w:val="16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1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04459">
          <w:marLeft w:val="0"/>
          <w:marRight w:val="0"/>
          <w:marTop w:val="0"/>
          <w:marBottom w:val="30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9905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276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44140">
          <w:marLeft w:val="0"/>
          <w:marRight w:val="0"/>
          <w:marTop w:val="0"/>
          <w:marBottom w:val="30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9616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tf06206291.dotx" TargetMode="External"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304157"/>
      </a:dk2>
      <a:lt2>
        <a:srgbClr val="E7E6E6"/>
      </a:lt2>
      <a:accent1>
        <a:srgbClr val="26BFCE"/>
      </a:accent1>
      <a:accent2>
        <a:srgbClr val="F78F2F"/>
      </a:accent2>
      <a:accent3>
        <a:srgbClr val="EF4755"/>
      </a:accent3>
      <a:accent4>
        <a:srgbClr val="FFC000"/>
      </a:accent4>
      <a:accent5>
        <a:srgbClr val="176795"/>
      </a:accent5>
      <a:accent6>
        <a:srgbClr val="4D81BF"/>
      </a:accent6>
      <a:hlink>
        <a:srgbClr val="F78F2F"/>
      </a:hlink>
      <a:folHlink>
        <a:srgbClr val="F78F2F"/>
      </a:folHlink>
    </a:clrScheme>
    <a:fontScheme name="Custom 11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EAB21-3A74-43D6-9B4C-A89DD0759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tf06206291</Template>
  <TotalTime>248</TotalTime>
  <Pages>13</Pages>
  <Words>638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</dc:creator>
  <cp:keywords/>
  <dc:description/>
  <cp:lastModifiedBy>Heidi Tilley</cp:lastModifiedBy>
  <cp:revision>8</cp:revision>
  <cp:lastPrinted>2023-01-11T18:38:00Z</cp:lastPrinted>
  <dcterms:created xsi:type="dcterms:W3CDTF">2023-01-04T18:40:00Z</dcterms:created>
  <dcterms:modified xsi:type="dcterms:W3CDTF">2023-01-11T18:42:00Z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  <property fmtid="{D5CDD505-2E9C-101B-9397-08002B2CF9AE}" pid="3" name="GrammarlyDocumentId">
    <vt:lpwstr>2221ff5e10451b0c87138a96903776cf15aff872197e894b8f014f6a0df9d71c</vt:lpwstr>
  </property>
</Properties>
</file>