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73"/>
        <w:gridCol w:w="4000"/>
      </w:tblGrid>
      <w:tr w:rsidR="00874CA3" w:rsidRPr="0073747E" w14:paraId="1125998C" w14:textId="77777777" w:rsidTr="007E2516">
        <w:tc>
          <w:tcPr>
            <w:tcW w:w="10973" w:type="dxa"/>
            <w:gridSpan w:val="2"/>
          </w:tcPr>
          <w:p w14:paraId="3C7F3AB7" w14:textId="55DBD2B5" w:rsidR="00495DCF" w:rsidRDefault="00EC65C0" w:rsidP="00056274">
            <w:pPr>
              <w:spacing w:line="276" w:lineRule="auto"/>
            </w:pPr>
            <w:r>
              <w:rPr>
                <w:noProof/>
              </w:rPr>
              <w:drawing>
                <wp:anchor distT="0" distB="0" distL="114300" distR="114300" simplePos="0" relativeHeight="251833344" behindDoc="1" locked="0" layoutInCell="0" allowOverlap="1" wp14:anchorId="7B4187CA" wp14:editId="52B8A917">
                  <wp:simplePos x="0" y="0"/>
                  <wp:positionH relativeFrom="margin">
                    <wp:posOffset>5326379</wp:posOffset>
                  </wp:positionH>
                  <wp:positionV relativeFrom="margin">
                    <wp:posOffset>1272540</wp:posOffset>
                  </wp:positionV>
                  <wp:extent cx="1454785" cy="16548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308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454785" cy="1654810"/>
                          </a:xfrm>
                          <a:prstGeom prst="rect">
                            <a:avLst/>
                          </a:prstGeom>
                          <a:noFill/>
                        </pic:spPr>
                      </pic:pic>
                    </a:graphicData>
                  </a:graphic>
                  <wp14:sizeRelH relativeFrom="page">
                    <wp14:pctWidth>0</wp14:pctWidth>
                  </wp14:sizeRelH>
                  <wp14:sizeRelV relativeFrom="page">
                    <wp14:pctHeight>0</wp14:pctHeight>
                  </wp14:sizeRelV>
                </wp:anchor>
              </w:drawing>
            </w:r>
            <w:r w:rsidR="00874CA3"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E28D71"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" fillcolor="#26bfce [3204]" stroked="f" strokeweight="1pt">
                      <w10:anchorlock/>
                    </v:rect>
                  </w:pict>
                </mc:Fallback>
              </mc:AlternateContent>
            </w:r>
            <w:r w:rsidR="00874CA3"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74D1C69C" w14:textId="4AE0DD69" w:rsidR="003267F2" w:rsidRPr="00161DF5" w:rsidRDefault="003267F2" w:rsidP="00874CA3">
                                  <w:pPr>
                                    <w:pStyle w:val="Title"/>
                                    <w:rPr>
                                      <w:sz w:val="120"/>
                                      <w:szCs w:val="120"/>
                                    </w:rPr>
                                  </w:pPr>
                                  <w:r w:rsidRPr="00874CA3">
                                    <w:t xml:space="preserve">NEWSLETTER </w:t>
                                  </w:r>
                                  <w:r w:rsidR="00F76020">
                                    <w:rPr>
                                      <w:sz w:val="120"/>
                                      <w:szCs w:val="120"/>
                                    </w:rPr>
                                    <w:t>October</w:t>
                                  </w:r>
                                  <w:r w:rsidRPr="00161DF5">
                                    <w:rPr>
                                      <w:sz w:val="120"/>
                                      <w:szCs w:val="120"/>
                                    </w:rPr>
                                    <w:t xml:space="preserve"> 202</w:t>
                                  </w:r>
                                  <w:r w:rsidR="00EB79D9">
                                    <w:rPr>
                                      <w:sz w:val="120"/>
                                      <w:szCs w:val="120"/>
                                    </w:rPr>
                                    <w:t>2</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74D1C69C" w14:textId="4AE0DD69" w:rsidR="003267F2" w:rsidRPr="00161DF5" w:rsidRDefault="003267F2" w:rsidP="00874CA3">
                            <w:pPr>
                              <w:pStyle w:val="Title"/>
                              <w:rPr>
                                <w:sz w:val="120"/>
                                <w:szCs w:val="120"/>
                              </w:rPr>
                            </w:pPr>
                            <w:r w:rsidRPr="00874CA3">
                              <w:t xml:space="preserve">NEWSLETTER </w:t>
                            </w:r>
                            <w:r w:rsidR="00F76020">
                              <w:rPr>
                                <w:sz w:val="120"/>
                                <w:szCs w:val="120"/>
                              </w:rPr>
                              <w:t>October</w:t>
                            </w:r>
                            <w:r w:rsidRPr="00161DF5">
                              <w:rPr>
                                <w:sz w:val="120"/>
                                <w:szCs w:val="120"/>
                              </w:rPr>
                              <w:t xml:space="preserve"> 202</w:t>
                            </w:r>
                            <w:r w:rsidR="00EB79D9">
                              <w:rPr>
                                <w:sz w:val="120"/>
                                <w:szCs w:val="120"/>
                              </w:rPr>
                              <w:t>2</w:t>
                            </w:r>
                          </w:p>
                        </w:txbxContent>
                      </v:textbox>
                      <w10:anchorlock/>
                    </v:shape>
                  </w:pict>
                </mc:Fallback>
              </mc:AlternateContent>
            </w:r>
            <w:r w:rsidR="00495DCF">
              <w:t xml:space="preserve"> </w:t>
            </w:r>
          </w:p>
          <w:p w14:paraId="3DAE6FB1" w14:textId="77777777" w:rsidR="00EC6CCB" w:rsidRPr="004F21C7" w:rsidRDefault="00EC6CCB" w:rsidP="00EC6CCB">
            <w:pPr>
              <w:spacing w:line="276" w:lineRule="auto"/>
            </w:pPr>
          </w:p>
          <w:p w14:paraId="67FFA700" w14:textId="77777777" w:rsidR="00EC6CCB" w:rsidRPr="00A6113C" w:rsidRDefault="00EC6CCB" w:rsidP="00EC6CCB">
            <w:pPr>
              <w:pStyle w:val="NoSpacing"/>
              <w:rPr>
                <w:rFonts w:ascii="Constantia" w:eastAsia="Batang" w:hAnsi="Constantia"/>
                <w:color w:val="6C2008"/>
                <w:sz w:val="44"/>
                <w:szCs w:val="44"/>
              </w:rPr>
            </w:pPr>
            <w:r w:rsidRPr="00A6113C">
              <w:rPr>
                <w:rFonts w:ascii="Constantia" w:eastAsia="Batang" w:hAnsi="Constantia"/>
                <w:color w:val="6C2008"/>
                <w:sz w:val="44"/>
                <w:szCs w:val="44"/>
              </w:rPr>
              <w:t xml:space="preserve">Castle House Nursing </w:t>
            </w:r>
            <w:r>
              <w:rPr>
                <w:rFonts w:ascii="Constantia" w:eastAsia="Batang" w:hAnsi="Constantia"/>
                <w:color w:val="6C2008"/>
                <w:sz w:val="44"/>
                <w:szCs w:val="44"/>
              </w:rPr>
              <w:t>Home Ltd.</w:t>
            </w:r>
          </w:p>
          <w:p w14:paraId="55B692B3" w14:textId="77777777" w:rsidR="00EC6CCB" w:rsidRDefault="00EC6CCB" w:rsidP="00EC6CCB">
            <w:pPr>
              <w:pStyle w:val="NoSpacing"/>
              <w:rPr>
                <w:rFonts w:ascii="Constantia" w:eastAsia="Batang" w:hAnsi="Constantia"/>
                <w:color w:val="6C2008"/>
                <w:sz w:val="32"/>
                <w:szCs w:val="32"/>
              </w:rPr>
            </w:pPr>
            <w:r w:rsidRPr="00A6113C">
              <w:rPr>
                <w:rFonts w:ascii="Constantia" w:eastAsia="Batang" w:hAnsi="Constantia"/>
                <w:color w:val="6C2008"/>
                <w:sz w:val="36"/>
                <w:szCs w:val="36"/>
              </w:rPr>
              <w:t xml:space="preserve">           </w:t>
            </w:r>
            <w:r>
              <w:rPr>
                <w:rFonts w:ascii="Constantia" w:eastAsia="Batang" w:hAnsi="Constantia"/>
                <w:color w:val="6C2008"/>
                <w:sz w:val="36"/>
                <w:szCs w:val="36"/>
              </w:rPr>
              <w:t xml:space="preserve">                   </w:t>
            </w:r>
            <w:r w:rsidRPr="00A6113C">
              <w:rPr>
                <w:rFonts w:ascii="Constantia" w:eastAsia="Batang" w:hAnsi="Constantia"/>
                <w:color w:val="6C2008"/>
                <w:sz w:val="36"/>
                <w:szCs w:val="36"/>
              </w:rPr>
              <w:t xml:space="preserve"> </w:t>
            </w:r>
            <w:r>
              <w:rPr>
                <w:rFonts w:ascii="Constantia" w:eastAsia="Batang" w:hAnsi="Constantia"/>
                <w:color w:val="6C2008"/>
                <w:sz w:val="36"/>
                <w:szCs w:val="36"/>
              </w:rPr>
              <w:t xml:space="preserve">   </w:t>
            </w:r>
            <w:r w:rsidRPr="00A6113C">
              <w:rPr>
                <w:rFonts w:ascii="Constantia" w:eastAsia="Batang" w:hAnsi="Constantia"/>
                <w:color w:val="6C2008"/>
                <w:sz w:val="32"/>
                <w:szCs w:val="32"/>
              </w:rPr>
              <w:t xml:space="preserve"> We Care Enough </w:t>
            </w:r>
            <w:proofErr w:type="gramStart"/>
            <w:r w:rsidRPr="00A6113C">
              <w:rPr>
                <w:rFonts w:ascii="Constantia" w:eastAsia="Batang" w:hAnsi="Constantia"/>
                <w:color w:val="6C2008"/>
                <w:sz w:val="32"/>
                <w:szCs w:val="32"/>
              </w:rPr>
              <w:t>To</w:t>
            </w:r>
            <w:proofErr w:type="gramEnd"/>
            <w:r w:rsidRPr="00A6113C">
              <w:rPr>
                <w:rFonts w:ascii="Constantia" w:eastAsia="Batang" w:hAnsi="Constantia"/>
                <w:color w:val="6C2008"/>
                <w:sz w:val="32"/>
                <w:szCs w:val="32"/>
              </w:rPr>
              <w:t xml:space="preserve"> Make </w:t>
            </w:r>
            <w:r>
              <w:rPr>
                <w:rFonts w:ascii="Constantia" w:eastAsia="Batang" w:hAnsi="Constantia"/>
                <w:color w:val="6C2008"/>
                <w:sz w:val="32"/>
                <w:szCs w:val="32"/>
              </w:rPr>
              <w:t xml:space="preserve">A </w:t>
            </w:r>
            <w:r w:rsidRPr="00A6113C">
              <w:rPr>
                <w:rFonts w:ascii="Constantia" w:eastAsia="Batang" w:hAnsi="Constantia"/>
                <w:color w:val="6C2008"/>
                <w:sz w:val="32"/>
                <w:szCs w:val="32"/>
              </w:rPr>
              <w:t>Difference</w:t>
            </w:r>
          </w:p>
          <w:p w14:paraId="1089CA61" w14:textId="3DECBA28" w:rsidR="00874CA3" w:rsidRPr="00DD0878" w:rsidRDefault="00874CA3" w:rsidP="00056274">
            <w:pPr>
              <w:spacing w:line="276" w:lineRule="auto"/>
              <w:rPr>
                <w:rFonts w:ascii="Times New Roman" w:hAnsi="Times New Roman"/>
                <w:sz w:val="32"/>
                <w:szCs w:val="32"/>
              </w:rPr>
            </w:pPr>
          </w:p>
        </w:tc>
      </w:tr>
      <w:tr w:rsidR="00BA2A97" w:rsidRPr="0073747E" w14:paraId="112BAF30" w14:textId="77777777" w:rsidTr="007E2516">
        <w:trPr>
          <w:trHeight w:val="8640"/>
        </w:trPr>
        <w:tc>
          <w:tcPr>
            <w:tcW w:w="7001" w:type="dxa"/>
            <w:vAlign w:val="bottom"/>
          </w:tcPr>
          <w:p w14:paraId="6A804D13" w14:textId="3B46A453" w:rsidR="00874CA3" w:rsidRPr="00874CA3" w:rsidRDefault="00BA2A97" w:rsidP="00056274">
            <w:pPr>
              <w:spacing w:line="276" w:lineRule="auto"/>
              <w:rPr>
                <w:noProof/>
              </w:rPr>
            </w:pPr>
            <w:r w:rsidRPr="00BA2A97">
              <w:rPr>
                <w:noProof/>
              </w:rPr>
              <w:drawing>
                <wp:inline distT="0" distB="0" distL="0" distR="0" wp14:anchorId="201AE3FD" wp14:editId="03605971">
                  <wp:extent cx="4358089" cy="4854148"/>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294" cy="4873311"/>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6BDF33C5">
                      <wp:extent cx="2540000" cy="484822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848225"/>
                              </a:xfrm>
                              <a:prstGeom prst="rect">
                                <a:avLst/>
                              </a:prstGeom>
                              <a:solidFill>
                                <a:schemeClr val="accent1"/>
                              </a:solidFill>
                              <a:ln w="6350">
                                <a:noFill/>
                              </a:ln>
                            </wps:spPr>
                            <wps:txbx>
                              <w:txbxContent>
                                <w:p w14:paraId="5EEEBA7C" w14:textId="77777777" w:rsidR="003267F2" w:rsidRDefault="003267F2" w:rsidP="002B21AB">
                                  <w:pPr>
                                    <w:rPr>
                                      <w:b/>
                                      <w:bCs/>
                                      <w:color w:val="FFFFFF" w:themeColor="background1"/>
                                      <w:sz w:val="32"/>
                                      <w:szCs w:val="32"/>
                                    </w:rPr>
                                  </w:pPr>
                                </w:p>
                                <w:p w14:paraId="2106A4DC" w14:textId="27CE3AD6" w:rsidR="003267F2" w:rsidRPr="006B2AD3" w:rsidRDefault="003267F2"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3267F2" w:rsidRDefault="003267F2" w:rsidP="00F506DD"/>
                                <w:p w14:paraId="3FD9F664" w14:textId="77777777" w:rsidR="003267F2" w:rsidRPr="007563BF" w:rsidRDefault="003267F2" w:rsidP="00F506DD"/>
                                <w:p w14:paraId="30D6A1FA" w14:textId="6690A672" w:rsidR="003267F2" w:rsidRPr="006B2AD3" w:rsidRDefault="003267F2"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3267F2" w:rsidRPr="006B2AD3" w:rsidRDefault="003267F2"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3267F2" w:rsidRDefault="003267F2"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355A173C" w:rsidR="003267F2" w:rsidRPr="00501484" w:rsidRDefault="00166599" w:rsidP="00501484">
                                  <w:pPr>
                                    <w:pStyle w:val="Subtitle"/>
                                    <w:rPr>
                                      <w:b/>
                                      <w:color w:val="FFFFFF" w:themeColor="background1"/>
                                    </w:rPr>
                                  </w:pPr>
                                  <w:r>
                                    <w:rPr>
                                      <w:b/>
                                      <w:color w:val="FFFFFF" w:themeColor="background1"/>
                                    </w:rPr>
                                    <w:t>October</w:t>
                                  </w:r>
                                  <w:r w:rsidR="003267F2">
                                    <w:rPr>
                                      <w:b/>
                                      <w:color w:val="FFFFFF" w:themeColor="background1"/>
                                    </w:rPr>
                                    <w:t xml:space="preserve"> Calendar</w:t>
                                  </w:r>
                                  <w:r w:rsidR="003267F2" w:rsidRPr="006B2AD3">
                                    <w:rPr>
                                      <w:b/>
                                      <w:color w:val="FFFFFF" w:themeColor="background1"/>
                                    </w:rPr>
                                    <w:t xml:space="preserve"> ……</w:t>
                                  </w:r>
                                  <w:r w:rsidR="003267F2">
                                    <w:rPr>
                                      <w:b/>
                                      <w:color w:val="FFFFFF" w:themeColor="background1"/>
                                    </w:rPr>
                                    <w:t>…</w:t>
                                  </w:r>
                                  <w:r w:rsidR="003267F2" w:rsidRPr="006B2AD3">
                                    <w:rPr>
                                      <w:b/>
                                      <w:color w:val="FFFFFF" w:themeColor="background1"/>
                                    </w:rPr>
                                    <w:tab/>
                                  </w:r>
                                  <w:r w:rsidR="003267F2">
                                    <w:rPr>
                                      <w:b/>
                                      <w:color w:val="FFFFFF" w:themeColor="background1"/>
                                    </w:rPr>
                                    <w:t xml:space="preserve"> 6</w:t>
                                  </w:r>
                                </w:p>
                                <w:p w14:paraId="5EED5605" w14:textId="2695A5E4" w:rsidR="003267F2" w:rsidRPr="006B2AD3" w:rsidRDefault="00166599" w:rsidP="00F506DD">
                                  <w:pPr>
                                    <w:pStyle w:val="Subtitle"/>
                                    <w:rPr>
                                      <w:b/>
                                      <w:color w:val="FFFFFF" w:themeColor="background1"/>
                                    </w:rPr>
                                  </w:pPr>
                                  <w:r>
                                    <w:rPr>
                                      <w:b/>
                                      <w:color w:val="FFFFFF" w:themeColor="background1"/>
                                    </w:rPr>
                                    <w:t>October</w:t>
                                  </w:r>
                                  <w:r w:rsidR="003267F2" w:rsidRPr="006B2AD3">
                                    <w:rPr>
                                      <w:b/>
                                      <w:color w:val="FFFFFF" w:themeColor="background1"/>
                                    </w:rPr>
                                    <w:t xml:space="preserve"> Birthdays …</w:t>
                                  </w:r>
                                  <w:proofErr w:type="gramStart"/>
                                  <w:r w:rsidR="003267F2" w:rsidRPr="006B2AD3">
                                    <w:rPr>
                                      <w:b/>
                                      <w:color w:val="FFFFFF" w:themeColor="background1"/>
                                    </w:rPr>
                                    <w:t>…..</w:t>
                                  </w:r>
                                  <w:proofErr w:type="gramEnd"/>
                                  <w:r w:rsidR="003267F2">
                                    <w:rPr>
                                      <w:b/>
                                      <w:color w:val="FFFFFF" w:themeColor="background1"/>
                                    </w:rPr>
                                    <w:tab/>
                                  </w:r>
                                  <w:r w:rsidR="006C429D">
                                    <w:rPr>
                                      <w:b/>
                                      <w:color w:val="FFFFFF" w:themeColor="background1"/>
                                    </w:rPr>
                                    <w:t xml:space="preserve"> 8</w:t>
                                  </w:r>
                                </w:p>
                                <w:p w14:paraId="5209E5E4" w14:textId="4D091083" w:rsidR="003267F2" w:rsidRPr="006B2AD3" w:rsidRDefault="003267F2" w:rsidP="00F506DD">
                                  <w:pPr>
                                    <w:pStyle w:val="Subtitle"/>
                                    <w:rPr>
                                      <w:b/>
                                      <w:color w:val="FFFFFF" w:themeColor="background1"/>
                                    </w:rPr>
                                  </w:pPr>
                                  <w:r w:rsidRPr="006B2AD3">
                                    <w:rPr>
                                      <w:b/>
                                      <w:color w:val="FFFFFF" w:themeColor="background1"/>
                                    </w:rPr>
                                    <w:t xml:space="preserve">A Poem to </w:t>
                                  </w:r>
                                  <w:proofErr w:type="gramStart"/>
                                  <w:r w:rsidRPr="006B2AD3">
                                    <w:rPr>
                                      <w:b/>
                                      <w:color w:val="FFFFFF" w:themeColor="background1"/>
                                    </w:rPr>
                                    <w:t>Share .</w:t>
                                  </w:r>
                                  <w:proofErr w:type="gramEnd"/>
                                  <w:r w:rsidRPr="006B2AD3">
                                    <w:rPr>
                                      <w:b/>
                                      <w:color w:val="FFFFFF" w:themeColor="background1"/>
                                    </w:rPr>
                                    <w:t>……..</w:t>
                                  </w:r>
                                  <w:r w:rsidRPr="006B2AD3">
                                    <w:rPr>
                                      <w:b/>
                                      <w:color w:val="FFFFFF" w:themeColor="background1"/>
                                    </w:rPr>
                                    <w:tab/>
                                  </w:r>
                                  <w:r>
                                    <w:rPr>
                                      <w:b/>
                                      <w:color w:val="FFFFFF" w:themeColor="background1"/>
                                    </w:rPr>
                                    <w:t xml:space="preserve"> </w:t>
                                  </w:r>
                                  <w:r w:rsidR="006C429D">
                                    <w:rPr>
                                      <w:b/>
                                      <w:color w:val="FFFFFF" w:themeColor="background1"/>
                                    </w:rPr>
                                    <w:t>9</w:t>
                                  </w:r>
                                </w:p>
                                <w:p w14:paraId="6E27E175" w14:textId="41964639" w:rsidR="003267F2" w:rsidRPr="006B2AD3" w:rsidRDefault="003267F2"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sidR="006C429D">
                                    <w:rPr>
                                      <w:b/>
                                      <w:color w:val="FFFFFF" w:themeColor="background1"/>
                                    </w:rPr>
                                    <w:t>10</w:t>
                                  </w:r>
                                </w:p>
                                <w:p w14:paraId="376CD791" w14:textId="49A953B0" w:rsidR="003267F2" w:rsidRDefault="003267F2"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6C429D">
                                    <w:rPr>
                                      <w:b/>
                                      <w:color w:val="FFFFFF" w:themeColor="background1"/>
                                    </w:rPr>
                                    <w:t>2</w:t>
                                  </w:r>
                                </w:p>
                                <w:p w14:paraId="7CD25F3D" w14:textId="0DF19CCC" w:rsidR="003267F2" w:rsidRPr="00501484" w:rsidRDefault="003267F2"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6C429D">
                                    <w:rPr>
                                      <w:b/>
                                      <w:color w:val="FFFFFF" w:themeColor="background1"/>
                                    </w:rPr>
                                    <w:t>3</w:t>
                                  </w:r>
                                </w:p>
                                <w:p w14:paraId="27CB0515" w14:textId="677E1298" w:rsidR="003267F2" w:rsidRPr="006B2AD3" w:rsidRDefault="006C429D" w:rsidP="00E223FF">
                                  <w:pPr>
                                    <w:pStyle w:val="Subtitle"/>
                                    <w:rPr>
                                      <w:b/>
                                      <w:color w:val="FFFFFF" w:themeColor="background1"/>
                                    </w:rPr>
                                  </w:pPr>
                                  <w:r>
                                    <w:rPr>
                                      <w:b/>
                                      <w:color w:val="FFFFFF" w:themeColor="background1"/>
                                    </w:rPr>
                                    <w:t xml:space="preserve">Word </w:t>
                                  </w:r>
                                  <w:r w:rsidR="00BA2A97">
                                    <w:rPr>
                                      <w:b/>
                                      <w:color w:val="FFFFFF" w:themeColor="background1"/>
                                    </w:rPr>
                                    <w:t>Scramble</w:t>
                                  </w:r>
                                  <w:r>
                                    <w:rPr>
                                      <w:b/>
                                      <w:color w:val="FFFFFF" w:themeColor="background1"/>
                                    </w:rPr>
                                    <w:t xml:space="preserve"> …………</w:t>
                                  </w:r>
                                  <w:r w:rsidR="003267F2" w:rsidRPr="006B2AD3">
                                    <w:rPr>
                                      <w:b/>
                                      <w:color w:val="FFFFFF" w:themeColor="background1"/>
                                    </w:rPr>
                                    <w:tab/>
                                  </w:r>
                                  <w:r w:rsidR="003267F2">
                                    <w:rPr>
                                      <w:b/>
                                      <w:color w:val="FFFFFF" w:themeColor="background1"/>
                                    </w:rPr>
                                    <w:t>1</w:t>
                                  </w:r>
                                  <w:r>
                                    <w:rPr>
                                      <w:b/>
                                      <w:color w:val="FFFFFF" w:themeColor="background1"/>
                                    </w:rPr>
                                    <w:t>4</w:t>
                                  </w:r>
                                </w:p>
                                <w:p w14:paraId="571A5210" w14:textId="77777777" w:rsidR="003267F2" w:rsidRPr="00E223FF" w:rsidRDefault="003267F2" w:rsidP="00E223FF"/>
                                <w:p w14:paraId="508A4C22" w14:textId="77777777" w:rsidR="003267F2" w:rsidRPr="006B2AD3" w:rsidRDefault="003267F2" w:rsidP="002D680C">
                                  <w:pPr>
                                    <w:rPr>
                                      <w:color w:val="FFFFFF" w:themeColor="background1"/>
                                    </w:rPr>
                                  </w:pPr>
                                </w:p>
                                <w:p w14:paraId="7CF75460" w14:textId="77777777" w:rsidR="003267F2" w:rsidRPr="006B2AD3" w:rsidRDefault="003267F2" w:rsidP="002D680C">
                                  <w:pPr>
                                    <w:rPr>
                                      <w:color w:val="FFFFFF" w:themeColor="background1"/>
                                    </w:rPr>
                                  </w:pPr>
                                </w:p>
                                <w:p w14:paraId="49C797F2" w14:textId="77777777" w:rsidR="003267F2" w:rsidRPr="006B2AD3" w:rsidRDefault="003267F2" w:rsidP="002D680C">
                                  <w:pPr>
                                    <w:rPr>
                                      <w:color w:val="FFFFFF" w:themeColor="background1"/>
                                    </w:rPr>
                                  </w:pPr>
                                </w:p>
                                <w:p w14:paraId="11CCB906" w14:textId="5ED36072" w:rsidR="003267F2" w:rsidRPr="006B2AD3" w:rsidRDefault="003267F2"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200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" fillcolor="#26bfce [3204]" stroked="f" strokeweight=".5pt">
                      <v:textbox inset="21.6pt,36pt,0,36pt">
                        <w:txbxContent>
                          <w:p w14:paraId="5EEEBA7C" w14:textId="77777777" w:rsidR="003267F2" w:rsidRDefault="003267F2" w:rsidP="002B21AB">
                            <w:pPr>
                              <w:rPr>
                                <w:b/>
                                <w:bCs/>
                                <w:color w:val="FFFFFF" w:themeColor="background1"/>
                                <w:sz w:val="32"/>
                                <w:szCs w:val="32"/>
                              </w:rPr>
                            </w:pPr>
                          </w:p>
                          <w:p w14:paraId="2106A4DC" w14:textId="27CE3AD6" w:rsidR="003267F2" w:rsidRPr="006B2AD3" w:rsidRDefault="003267F2"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3267F2" w:rsidRDefault="003267F2" w:rsidP="00F506DD"/>
                          <w:p w14:paraId="3FD9F664" w14:textId="77777777" w:rsidR="003267F2" w:rsidRPr="007563BF" w:rsidRDefault="003267F2" w:rsidP="00F506DD"/>
                          <w:p w14:paraId="30D6A1FA" w14:textId="6690A672" w:rsidR="003267F2" w:rsidRPr="006B2AD3" w:rsidRDefault="003267F2" w:rsidP="00F506DD">
                            <w:pPr>
                              <w:pStyle w:val="Subtitle"/>
                              <w:rPr>
                                <w:b/>
                                <w:color w:val="FFFFFF" w:themeColor="background1"/>
                              </w:rPr>
                            </w:pPr>
                            <w:r w:rsidRPr="006B2AD3">
                              <w:rPr>
                                <w:b/>
                                <w:color w:val="FFFFFF" w:themeColor="background1"/>
                              </w:rPr>
                              <w:t>Editor’s Desk</w:t>
                            </w:r>
                            <w:proofErr w:type="gramStart"/>
                            <w:r w:rsidRPr="006B2AD3">
                              <w:rPr>
                                <w:b/>
                                <w:color w:val="FFFFFF" w:themeColor="background1"/>
                              </w:rPr>
                              <w:t xml:space="preserve"> ..</w:t>
                            </w:r>
                            <w:proofErr w:type="gramEnd"/>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3267F2" w:rsidRPr="006B2AD3" w:rsidRDefault="003267F2"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0F78003C" w:rsidR="003267F2" w:rsidRDefault="003267F2" w:rsidP="00F506DD">
                            <w:pPr>
                              <w:pStyle w:val="Subtitle"/>
                              <w:rPr>
                                <w:b/>
                                <w:color w:val="FFFFFF" w:themeColor="background1"/>
                              </w:rPr>
                            </w:pPr>
                            <w:r w:rsidRPr="006B2AD3">
                              <w:rPr>
                                <w:b/>
                                <w:color w:val="FFFFFF" w:themeColor="background1"/>
                              </w:rPr>
                              <w:t>Upcoming Events …</w:t>
                            </w:r>
                            <w:proofErr w:type="gramStart"/>
                            <w:r w:rsidRPr="006B2AD3">
                              <w:rPr>
                                <w:b/>
                                <w:color w:val="FFFFFF" w:themeColor="background1"/>
                              </w:rPr>
                              <w:t>…..</w:t>
                            </w:r>
                            <w:proofErr w:type="gramEnd"/>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302DA1BB" w14:textId="355A173C" w:rsidR="003267F2" w:rsidRPr="00501484" w:rsidRDefault="00166599" w:rsidP="00501484">
                            <w:pPr>
                              <w:pStyle w:val="Subtitle"/>
                              <w:rPr>
                                <w:b/>
                                <w:color w:val="FFFFFF" w:themeColor="background1"/>
                              </w:rPr>
                            </w:pPr>
                            <w:r>
                              <w:rPr>
                                <w:b/>
                                <w:color w:val="FFFFFF" w:themeColor="background1"/>
                              </w:rPr>
                              <w:t>October</w:t>
                            </w:r>
                            <w:r w:rsidR="003267F2">
                              <w:rPr>
                                <w:b/>
                                <w:color w:val="FFFFFF" w:themeColor="background1"/>
                              </w:rPr>
                              <w:t xml:space="preserve"> Calendar</w:t>
                            </w:r>
                            <w:r w:rsidR="003267F2" w:rsidRPr="006B2AD3">
                              <w:rPr>
                                <w:b/>
                                <w:color w:val="FFFFFF" w:themeColor="background1"/>
                              </w:rPr>
                              <w:t xml:space="preserve"> ……</w:t>
                            </w:r>
                            <w:r w:rsidR="003267F2">
                              <w:rPr>
                                <w:b/>
                                <w:color w:val="FFFFFF" w:themeColor="background1"/>
                              </w:rPr>
                              <w:t>…</w:t>
                            </w:r>
                            <w:r w:rsidR="003267F2" w:rsidRPr="006B2AD3">
                              <w:rPr>
                                <w:b/>
                                <w:color w:val="FFFFFF" w:themeColor="background1"/>
                              </w:rPr>
                              <w:tab/>
                            </w:r>
                            <w:r w:rsidR="003267F2">
                              <w:rPr>
                                <w:b/>
                                <w:color w:val="FFFFFF" w:themeColor="background1"/>
                              </w:rPr>
                              <w:t xml:space="preserve"> 6</w:t>
                            </w:r>
                          </w:p>
                          <w:p w14:paraId="5EED5605" w14:textId="2695A5E4" w:rsidR="003267F2" w:rsidRPr="006B2AD3" w:rsidRDefault="00166599" w:rsidP="00F506DD">
                            <w:pPr>
                              <w:pStyle w:val="Subtitle"/>
                              <w:rPr>
                                <w:b/>
                                <w:color w:val="FFFFFF" w:themeColor="background1"/>
                              </w:rPr>
                            </w:pPr>
                            <w:r>
                              <w:rPr>
                                <w:b/>
                                <w:color w:val="FFFFFF" w:themeColor="background1"/>
                              </w:rPr>
                              <w:t>October</w:t>
                            </w:r>
                            <w:r w:rsidR="003267F2" w:rsidRPr="006B2AD3">
                              <w:rPr>
                                <w:b/>
                                <w:color w:val="FFFFFF" w:themeColor="background1"/>
                              </w:rPr>
                              <w:t xml:space="preserve"> Birthdays …</w:t>
                            </w:r>
                            <w:proofErr w:type="gramStart"/>
                            <w:r w:rsidR="003267F2" w:rsidRPr="006B2AD3">
                              <w:rPr>
                                <w:b/>
                                <w:color w:val="FFFFFF" w:themeColor="background1"/>
                              </w:rPr>
                              <w:t>…..</w:t>
                            </w:r>
                            <w:proofErr w:type="gramEnd"/>
                            <w:r w:rsidR="003267F2">
                              <w:rPr>
                                <w:b/>
                                <w:color w:val="FFFFFF" w:themeColor="background1"/>
                              </w:rPr>
                              <w:tab/>
                            </w:r>
                            <w:r w:rsidR="006C429D">
                              <w:rPr>
                                <w:b/>
                                <w:color w:val="FFFFFF" w:themeColor="background1"/>
                              </w:rPr>
                              <w:t xml:space="preserve"> 8</w:t>
                            </w:r>
                          </w:p>
                          <w:p w14:paraId="5209E5E4" w14:textId="4D091083" w:rsidR="003267F2" w:rsidRPr="006B2AD3" w:rsidRDefault="003267F2" w:rsidP="00F506DD">
                            <w:pPr>
                              <w:pStyle w:val="Subtitle"/>
                              <w:rPr>
                                <w:b/>
                                <w:color w:val="FFFFFF" w:themeColor="background1"/>
                              </w:rPr>
                            </w:pPr>
                            <w:r w:rsidRPr="006B2AD3">
                              <w:rPr>
                                <w:b/>
                                <w:color w:val="FFFFFF" w:themeColor="background1"/>
                              </w:rPr>
                              <w:t xml:space="preserve">A Poem to </w:t>
                            </w:r>
                            <w:proofErr w:type="gramStart"/>
                            <w:r w:rsidRPr="006B2AD3">
                              <w:rPr>
                                <w:b/>
                                <w:color w:val="FFFFFF" w:themeColor="background1"/>
                              </w:rPr>
                              <w:t>Share .</w:t>
                            </w:r>
                            <w:proofErr w:type="gramEnd"/>
                            <w:r w:rsidRPr="006B2AD3">
                              <w:rPr>
                                <w:b/>
                                <w:color w:val="FFFFFF" w:themeColor="background1"/>
                              </w:rPr>
                              <w:t>……..</w:t>
                            </w:r>
                            <w:r w:rsidRPr="006B2AD3">
                              <w:rPr>
                                <w:b/>
                                <w:color w:val="FFFFFF" w:themeColor="background1"/>
                              </w:rPr>
                              <w:tab/>
                            </w:r>
                            <w:r>
                              <w:rPr>
                                <w:b/>
                                <w:color w:val="FFFFFF" w:themeColor="background1"/>
                              </w:rPr>
                              <w:t xml:space="preserve"> </w:t>
                            </w:r>
                            <w:r w:rsidR="006C429D">
                              <w:rPr>
                                <w:b/>
                                <w:color w:val="FFFFFF" w:themeColor="background1"/>
                              </w:rPr>
                              <w:t>9</w:t>
                            </w:r>
                          </w:p>
                          <w:p w14:paraId="6E27E175" w14:textId="41964639" w:rsidR="003267F2" w:rsidRPr="006B2AD3" w:rsidRDefault="003267F2"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sidR="006C429D">
                              <w:rPr>
                                <w:b/>
                                <w:color w:val="FFFFFF" w:themeColor="background1"/>
                              </w:rPr>
                              <w:t>10</w:t>
                            </w:r>
                          </w:p>
                          <w:p w14:paraId="376CD791" w14:textId="49A953B0" w:rsidR="003267F2" w:rsidRDefault="003267F2"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proofErr w:type="gramStart"/>
                            <w:r>
                              <w:rPr>
                                <w:b/>
                                <w:color w:val="FFFFFF" w:themeColor="background1"/>
                              </w:rPr>
                              <w:t>…..</w:t>
                            </w:r>
                            <w:proofErr w:type="gramEnd"/>
                            <w:r>
                              <w:rPr>
                                <w:b/>
                                <w:color w:val="FFFFFF" w:themeColor="background1"/>
                              </w:rPr>
                              <w:tab/>
                              <w:t>1</w:t>
                            </w:r>
                            <w:r w:rsidR="006C429D">
                              <w:rPr>
                                <w:b/>
                                <w:color w:val="FFFFFF" w:themeColor="background1"/>
                              </w:rPr>
                              <w:t>2</w:t>
                            </w:r>
                          </w:p>
                          <w:p w14:paraId="7CD25F3D" w14:textId="0DF19CCC" w:rsidR="003267F2" w:rsidRPr="00501484" w:rsidRDefault="003267F2"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6C429D">
                              <w:rPr>
                                <w:b/>
                                <w:color w:val="FFFFFF" w:themeColor="background1"/>
                              </w:rPr>
                              <w:t>3</w:t>
                            </w:r>
                          </w:p>
                          <w:p w14:paraId="27CB0515" w14:textId="677E1298" w:rsidR="003267F2" w:rsidRPr="006B2AD3" w:rsidRDefault="006C429D" w:rsidP="00E223FF">
                            <w:pPr>
                              <w:pStyle w:val="Subtitle"/>
                              <w:rPr>
                                <w:b/>
                                <w:color w:val="FFFFFF" w:themeColor="background1"/>
                              </w:rPr>
                            </w:pPr>
                            <w:r>
                              <w:rPr>
                                <w:b/>
                                <w:color w:val="FFFFFF" w:themeColor="background1"/>
                              </w:rPr>
                              <w:t xml:space="preserve">Word </w:t>
                            </w:r>
                            <w:r w:rsidR="00BA2A97">
                              <w:rPr>
                                <w:b/>
                                <w:color w:val="FFFFFF" w:themeColor="background1"/>
                              </w:rPr>
                              <w:t>Scramble</w:t>
                            </w:r>
                            <w:r>
                              <w:rPr>
                                <w:b/>
                                <w:color w:val="FFFFFF" w:themeColor="background1"/>
                              </w:rPr>
                              <w:t xml:space="preserve"> …………</w:t>
                            </w:r>
                            <w:r w:rsidR="003267F2" w:rsidRPr="006B2AD3">
                              <w:rPr>
                                <w:b/>
                                <w:color w:val="FFFFFF" w:themeColor="background1"/>
                              </w:rPr>
                              <w:tab/>
                            </w:r>
                            <w:r w:rsidR="003267F2">
                              <w:rPr>
                                <w:b/>
                                <w:color w:val="FFFFFF" w:themeColor="background1"/>
                              </w:rPr>
                              <w:t>1</w:t>
                            </w:r>
                            <w:r>
                              <w:rPr>
                                <w:b/>
                                <w:color w:val="FFFFFF" w:themeColor="background1"/>
                              </w:rPr>
                              <w:t>4</w:t>
                            </w:r>
                          </w:p>
                          <w:p w14:paraId="571A5210" w14:textId="77777777" w:rsidR="003267F2" w:rsidRPr="00E223FF" w:rsidRDefault="003267F2" w:rsidP="00E223FF"/>
                          <w:p w14:paraId="508A4C22" w14:textId="77777777" w:rsidR="003267F2" w:rsidRPr="006B2AD3" w:rsidRDefault="003267F2" w:rsidP="002D680C">
                            <w:pPr>
                              <w:rPr>
                                <w:color w:val="FFFFFF" w:themeColor="background1"/>
                              </w:rPr>
                            </w:pPr>
                          </w:p>
                          <w:p w14:paraId="7CF75460" w14:textId="77777777" w:rsidR="003267F2" w:rsidRPr="006B2AD3" w:rsidRDefault="003267F2" w:rsidP="002D680C">
                            <w:pPr>
                              <w:rPr>
                                <w:color w:val="FFFFFF" w:themeColor="background1"/>
                              </w:rPr>
                            </w:pPr>
                          </w:p>
                          <w:p w14:paraId="49C797F2" w14:textId="77777777" w:rsidR="003267F2" w:rsidRPr="006B2AD3" w:rsidRDefault="003267F2" w:rsidP="002D680C">
                            <w:pPr>
                              <w:rPr>
                                <w:color w:val="FFFFFF" w:themeColor="background1"/>
                              </w:rPr>
                            </w:pPr>
                          </w:p>
                          <w:p w14:paraId="11CCB906" w14:textId="5ED36072" w:rsidR="003267F2" w:rsidRPr="006B2AD3" w:rsidRDefault="003267F2"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0C2274A8" w14:textId="77DDB59E" w:rsidR="00746126" w:rsidRDefault="00CC5EFB" w:rsidP="00056274">
      <w:pPr>
        <w:spacing w:line="276" w:lineRule="auto"/>
        <w:rPr>
          <w:sz w:val="26"/>
          <w:szCs w:val="26"/>
        </w:rPr>
      </w:pPr>
      <w:r w:rsidRPr="00746126">
        <w:rPr>
          <w:noProof/>
        </w:rPr>
        <w:lastRenderedPageBreak/>
        <w:drawing>
          <wp:anchor distT="0" distB="0" distL="114300" distR="114300" simplePos="0" relativeHeight="251666432" behindDoc="1" locked="0" layoutInCell="1" allowOverlap="1" wp14:anchorId="5ADF38E0" wp14:editId="05AF811A">
            <wp:simplePos x="0" y="0"/>
            <wp:positionH relativeFrom="column">
              <wp:posOffset>3209925</wp:posOffset>
            </wp:positionH>
            <wp:positionV relativeFrom="paragraph">
              <wp:posOffset>339725</wp:posOffset>
            </wp:positionV>
            <wp:extent cx="3482975" cy="2500630"/>
            <wp:effectExtent l="0" t="0" r="3175" b="0"/>
            <wp:wrapTight wrapText="bothSides">
              <wp:wrapPolygon edited="0">
                <wp:start x="0" y="0"/>
                <wp:lineTo x="0" y="21392"/>
                <wp:lineTo x="21502" y="21392"/>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2975" cy="250063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59616" behindDoc="0" locked="0" layoutInCell="1" allowOverlap="1" wp14:anchorId="6F620AAB" wp14:editId="49853FE8">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3267F2" w:rsidRPr="00746126" w:rsidRDefault="003267F2"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3267F2" w:rsidRPr="00746126" w:rsidRDefault="003267F2"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42121B61" w14:textId="77777777"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39D54997" w14:textId="4C30D55B" w:rsidR="00994EDD" w:rsidRDefault="00BD4166" w:rsidP="00994EDD">
      <w:pPr>
        <w:spacing w:after="240" w:line="276" w:lineRule="auto"/>
        <w:ind w:left="-142"/>
        <w:rPr>
          <w:sz w:val="26"/>
          <w:szCs w:val="26"/>
        </w:rPr>
      </w:pPr>
      <w:r>
        <w:rPr>
          <w:sz w:val="26"/>
          <w:szCs w:val="26"/>
        </w:rPr>
        <w:t>Lots</w:t>
      </w:r>
      <w:r w:rsidR="00242FBD">
        <w:rPr>
          <w:sz w:val="26"/>
          <w:szCs w:val="26"/>
        </w:rPr>
        <w:t xml:space="preserve"> of people </w:t>
      </w:r>
      <w:r w:rsidR="004A1848">
        <w:rPr>
          <w:sz w:val="26"/>
          <w:szCs w:val="26"/>
        </w:rPr>
        <w:t xml:space="preserve">have </w:t>
      </w:r>
      <w:r w:rsidR="00242FBD">
        <w:rPr>
          <w:sz w:val="26"/>
          <w:szCs w:val="26"/>
        </w:rPr>
        <w:t>asked if they missed the September newsletter</w:t>
      </w:r>
      <w:r w:rsidR="004A1848">
        <w:rPr>
          <w:sz w:val="26"/>
          <w:szCs w:val="26"/>
        </w:rPr>
        <w:t xml:space="preserve">, unfortunately it </w:t>
      </w:r>
      <w:r w:rsidR="00FC3A05">
        <w:rPr>
          <w:sz w:val="26"/>
          <w:szCs w:val="26"/>
        </w:rPr>
        <w:t>didn’t</w:t>
      </w:r>
      <w:r w:rsidR="004A1848">
        <w:rPr>
          <w:sz w:val="26"/>
          <w:szCs w:val="26"/>
        </w:rPr>
        <w:t xml:space="preserve"> g</w:t>
      </w:r>
      <w:r w:rsidR="00C04388">
        <w:rPr>
          <w:sz w:val="26"/>
          <w:szCs w:val="26"/>
        </w:rPr>
        <w:t>e</w:t>
      </w:r>
      <w:r w:rsidR="004A1848">
        <w:rPr>
          <w:sz w:val="26"/>
          <w:szCs w:val="26"/>
        </w:rPr>
        <w:t>t completed</w:t>
      </w:r>
      <w:r w:rsidR="00C20639">
        <w:rPr>
          <w:sz w:val="26"/>
          <w:szCs w:val="26"/>
        </w:rPr>
        <w:t xml:space="preserve"> due to </w:t>
      </w:r>
      <w:r w:rsidR="00491386">
        <w:rPr>
          <w:sz w:val="26"/>
          <w:szCs w:val="26"/>
        </w:rPr>
        <w:t>several</w:t>
      </w:r>
      <w:r w:rsidR="00C20639">
        <w:rPr>
          <w:sz w:val="26"/>
          <w:szCs w:val="26"/>
        </w:rPr>
        <w:t xml:space="preserve"> reasons, hopefully</w:t>
      </w:r>
      <w:r>
        <w:rPr>
          <w:sz w:val="26"/>
          <w:szCs w:val="26"/>
        </w:rPr>
        <w:t>, this edition will make up for it.</w:t>
      </w:r>
    </w:p>
    <w:p w14:paraId="32009FFD" w14:textId="7CDF334A" w:rsidR="00CC5EFB" w:rsidRDefault="00BD4166" w:rsidP="00056274">
      <w:pPr>
        <w:spacing w:after="240" w:line="276" w:lineRule="auto"/>
        <w:ind w:left="-142"/>
        <w:rPr>
          <w:sz w:val="26"/>
          <w:szCs w:val="26"/>
        </w:rPr>
      </w:pPr>
      <w:r>
        <w:rPr>
          <w:sz w:val="26"/>
          <w:szCs w:val="26"/>
        </w:rPr>
        <w:t xml:space="preserve">We are enjoying autumn and the activities that </w:t>
      </w:r>
      <w:r w:rsidR="00C04388">
        <w:rPr>
          <w:sz w:val="26"/>
          <w:szCs w:val="26"/>
        </w:rPr>
        <w:t>usher</w:t>
      </w:r>
      <w:r>
        <w:rPr>
          <w:sz w:val="26"/>
          <w:szCs w:val="26"/>
        </w:rPr>
        <w:t xml:space="preserve"> the season into the home</w:t>
      </w:r>
      <w:r w:rsidR="004A1F6F">
        <w:rPr>
          <w:sz w:val="26"/>
          <w:szCs w:val="26"/>
        </w:rPr>
        <w:t>, we’re especially enjoying the colours</w:t>
      </w:r>
      <w:r w:rsidR="00C86A08">
        <w:rPr>
          <w:sz w:val="26"/>
          <w:szCs w:val="26"/>
        </w:rPr>
        <w:t xml:space="preserve">, </w:t>
      </w:r>
      <w:r w:rsidR="00491386">
        <w:rPr>
          <w:sz w:val="26"/>
          <w:szCs w:val="26"/>
        </w:rPr>
        <w:t xml:space="preserve">and we are </w:t>
      </w:r>
      <w:r w:rsidR="00C86A08">
        <w:rPr>
          <w:sz w:val="26"/>
          <w:szCs w:val="26"/>
        </w:rPr>
        <w:t>looking forward to a virtual visit to an arboretum.</w:t>
      </w:r>
    </w:p>
    <w:p w14:paraId="6961A967" w14:textId="3B592706" w:rsidR="00495DCF" w:rsidRDefault="00421F53" w:rsidP="00056274">
      <w:pPr>
        <w:spacing w:after="240" w:line="276" w:lineRule="auto"/>
        <w:ind w:left="-142"/>
        <w:rPr>
          <w:sz w:val="26"/>
          <w:szCs w:val="26"/>
        </w:rPr>
      </w:pPr>
      <w:r>
        <w:rPr>
          <w:sz w:val="26"/>
          <w:szCs w:val="26"/>
        </w:rPr>
        <w:t xml:space="preserve">We are trying to get out for walks on dry days to </w:t>
      </w:r>
      <w:r w:rsidR="00B25CA6">
        <w:rPr>
          <w:sz w:val="26"/>
          <w:szCs w:val="26"/>
        </w:rPr>
        <w:t>take in the autumn colours</w:t>
      </w:r>
      <w:r w:rsidR="00C50E59">
        <w:rPr>
          <w:sz w:val="26"/>
          <w:szCs w:val="26"/>
        </w:rPr>
        <w:t xml:space="preserve"> and </w:t>
      </w:r>
      <w:r w:rsidR="00F114B6">
        <w:rPr>
          <w:sz w:val="26"/>
          <w:szCs w:val="26"/>
        </w:rPr>
        <w:t>scents that fill the air</w:t>
      </w:r>
    </w:p>
    <w:p w14:paraId="3D48EE2E" w14:textId="7984CAD6" w:rsidR="00CC5EFB" w:rsidRPr="00ED27A8" w:rsidRDefault="00746126" w:rsidP="00056274">
      <w:pPr>
        <w:spacing w:after="240" w:line="276" w:lineRule="auto"/>
        <w:ind w:left="-142"/>
        <w:rPr>
          <w:sz w:val="26"/>
          <w:szCs w:val="26"/>
        </w:rPr>
      </w:pPr>
      <w:r>
        <w:rPr>
          <w:sz w:val="26"/>
          <w:szCs w:val="26"/>
        </w:rPr>
        <w:t xml:space="preserve">Keep Safe! </w:t>
      </w:r>
      <w:r>
        <w:rPr>
          <w:sz w:val="26"/>
          <w:szCs w:val="26"/>
        </w:rPr>
        <w:br/>
      </w:r>
      <w:r w:rsidR="009C1375">
        <w:rPr>
          <w:rFonts w:ascii="Freestyle Script" w:hAnsi="Freestyle Script"/>
          <w:sz w:val="60"/>
          <w:szCs w:val="60"/>
        </w:rPr>
        <w:t>Lou</w:t>
      </w:r>
    </w:p>
    <w:p w14:paraId="31903FE1" w14:textId="7E533409" w:rsidR="00877B58" w:rsidRPr="00CC5EFB" w:rsidRDefault="00056274" w:rsidP="00056274">
      <w:pPr>
        <w:spacing w:after="240" w:line="276" w:lineRule="auto"/>
        <w:rPr>
          <w:rFonts w:ascii="Freestyle Script" w:hAnsi="Freestyle Script"/>
          <w:sz w:val="60"/>
          <w:szCs w:val="60"/>
        </w:rPr>
      </w:pPr>
      <w:r w:rsidRPr="00495DCF">
        <w:rPr>
          <w:rFonts w:ascii="Freestyle Script" w:hAnsi="Freestyle Script"/>
          <w:noProof/>
          <w:sz w:val="60"/>
          <w:szCs w:val="60"/>
        </w:rPr>
        <mc:AlternateContent>
          <mc:Choice Requires="wps">
            <w:drawing>
              <wp:anchor distT="45720" distB="45720" distL="114300" distR="114300" simplePos="0" relativeHeight="251659264" behindDoc="0" locked="0" layoutInCell="1" allowOverlap="1" wp14:anchorId="325D9E35" wp14:editId="55B11504">
                <wp:simplePos x="0" y="0"/>
                <wp:positionH relativeFrom="margin">
                  <wp:posOffset>3724275</wp:posOffset>
                </wp:positionH>
                <wp:positionV relativeFrom="paragraph">
                  <wp:posOffset>544830</wp:posOffset>
                </wp:positionV>
                <wp:extent cx="2924175" cy="2733675"/>
                <wp:effectExtent l="0" t="0" r="28575"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33675"/>
                        </a:xfrm>
                        <a:prstGeom prst="roundRect">
                          <a:avLst/>
                        </a:prstGeom>
                        <a:solidFill>
                          <a:schemeClr val="bg1">
                            <a:lumMod val="95000"/>
                          </a:schemeClr>
                        </a:solidFill>
                        <a:ln w="9525">
                          <a:solidFill>
                            <a:schemeClr val="bg2">
                              <a:lumMod val="90000"/>
                            </a:schemeClr>
                          </a:solidFill>
                          <a:miter lim="800000"/>
                          <a:headEnd/>
                          <a:tailEnd/>
                        </a:ln>
                      </wps:spPr>
                      <wps:txbx>
                        <w:txbxContent>
                          <w:p w14:paraId="349D857D" w14:textId="38B995BF" w:rsidR="003267F2" w:rsidRPr="00843FC7" w:rsidRDefault="003267F2" w:rsidP="00843FC7">
                            <w:pPr>
                              <w:jc w:val="center"/>
                              <w:rPr>
                                <w:rFonts w:cstheme="minorHAnsi"/>
                                <w:b/>
                                <w:bCs/>
                                <w:sz w:val="40"/>
                                <w:szCs w:val="40"/>
                              </w:rPr>
                            </w:pPr>
                            <w:r w:rsidRPr="00843FC7">
                              <w:rPr>
                                <w:rFonts w:cstheme="minorHAnsi"/>
                                <w:b/>
                                <w:bCs/>
                                <w:sz w:val="40"/>
                                <w:szCs w:val="40"/>
                              </w:rPr>
                              <w:t>Quote of the Day</w:t>
                            </w:r>
                          </w:p>
                          <w:p w14:paraId="7BC6393A" w14:textId="77777777" w:rsidR="00D30E23" w:rsidRDefault="003267F2" w:rsidP="008A5F70">
                            <w:pPr>
                              <w:jc w:val="center"/>
                              <w:rPr>
                                <w:rFonts w:ascii="Lucida Handwriting" w:hAnsi="Lucida Handwriting"/>
                                <w:sz w:val="44"/>
                                <w:szCs w:val="44"/>
                              </w:rPr>
                            </w:pPr>
                            <w:r w:rsidRPr="00843FC7">
                              <w:rPr>
                                <w:rFonts w:ascii="Freestyle Script" w:hAnsi="Freestyle Script"/>
                                <w:sz w:val="40"/>
                                <w:szCs w:val="40"/>
                              </w:rPr>
                              <w:br/>
                            </w:r>
                            <w:r w:rsidR="00D30E23" w:rsidRPr="00D30E23">
                              <w:rPr>
                                <w:rFonts w:ascii="Lucida Handwriting" w:hAnsi="Lucida Handwriting"/>
                                <w:sz w:val="44"/>
                                <w:szCs w:val="44"/>
                              </w:rPr>
                              <w:t xml:space="preserve">Happiness is </w:t>
                            </w:r>
                          </w:p>
                          <w:p w14:paraId="1141891A" w14:textId="126D0785" w:rsidR="003267F2" w:rsidRPr="001D6284" w:rsidRDefault="00D30E23" w:rsidP="008A5F70">
                            <w:pPr>
                              <w:jc w:val="center"/>
                              <w:rPr>
                                <w:sz w:val="30"/>
                                <w:szCs w:val="30"/>
                              </w:rPr>
                            </w:pPr>
                            <w:r w:rsidRPr="00D30E23">
                              <w:rPr>
                                <w:rFonts w:ascii="Lucida Handwriting" w:hAnsi="Lucida Handwriting"/>
                                <w:sz w:val="44"/>
                                <w:szCs w:val="44"/>
                              </w:rPr>
                              <w:t>a form of courage</w:t>
                            </w:r>
                            <w:r w:rsidR="003267F2">
                              <w:rPr>
                                <w:rFonts w:ascii="Lucida Handwriting" w:hAnsi="Lucida Handwriting"/>
                                <w:sz w:val="30"/>
                                <w:szCs w:val="30"/>
                              </w:rPr>
                              <w:br/>
                            </w:r>
                            <w:r w:rsidR="003267F2">
                              <w:rPr>
                                <w:rFonts w:ascii="Lucida Handwriting" w:hAnsi="Lucida Handwriting"/>
                                <w:sz w:val="30"/>
                                <w:szCs w:val="30"/>
                              </w:rPr>
                              <w:br/>
                              <w:t xml:space="preserve">– </w:t>
                            </w:r>
                            <w:r>
                              <w:rPr>
                                <w:rFonts w:ascii="Lucida Handwriting" w:hAnsi="Lucida Handwriting"/>
                                <w:sz w:val="30"/>
                                <w:szCs w:val="30"/>
                              </w:rPr>
                              <w:t>Holbrook Jackson</w:t>
                            </w:r>
                          </w:p>
                          <w:p w14:paraId="65D160CE" w14:textId="5CA8F3E9" w:rsidR="003267F2" w:rsidRPr="001D6284" w:rsidRDefault="003267F2" w:rsidP="00843FC7">
                            <w:pPr>
                              <w:rPr>
                                <w:sz w:val="30"/>
                                <w:szCs w:val="30"/>
                              </w:rPr>
                            </w:pPr>
                            <w:r w:rsidRPr="001D6284">
                              <w:rPr>
                                <w:sz w:val="30"/>
                                <w:szCs w:val="3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5D9E35" id="Text Box 2" o:spid="_x0000_s1029" style="position:absolute;margin-left:293.25pt;margin-top:42.9pt;width:230.25pt;height:2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" fillcolor="#f2f2f2 [3052]" strokecolor="#cfcdcd [2894]">
                <v:stroke joinstyle="miter"/>
                <v:textbox>
                  <w:txbxContent>
                    <w:p w14:paraId="349D857D" w14:textId="38B995BF" w:rsidR="003267F2" w:rsidRPr="00843FC7" w:rsidRDefault="003267F2" w:rsidP="00843FC7">
                      <w:pPr>
                        <w:jc w:val="center"/>
                        <w:rPr>
                          <w:rFonts w:cstheme="minorHAnsi"/>
                          <w:b/>
                          <w:bCs/>
                          <w:sz w:val="40"/>
                          <w:szCs w:val="40"/>
                        </w:rPr>
                      </w:pPr>
                      <w:r w:rsidRPr="00843FC7">
                        <w:rPr>
                          <w:rFonts w:cstheme="minorHAnsi"/>
                          <w:b/>
                          <w:bCs/>
                          <w:sz w:val="40"/>
                          <w:szCs w:val="40"/>
                        </w:rPr>
                        <w:t>Quote of the Day</w:t>
                      </w:r>
                    </w:p>
                    <w:p w14:paraId="7BC6393A" w14:textId="77777777" w:rsidR="00D30E23" w:rsidRDefault="003267F2" w:rsidP="008A5F70">
                      <w:pPr>
                        <w:jc w:val="center"/>
                        <w:rPr>
                          <w:rFonts w:ascii="Lucida Handwriting" w:hAnsi="Lucida Handwriting"/>
                          <w:sz w:val="44"/>
                          <w:szCs w:val="44"/>
                        </w:rPr>
                      </w:pPr>
                      <w:r w:rsidRPr="00843FC7">
                        <w:rPr>
                          <w:rFonts w:ascii="Freestyle Script" w:hAnsi="Freestyle Script"/>
                          <w:sz w:val="40"/>
                          <w:szCs w:val="40"/>
                        </w:rPr>
                        <w:br/>
                      </w:r>
                      <w:r w:rsidR="00D30E23" w:rsidRPr="00D30E23">
                        <w:rPr>
                          <w:rFonts w:ascii="Lucida Handwriting" w:hAnsi="Lucida Handwriting"/>
                          <w:sz w:val="44"/>
                          <w:szCs w:val="44"/>
                        </w:rPr>
                        <w:t xml:space="preserve">Happiness is </w:t>
                      </w:r>
                    </w:p>
                    <w:p w14:paraId="1141891A" w14:textId="126D0785" w:rsidR="003267F2" w:rsidRPr="001D6284" w:rsidRDefault="00D30E23" w:rsidP="008A5F70">
                      <w:pPr>
                        <w:jc w:val="center"/>
                        <w:rPr>
                          <w:sz w:val="30"/>
                          <w:szCs w:val="30"/>
                        </w:rPr>
                      </w:pPr>
                      <w:r w:rsidRPr="00D30E23">
                        <w:rPr>
                          <w:rFonts w:ascii="Lucida Handwriting" w:hAnsi="Lucida Handwriting"/>
                          <w:sz w:val="44"/>
                          <w:szCs w:val="44"/>
                        </w:rPr>
                        <w:t>a form of courage</w:t>
                      </w:r>
                      <w:r w:rsidR="003267F2">
                        <w:rPr>
                          <w:rFonts w:ascii="Lucida Handwriting" w:hAnsi="Lucida Handwriting"/>
                          <w:sz w:val="30"/>
                          <w:szCs w:val="30"/>
                        </w:rPr>
                        <w:br/>
                      </w:r>
                      <w:r w:rsidR="003267F2">
                        <w:rPr>
                          <w:rFonts w:ascii="Lucida Handwriting" w:hAnsi="Lucida Handwriting"/>
                          <w:sz w:val="30"/>
                          <w:szCs w:val="30"/>
                        </w:rPr>
                        <w:br/>
                        <w:t xml:space="preserve">– </w:t>
                      </w:r>
                      <w:r>
                        <w:rPr>
                          <w:rFonts w:ascii="Lucida Handwriting" w:hAnsi="Lucida Handwriting"/>
                          <w:sz w:val="30"/>
                          <w:szCs w:val="30"/>
                        </w:rPr>
                        <w:t>Holbrook Jackson</w:t>
                      </w:r>
                    </w:p>
                    <w:p w14:paraId="65D160CE" w14:textId="5CA8F3E9" w:rsidR="003267F2" w:rsidRPr="001D6284" w:rsidRDefault="003267F2" w:rsidP="00843FC7">
                      <w:pPr>
                        <w:rPr>
                          <w:sz w:val="30"/>
                          <w:szCs w:val="30"/>
                        </w:rPr>
                      </w:pPr>
                      <w:r w:rsidRPr="001D6284">
                        <w:rPr>
                          <w:sz w:val="30"/>
                          <w:szCs w:val="30"/>
                        </w:rPr>
                        <w:br/>
                      </w:r>
                    </w:p>
                  </w:txbxContent>
                </v:textbox>
                <w10:wrap type="square" anchorx="margin"/>
              </v:roundrect>
            </w:pict>
          </mc:Fallback>
        </mc:AlternateContent>
      </w:r>
      <w:r w:rsidRPr="00495DCF">
        <w:rPr>
          <w:rFonts w:ascii="Freestyle Script" w:hAnsi="Freestyle Script"/>
          <w:noProof/>
          <w:sz w:val="60"/>
          <w:szCs w:val="60"/>
        </w:rPr>
        <mc:AlternateContent>
          <mc:Choice Requires="wps">
            <w:drawing>
              <wp:anchor distT="45720" distB="45720" distL="114300" distR="114300" simplePos="0" relativeHeight="251657216" behindDoc="0" locked="0" layoutInCell="1" allowOverlap="1" wp14:anchorId="6F75B834" wp14:editId="3FCABED6">
                <wp:simplePos x="0" y="0"/>
                <wp:positionH relativeFrom="margin">
                  <wp:posOffset>228600</wp:posOffset>
                </wp:positionH>
                <wp:positionV relativeFrom="paragraph">
                  <wp:posOffset>525780</wp:posOffset>
                </wp:positionV>
                <wp:extent cx="2924175" cy="2667000"/>
                <wp:effectExtent l="0" t="0" r="28575"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0"/>
                        </a:xfrm>
                        <a:prstGeom prst="roundRect">
                          <a:avLst/>
                        </a:prstGeom>
                        <a:solidFill>
                          <a:schemeClr val="accent1">
                            <a:lumMod val="20000"/>
                            <a:lumOff val="80000"/>
                          </a:schemeClr>
                        </a:solidFill>
                        <a:ln w="9525">
                          <a:solidFill>
                            <a:schemeClr val="accent1"/>
                          </a:solidFill>
                          <a:miter lim="800000"/>
                          <a:headEnd/>
                          <a:tailEnd/>
                        </a:ln>
                      </wps:spPr>
                      <wps:txbx>
                        <w:txbxContent>
                          <w:p w14:paraId="100EDF69" w14:textId="0636FB28" w:rsidR="003267F2" w:rsidRPr="00843FC7" w:rsidRDefault="00994EDD" w:rsidP="00843FC7">
                            <w:pPr>
                              <w:jc w:val="center"/>
                              <w:rPr>
                                <w:rFonts w:cstheme="minorHAnsi"/>
                                <w:b/>
                                <w:bCs/>
                                <w:sz w:val="40"/>
                                <w:szCs w:val="40"/>
                              </w:rPr>
                            </w:pPr>
                            <w:r>
                              <w:rPr>
                                <w:rFonts w:cstheme="minorHAnsi"/>
                                <w:b/>
                                <w:bCs/>
                                <w:sz w:val="40"/>
                                <w:szCs w:val="40"/>
                              </w:rPr>
                              <w:t>October</w:t>
                            </w:r>
                            <w:r w:rsidR="003267F2">
                              <w:rPr>
                                <w:rFonts w:cstheme="minorHAnsi"/>
                                <w:b/>
                                <w:bCs/>
                                <w:sz w:val="40"/>
                                <w:szCs w:val="40"/>
                              </w:rPr>
                              <w:t xml:space="preserve"> Trivia</w:t>
                            </w:r>
                          </w:p>
                          <w:p w14:paraId="6D39988C" w14:textId="73BD3774" w:rsidR="003267F2" w:rsidRPr="00495DCF" w:rsidRDefault="003267F2">
                            <w:pPr>
                              <w:rPr>
                                <w:b/>
                                <w:bCs/>
                                <w:sz w:val="36"/>
                                <w:szCs w:val="36"/>
                              </w:rPr>
                            </w:pPr>
                          </w:p>
                          <w:p w14:paraId="6A450375" w14:textId="700ED331" w:rsidR="003267F2" w:rsidRDefault="00994EDD" w:rsidP="00CC5EFB">
                            <w:pPr>
                              <w:jc w:val="center"/>
                              <w:rPr>
                                <w:sz w:val="26"/>
                                <w:szCs w:val="26"/>
                              </w:rPr>
                            </w:pPr>
                            <w:r>
                              <w:rPr>
                                <w:sz w:val="26"/>
                                <w:szCs w:val="26"/>
                              </w:rPr>
                              <w:t xml:space="preserve">October </w:t>
                            </w:r>
                            <w:r w:rsidRPr="00994EDD">
                              <w:rPr>
                                <w:sz w:val="26"/>
                                <w:szCs w:val="26"/>
                              </w:rPr>
                              <w:t xml:space="preserve">derives its name from octo, the Latin word </w:t>
                            </w:r>
                            <w:r>
                              <w:rPr>
                                <w:sz w:val="26"/>
                                <w:szCs w:val="26"/>
                              </w:rPr>
                              <w:t xml:space="preserve">meaning </w:t>
                            </w:r>
                            <w:r w:rsidRPr="00994EDD">
                              <w:rPr>
                                <w:sz w:val="26"/>
                                <w:szCs w:val="26"/>
                              </w:rPr>
                              <w:t>eight, as October was the eighth month of the old Roman calendar.</w:t>
                            </w:r>
                          </w:p>
                          <w:p w14:paraId="4936A9DE" w14:textId="77777777" w:rsidR="00994EDD" w:rsidRDefault="00994EDD" w:rsidP="00CC5EFB">
                            <w:pPr>
                              <w:jc w:val="center"/>
                              <w:rPr>
                                <w:sz w:val="26"/>
                                <w:szCs w:val="26"/>
                              </w:rPr>
                            </w:pPr>
                          </w:p>
                          <w:p w14:paraId="67782C58" w14:textId="38CDB288" w:rsidR="003267F2" w:rsidRPr="00495DCF" w:rsidRDefault="003267F2" w:rsidP="00CC5EFB">
                            <w:pPr>
                              <w:jc w:val="center"/>
                              <w:rPr>
                                <w:sz w:val="26"/>
                                <w:szCs w:val="26"/>
                              </w:rPr>
                            </w:pPr>
                            <w:r>
                              <w:rPr>
                                <w:sz w:val="26"/>
                                <w:szCs w:val="26"/>
                              </w:rPr>
                              <w:t xml:space="preserve">Zodiac signs: </w:t>
                            </w:r>
                            <w:r>
                              <w:rPr>
                                <w:b/>
                                <w:bCs/>
                                <w:sz w:val="26"/>
                                <w:szCs w:val="26"/>
                              </w:rPr>
                              <w:t>Libra</w:t>
                            </w:r>
                            <w:r w:rsidR="00994EDD">
                              <w:rPr>
                                <w:b/>
                                <w:bCs/>
                                <w:sz w:val="26"/>
                                <w:szCs w:val="26"/>
                              </w:rPr>
                              <w:t xml:space="preserve"> &amp; Scorpio</w:t>
                            </w:r>
                            <w:r w:rsidRPr="00CC5EFB">
                              <w:rPr>
                                <w:b/>
                                <w:bCs/>
                                <w:sz w:val="26"/>
                                <w:szCs w:val="26"/>
                              </w:rPr>
                              <w:br/>
                            </w:r>
                            <w:r w:rsidRPr="00495DCF">
                              <w:rPr>
                                <w:sz w:val="26"/>
                                <w:szCs w:val="26"/>
                              </w:rPr>
                              <w:t xml:space="preserve">Birthstone: </w:t>
                            </w:r>
                            <w:r w:rsidR="00994EDD">
                              <w:rPr>
                                <w:b/>
                                <w:bCs/>
                                <w:sz w:val="26"/>
                                <w:szCs w:val="26"/>
                              </w:rPr>
                              <w:t>Opal &amp; Tourmaline</w:t>
                            </w:r>
                            <w:r>
                              <w:rPr>
                                <w:sz w:val="26"/>
                                <w:szCs w:val="26"/>
                              </w:rPr>
                              <w:br/>
                            </w:r>
                            <w:r w:rsidRPr="00495DCF">
                              <w:rPr>
                                <w:sz w:val="26"/>
                                <w:szCs w:val="26"/>
                              </w:rPr>
                              <w:t xml:space="preserve">Flower: </w:t>
                            </w:r>
                            <w:r w:rsidR="00994EDD">
                              <w:rPr>
                                <w:b/>
                                <w:bCs/>
                                <w:sz w:val="26"/>
                                <w:szCs w:val="26"/>
                              </w:rPr>
                              <w:t>Calendula</w:t>
                            </w:r>
                            <w:r>
                              <w:rPr>
                                <w:sz w:val="26"/>
                                <w:szCs w:val="26"/>
                              </w:rPr>
                              <w:br/>
                            </w:r>
                          </w:p>
                        </w:txbxContent>
                      </wps:txbx>
                      <wps:bodyPr rot="0" vert="horz" wrap="square" lIns="90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5B834" id="_x0000_s1030" style="position:absolute;margin-left:18pt;margin-top:41.4pt;width:230.25pt;height:21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" fillcolor="#d1f3f6 [660]" strokecolor="#26bfce [3204]">
                <v:stroke joinstyle="miter"/>
                <v:textbox inset="2.5mm">
                  <w:txbxContent>
                    <w:p w14:paraId="100EDF69" w14:textId="0636FB28" w:rsidR="003267F2" w:rsidRPr="00843FC7" w:rsidRDefault="00994EDD" w:rsidP="00843FC7">
                      <w:pPr>
                        <w:jc w:val="center"/>
                        <w:rPr>
                          <w:rFonts w:cstheme="minorHAnsi"/>
                          <w:b/>
                          <w:bCs/>
                          <w:sz w:val="40"/>
                          <w:szCs w:val="40"/>
                        </w:rPr>
                      </w:pPr>
                      <w:r>
                        <w:rPr>
                          <w:rFonts w:cstheme="minorHAnsi"/>
                          <w:b/>
                          <w:bCs/>
                          <w:sz w:val="40"/>
                          <w:szCs w:val="40"/>
                        </w:rPr>
                        <w:t>October</w:t>
                      </w:r>
                      <w:r w:rsidR="003267F2">
                        <w:rPr>
                          <w:rFonts w:cstheme="minorHAnsi"/>
                          <w:b/>
                          <w:bCs/>
                          <w:sz w:val="40"/>
                          <w:szCs w:val="40"/>
                        </w:rPr>
                        <w:t xml:space="preserve"> Trivia</w:t>
                      </w:r>
                    </w:p>
                    <w:p w14:paraId="6D39988C" w14:textId="73BD3774" w:rsidR="003267F2" w:rsidRPr="00495DCF" w:rsidRDefault="003267F2">
                      <w:pPr>
                        <w:rPr>
                          <w:b/>
                          <w:bCs/>
                          <w:sz w:val="36"/>
                          <w:szCs w:val="36"/>
                        </w:rPr>
                      </w:pPr>
                    </w:p>
                    <w:p w14:paraId="6A450375" w14:textId="700ED331" w:rsidR="003267F2" w:rsidRDefault="00994EDD" w:rsidP="00CC5EFB">
                      <w:pPr>
                        <w:jc w:val="center"/>
                        <w:rPr>
                          <w:sz w:val="26"/>
                          <w:szCs w:val="26"/>
                        </w:rPr>
                      </w:pPr>
                      <w:r>
                        <w:rPr>
                          <w:sz w:val="26"/>
                          <w:szCs w:val="26"/>
                        </w:rPr>
                        <w:t xml:space="preserve">October </w:t>
                      </w:r>
                      <w:r w:rsidRPr="00994EDD">
                        <w:rPr>
                          <w:sz w:val="26"/>
                          <w:szCs w:val="26"/>
                        </w:rPr>
                        <w:t xml:space="preserve">derives its name from octo, the Latin word </w:t>
                      </w:r>
                      <w:r>
                        <w:rPr>
                          <w:sz w:val="26"/>
                          <w:szCs w:val="26"/>
                        </w:rPr>
                        <w:t xml:space="preserve">meaning </w:t>
                      </w:r>
                      <w:r w:rsidRPr="00994EDD">
                        <w:rPr>
                          <w:sz w:val="26"/>
                          <w:szCs w:val="26"/>
                        </w:rPr>
                        <w:t>eight, as October was the eighth month of the old Roman calendar.</w:t>
                      </w:r>
                    </w:p>
                    <w:p w14:paraId="4936A9DE" w14:textId="77777777" w:rsidR="00994EDD" w:rsidRDefault="00994EDD" w:rsidP="00CC5EFB">
                      <w:pPr>
                        <w:jc w:val="center"/>
                        <w:rPr>
                          <w:sz w:val="26"/>
                          <w:szCs w:val="26"/>
                        </w:rPr>
                      </w:pPr>
                    </w:p>
                    <w:p w14:paraId="67782C58" w14:textId="38CDB288" w:rsidR="003267F2" w:rsidRPr="00495DCF" w:rsidRDefault="003267F2" w:rsidP="00CC5EFB">
                      <w:pPr>
                        <w:jc w:val="center"/>
                        <w:rPr>
                          <w:sz w:val="26"/>
                          <w:szCs w:val="26"/>
                        </w:rPr>
                      </w:pPr>
                      <w:r>
                        <w:rPr>
                          <w:sz w:val="26"/>
                          <w:szCs w:val="26"/>
                        </w:rPr>
                        <w:t xml:space="preserve">Zodiac signs: </w:t>
                      </w:r>
                      <w:r>
                        <w:rPr>
                          <w:b/>
                          <w:bCs/>
                          <w:sz w:val="26"/>
                          <w:szCs w:val="26"/>
                        </w:rPr>
                        <w:t>Libra</w:t>
                      </w:r>
                      <w:r w:rsidR="00994EDD">
                        <w:rPr>
                          <w:b/>
                          <w:bCs/>
                          <w:sz w:val="26"/>
                          <w:szCs w:val="26"/>
                        </w:rPr>
                        <w:t xml:space="preserve"> &amp; Scorpio</w:t>
                      </w:r>
                      <w:r w:rsidRPr="00CC5EFB">
                        <w:rPr>
                          <w:b/>
                          <w:bCs/>
                          <w:sz w:val="26"/>
                          <w:szCs w:val="26"/>
                        </w:rPr>
                        <w:br/>
                      </w:r>
                      <w:r w:rsidRPr="00495DCF">
                        <w:rPr>
                          <w:sz w:val="26"/>
                          <w:szCs w:val="26"/>
                        </w:rPr>
                        <w:t xml:space="preserve">Birthstone: </w:t>
                      </w:r>
                      <w:r w:rsidR="00994EDD">
                        <w:rPr>
                          <w:b/>
                          <w:bCs/>
                          <w:sz w:val="26"/>
                          <w:szCs w:val="26"/>
                        </w:rPr>
                        <w:t>Opal &amp; Tourmaline</w:t>
                      </w:r>
                      <w:r>
                        <w:rPr>
                          <w:sz w:val="26"/>
                          <w:szCs w:val="26"/>
                        </w:rPr>
                        <w:br/>
                      </w:r>
                      <w:r w:rsidRPr="00495DCF">
                        <w:rPr>
                          <w:sz w:val="26"/>
                          <w:szCs w:val="26"/>
                        </w:rPr>
                        <w:t xml:space="preserve">Flower: </w:t>
                      </w:r>
                      <w:r w:rsidR="00994EDD">
                        <w:rPr>
                          <w:b/>
                          <w:bCs/>
                          <w:sz w:val="26"/>
                          <w:szCs w:val="26"/>
                        </w:rPr>
                        <w:t>Calendula</w:t>
                      </w:r>
                      <w:r>
                        <w:rPr>
                          <w:sz w:val="26"/>
                          <w:szCs w:val="26"/>
                        </w:rPr>
                        <w:br/>
                      </w:r>
                    </w:p>
                  </w:txbxContent>
                </v:textbox>
                <w10:wrap type="square" anchorx="margin"/>
              </v:roundrect>
            </w:pict>
          </mc:Fallback>
        </mc:AlternateContent>
      </w:r>
      <w:r w:rsidR="00877B58">
        <w:br w:type="page"/>
      </w:r>
    </w:p>
    <w:p w14:paraId="370A5729" w14:textId="01CC16C6" w:rsidR="00D7623C" w:rsidRPr="00746126" w:rsidRDefault="00D7623C" w:rsidP="00056274">
      <w:pPr>
        <w:spacing w:line="276" w:lineRule="auto"/>
        <w:rPr>
          <w:sz w:val="26"/>
          <w:szCs w:val="26"/>
        </w:rPr>
      </w:pPr>
      <w:r>
        <w:lastRenderedPageBreak/>
        <w:t xml:space="preserve"> </w:t>
      </w:r>
    </w:p>
    <w:p w14:paraId="22BE9B02" w14:textId="3ADAB393" w:rsidR="00D7623C" w:rsidRDefault="00B51F1E" w:rsidP="00056274">
      <w:pPr>
        <w:spacing w:line="276" w:lineRule="auto"/>
        <w:rPr>
          <w:sz w:val="26"/>
          <w:szCs w:val="26"/>
        </w:rPr>
      </w:pPr>
      <w:r>
        <w:rPr>
          <w:noProof/>
        </w:rPr>
        <w:drawing>
          <wp:anchor distT="0" distB="0" distL="114300" distR="114300" simplePos="0" relativeHeight="251671552" behindDoc="1" locked="0" layoutInCell="1" allowOverlap="1" wp14:anchorId="4A6084C7" wp14:editId="2500A8D7">
            <wp:simplePos x="0" y="0"/>
            <wp:positionH relativeFrom="margin">
              <wp:posOffset>4281805</wp:posOffset>
            </wp:positionH>
            <wp:positionV relativeFrom="paragraph">
              <wp:posOffset>130810</wp:posOffset>
            </wp:positionV>
            <wp:extent cx="1878330" cy="2504440"/>
            <wp:effectExtent l="133350" t="114300" r="140970" b="162560"/>
            <wp:wrapTight wrapText="bothSides">
              <wp:wrapPolygon edited="0">
                <wp:start x="-1314" y="-986"/>
                <wp:lineTo x="-1533" y="21523"/>
                <wp:lineTo x="-657" y="22838"/>
                <wp:lineTo x="21907" y="22838"/>
                <wp:lineTo x="23002" y="20538"/>
                <wp:lineTo x="23002" y="1972"/>
                <wp:lineTo x="22564" y="-986"/>
                <wp:lineTo x="-1314" y="-98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78330" cy="250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3600" behindDoc="0" locked="0" layoutInCell="1" allowOverlap="1" wp14:anchorId="19B2D7FF" wp14:editId="38355EAF">
                <wp:simplePos x="0" y="0"/>
                <wp:positionH relativeFrom="column">
                  <wp:posOffset>120650</wp:posOffset>
                </wp:positionH>
                <wp:positionV relativeFrom="paragraph">
                  <wp:posOffset>285750</wp:posOffset>
                </wp:positionV>
                <wp:extent cx="3209925" cy="2311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11400"/>
                        </a:xfrm>
                        <a:prstGeom prst="rect">
                          <a:avLst/>
                        </a:prstGeom>
                        <a:solidFill>
                          <a:srgbClr val="FFFFFF"/>
                        </a:solidFill>
                        <a:ln w="9525">
                          <a:noFill/>
                          <a:miter lim="800000"/>
                          <a:headEnd/>
                          <a:tailEnd/>
                        </a:ln>
                      </wps:spPr>
                      <wps:txbx>
                        <w:txbxContent>
                          <w:p w14:paraId="0D7600C3" w14:textId="77777777" w:rsidR="003267F2" w:rsidRDefault="003267F2">
                            <w:pPr>
                              <w:rPr>
                                <w:b/>
                                <w:bCs/>
                              </w:rPr>
                            </w:pPr>
                          </w:p>
                          <w:p w14:paraId="336A9893" w14:textId="34792C25" w:rsidR="003267F2" w:rsidRPr="002F7657" w:rsidRDefault="00B51F1E">
                            <w:pPr>
                              <w:rPr>
                                <w:b/>
                                <w:bCs/>
                                <w:sz w:val="26"/>
                                <w:szCs w:val="26"/>
                              </w:rPr>
                            </w:pPr>
                            <w:r>
                              <w:rPr>
                                <w:b/>
                                <w:bCs/>
                                <w:sz w:val="26"/>
                                <w:szCs w:val="26"/>
                              </w:rPr>
                              <w:t>Origami</w:t>
                            </w:r>
                          </w:p>
                          <w:p w14:paraId="6F4BAC36" w14:textId="451A812A" w:rsidR="003267F2" w:rsidRDefault="003267F2">
                            <w:pPr>
                              <w:rPr>
                                <w:b/>
                                <w:bCs/>
                              </w:rPr>
                            </w:pPr>
                          </w:p>
                          <w:p w14:paraId="391EA3FD" w14:textId="3CFA577C" w:rsidR="00B51F1E" w:rsidRDefault="00A30E63" w:rsidP="00455E1B">
                            <w:pPr>
                              <w:spacing w:line="276" w:lineRule="auto"/>
                              <w:rPr>
                                <w:sz w:val="24"/>
                                <w:szCs w:val="24"/>
                              </w:rPr>
                            </w:pPr>
                            <w:r>
                              <w:rPr>
                                <w:sz w:val="24"/>
                                <w:szCs w:val="24"/>
                              </w:rPr>
                              <w:t>F</w:t>
                            </w:r>
                            <w:r w:rsidR="00B51F1E">
                              <w:rPr>
                                <w:sz w:val="24"/>
                                <w:szCs w:val="24"/>
                              </w:rPr>
                              <w:t>old</w:t>
                            </w:r>
                            <w:r>
                              <w:rPr>
                                <w:sz w:val="24"/>
                                <w:szCs w:val="24"/>
                              </w:rPr>
                              <w:t>ing</w:t>
                            </w:r>
                            <w:r w:rsidR="00B51F1E">
                              <w:rPr>
                                <w:sz w:val="24"/>
                                <w:szCs w:val="24"/>
                              </w:rPr>
                              <w:t xml:space="preserve"> autumnal coloured paper</w:t>
                            </w:r>
                            <w:r>
                              <w:rPr>
                                <w:sz w:val="24"/>
                                <w:szCs w:val="24"/>
                              </w:rPr>
                              <w:t>, we</w:t>
                            </w:r>
                            <w:r w:rsidR="00B51F1E">
                              <w:rPr>
                                <w:sz w:val="24"/>
                                <w:szCs w:val="24"/>
                              </w:rPr>
                              <w:t xml:space="preserve"> create</w:t>
                            </w:r>
                            <w:r>
                              <w:rPr>
                                <w:sz w:val="24"/>
                                <w:szCs w:val="24"/>
                              </w:rPr>
                              <w:t>d</w:t>
                            </w:r>
                            <w:r w:rsidR="00B51F1E">
                              <w:rPr>
                                <w:sz w:val="24"/>
                                <w:szCs w:val="24"/>
                              </w:rPr>
                              <w:t xml:space="preserve"> leaves. </w:t>
                            </w:r>
                          </w:p>
                          <w:p w14:paraId="1A67441F" w14:textId="77777777" w:rsidR="00B51F1E" w:rsidRDefault="00B51F1E" w:rsidP="00455E1B">
                            <w:pPr>
                              <w:spacing w:line="276" w:lineRule="auto"/>
                              <w:rPr>
                                <w:sz w:val="24"/>
                                <w:szCs w:val="24"/>
                              </w:rPr>
                            </w:pPr>
                          </w:p>
                          <w:p w14:paraId="24D9F151" w14:textId="6785FDD2" w:rsidR="003267F2" w:rsidRPr="00934EC0" w:rsidRDefault="00B51F1E" w:rsidP="00455E1B">
                            <w:pPr>
                              <w:spacing w:line="276" w:lineRule="auto"/>
                              <w:rPr>
                                <w:sz w:val="24"/>
                                <w:szCs w:val="24"/>
                              </w:rPr>
                            </w:pPr>
                            <w:r>
                              <w:rPr>
                                <w:sz w:val="24"/>
                                <w:szCs w:val="24"/>
                              </w:rPr>
                              <w:t>Exercising our fingers and putting our fine motor skills to the test. We are rather pleased with the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_x0000_s1031" type="#_x0000_t202" style="position:absolute;margin-left:9.5pt;margin-top:22.5pt;width:252.75pt;height:18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" stroked="f">
                <v:textbox>
                  <w:txbxContent>
                    <w:p w14:paraId="0D7600C3" w14:textId="77777777" w:rsidR="003267F2" w:rsidRDefault="003267F2">
                      <w:pPr>
                        <w:rPr>
                          <w:b/>
                          <w:bCs/>
                        </w:rPr>
                      </w:pPr>
                    </w:p>
                    <w:p w14:paraId="336A9893" w14:textId="34792C25" w:rsidR="003267F2" w:rsidRPr="002F7657" w:rsidRDefault="00B51F1E">
                      <w:pPr>
                        <w:rPr>
                          <w:b/>
                          <w:bCs/>
                          <w:sz w:val="26"/>
                          <w:szCs w:val="26"/>
                        </w:rPr>
                      </w:pPr>
                      <w:r>
                        <w:rPr>
                          <w:b/>
                          <w:bCs/>
                          <w:sz w:val="26"/>
                          <w:szCs w:val="26"/>
                        </w:rPr>
                        <w:t>Origami</w:t>
                      </w:r>
                    </w:p>
                    <w:p w14:paraId="6F4BAC36" w14:textId="451A812A" w:rsidR="003267F2" w:rsidRDefault="003267F2">
                      <w:pPr>
                        <w:rPr>
                          <w:b/>
                          <w:bCs/>
                        </w:rPr>
                      </w:pPr>
                    </w:p>
                    <w:p w14:paraId="391EA3FD" w14:textId="3CFA577C" w:rsidR="00B51F1E" w:rsidRDefault="00A30E63" w:rsidP="00455E1B">
                      <w:pPr>
                        <w:spacing w:line="276" w:lineRule="auto"/>
                        <w:rPr>
                          <w:sz w:val="24"/>
                          <w:szCs w:val="24"/>
                        </w:rPr>
                      </w:pPr>
                      <w:r>
                        <w:rPr>
                          <w:sz w:val="24"/>
                          <w:szCs w:val="24"/>
                        </w:rPr>
                        <w:t>F</w:t>
                      </w:r>
                      <w:r w:rsidR="00B51F1E">
                        <w:rPr>
                          <w:sz w:val="24"/>
                          <w:szCs w:val="24"/>
                        </w:rPr>
                        <w:t>old</w:t>
                      </w:r>
                      <w:r>
                        <w:rPr>
                          <w:sz w:val="24"/>
                          <w:szCs w:val="24"/>
                        </w:rPr>
                        <w:t>ing</w:t>
                      </w:r>
                      <w:r w:rsidR="00B51F1E">
                        <w:rPr>
                          <w:sz w:val="24"/>
                          <w:szCs w:val="24"/>
                        </w:rPr>
                        <w:t xml:space="preserve"> autumnal coloured paper</w:t>
                      </w:r>
                      <w:r>
                        <w:rPr>
                          <w:sz w:val="24"/>
                          <w:szCs w:val="24"/>
                        </w:rPr>
                        <w:t>, we</w:t>
                      </w:r>
                      <w:r w:rsidR="00B51F1E">
                        <w:rPr>
                          <w:sz w:val="24"/>
                          <w:szCs w:val="24"/>
                        </w:rPr>
                        <w:t xml:space="preserve"> create</w:t>
                      </w:r>
                      <w:r>
                        <w:rPr>
                          <w:sz w:val="24"/>
                          <w:szCs w:val="24"/>
                        </w:rPr>
                        <w:t>d</w:t>
                      </w:r>
                      <w:r w:rsidR="00B51F1E">
                        <w:rPr>
                          <w:sz w:val="24"/>
                          <w:szCs w:val="24"/>
                        </w:rPr>
                        <w:t xml:space="preserve"> leaves. </w:t>
                      </w:r>
                    </w:p>
                    <w:p w14:paraId="1A67441F" w14:textId="77777777" w:rsidR="00B51F1E" w:rsidRDefault="00B51F1E" w:rsidP="00455E1B">
                      <w:pPr>
                        <w:spacing w:line="276" w:lineRule="auto"/>
                        <w:rPr>
                          <w:sz w:val="24"/>
                          <w:szCs w:val="24"/>
                        </w:rPr>
                      </w:pPr>
                    </w:p>
                    <w:p w14:paraId="24D9F151" w14:textId="6785FDD2" w:rsidR="003267F2" w:rsidRPr="00934EC0" w:rsidRDefault="00B51F1E" w:rsidP="00455E1B">
                      <w:pPr>
                        <w:spacing w:line="276" w:lineRule="auto"/>
                        <w:rPr>
                          <w:sz w:val="24"/>
                          <w:szCs w:val="24"/>
                        </w:rPr>
                      </w:pPr>
                      <w:r>
                        <w:rPr>
                          <w:sz w:val="24"/>
                          <w:szCs w:val="24"/>
                        </w:rPr>
                        <w:t>Exercising our fingers and putting our fine motor skills to the test. We are rather pleased with the results.</w:t>
                      </w:r>
                    </w:p>
                  </w:txbxContent>
                </v:textbox>
                <w10:wrap type="square"/>
              </v:shape>
            </w:pict>
          </mc:Fallback>
        </mc:AlternateContent>
      </w:r>
    </w:p>
    <w:p w14:paraId="7623998D" w14:textId="25CBB765" w:rsidR="00D7623C" w:rsidRPr="0043241A" w:rsidRDefault="00B51F1E" w:rsidP="00056274">
      <w:pPr>
        <w:spacing w:line="276" w:lineRule="auto"/>
        <w:rPr>
          <w:noProof/>
        </w:rPr>
      </w:pPr>
      <w:r>
        <w:rPr>
          <w:noProof/>
        </w:rPr>
        <w:drawing>
          <wp:anchor distT="0" distB="0" distL="114300" distR="114300" simplePos="0" relativeHeight="251677696" behindDoc="1" locked="0" layoutInCell="1" allowOverlap="1" wp14:anchorId="0D44192F" wp14:editId="3EBE3949">
            <wp:simplePos x="0" y="0"/>
            <wp:positionH relativeFrom="margin">
              <wp:posOffset>3328035</wp:posOffset>
            </wp:positionH>
            <wp:positionV relativeFrom="paragraph">
              <wp:posOffset>5361940</wp:posOffset>
            </wp:positionV>
            <wp:extent cx="3274695" cy="2455545"/>
            <wp:effectExtent l="142875" t="123825" r="144780" b="163830"/>
            <wp:wrapTight wrapText="bothSides">
              <wp:wrapPolygon edited="0">
                <wp:start x="-817" y="22689"/>
                <wp:lineTo x="22555" y="22857"/>
                <wp:lineTo x="22555" y="-1106"/>
                <wp:lineTo x="-817" y="-938"/>
                <wp:lineTo x="-817" y="2268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3274695" cy="2455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6672" behindDoc="1" locked="0" layoutInCell="1" allowOverlap="1" wp14:anchorId="50E3D999" wp14:editId="016B2DB1">
                <wp:simplePos x="0" y="0"/>
                <wp:positionH relativeFrom="column">
                  <wp:posOffset>3644900</wp:posOffset>
                </wp:positionH>
                <wp:positionV relativeFrom="paragraph">
                  <wp:posOffset>2655751</wp:posOffset>
                </wp:positionV>
                <wp:extent cx="3057525" cy="2076450"/>
                <wp:effectExtent l="0" t="0" r="9525" b="0"/>
                <wp:wrapTight wrapText="bothSides">
                  <wp:wrapPolygon edited="0">
                    <wp:start x="0" y="0"/>
                    <wp:lineTo x="0" y="21402"/>
                    <wp:lineTo x="21533" y="21402"/>
                    <wp:lineTo x="2153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59C830E8" w14:textId="2E5B97D6" w:rsidR="003267F2" w:rsidRPr="002F7657" w:rsidRDefault="00B51F1E" w:rsidP="00934EC0">
                            <w:pPr>
                              <w:rPr>
                                <w:b/>
                                <w:bCs/>
                                <w:sz w:val="26"/>
                                <w:szCs w:val="26"/>
                              </w:rPr>
                            </w:pPr>
                            <w:r>
                              <w:rPr>
                                <w:b/>
                                <w:bCs/>
                                <w:sz w:val="26"/>
                                <w:szCs w:val="26"/>
                              </w:rPr>
                              <w:t>Music and Movement</w:t>
                            </w:r>
                          </w:p>
                          <w:p w14:paraId="7009165C" w14:textId="77777777" w:rsidR="003267F2" w:rsidRDefault="003267F2" w:rsidP="00934EC0">
                            <w:pPr>
                              <w:rPr>
                                <w:b/>
                                <w:bCs/>
                              </w:rPr>
                            </w:pPr>
                          </w:p>
                          <w:p w14:paraId="27ABBEB6" w14:textId="37B859E5" w:rsidR="003267F2" w:rsidRDefault="00B51F1E" w:rsidP="00455E1B">
                            <w:pPr>
                              <w:spacing w:line="276" w:lineRule="auto"/>
                              <w:rPr>
                                <w:sz w:val="24"/>
                                <w:szCs w:val="24"/>
                              </w:rPr>
                            </w:pPr>
                            <w:r>
                              <w:rPr>
                                <w:sz w:val="24"/>
                                <w:szCs w:val="24"/>
                              </w:rPr>
                              <w:t>We are all aware just how important it is to keep on moving, exercising to within our capabilities.</w:t>
                            </w:r>
                          </w:p>
                          <w:p w14:paraId="365D78D7" w14:textId="3AF190FE" w:rsidR="00B51F1E" w:rsidRDefault="00B51F1E" w:rsidP="00455E1B">
                            <w:pPr>
                              <w:spacing w:line="276" w:lineRule="auto"/>
                              <w:rPr>
                                <w:sz w:val="24"/>
                                <w:szCs w:val="24"/>
                              </w:rPr>
                            </w:pPr>
                          </w:p>
                          <w:p w14:paraId="605445A6" w14:textId="164ECCDF" w:rsidR="00B51F1E" w:rsidRPr="00934EC0" w:rsidRDefault="00B51F1E" w:rsidP="00455E1B">
                            <w:pPr>
                              <w:spacing w:line="276" w:lineRule="auto"/>
                              <w:rPr>
                                <w:sz w:val="24"/>
                                <w:szCs w:val="24"/>
                              </w:rPr>
                            </w:pPr>
                            <w:r>
                              <w:rPr>
                                <w:sz w:val="24"/>
                                <w:szCs w:val="24"/>
                              </w:rPr>
                              <w:t>We exercise to all genres of music depending on how energetic we are feeling, from Beach Boys to Bach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D999" id="_x0000_s1032" type="#_x0000_t202" style="position:absolute;margin-left:287pt;margin-top:209.1pt;width:240.75pt;height:163.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pcEQ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" stroked="f">
                <v:textbox>
                  <w:txbxContent>
                    <w:p w14:paraId="59C830E8" w14:textId="2E5B97D6" w:rsidR="003267F2" w:rsidRPr="002F7657" w:rsidRDefault="00B51F1E" w:rsidP="00934EC0">
                      <w:pPr>
                        <w:rPr>
                          <w:b/>
                          <w:bCs/>
                          <w:sz w:val="26"/>
                          <w:szCs w:val="26"/>
                        </w:rPr>
                      </w:pPr>
                      <w:r>
                        <w:rPr>
                          <w:b/>
                          <w:bCs/>
                          <w:sz w:val="26"/>
                          <w:szCs w:val="26"/>
                        </w:rPr>
                        <w:t>Music and Movement</w:t>
                      </w:r>
                    </w:p>
                    <w:p w14:paraId="7009165C" w14:textId="77777777" w:rsidR="003267F2" w:rsidRDefault="003267F2" w:rsidP="00934EC0">
                      <w:pPr>
                        <w:rPr>
                          <w:b/>
                          <w:bCs/>
                        </w:rPr>
                      </w:pPr>
                    </w:p>
                    <w:p w14:paraId="27ABBEB6" w14:textId="37B859E5" w:rsidR="003267F2" w:rsidRDefault="00B51F1E" w:rsidP="00455E1B">
                      <w:pPr>
                        <w:spacing w:line="276" w:lineRule="auto"/>
                        <w:rPr>
                          <w:sz w:val="24"/>
                          <w:szCs w:val="24"/>
                        </w:rPr>
                      </w:pPr>
                      <w:r>
                        <w:rPr>
                          <w:sz w:val="24"/>
                          <w:szCs w:val="24"/>
                        </w:rPr>
                        <w:t>We are all aware just how important it is to keep on moving, exercising to within our capabilities.</w:t>
                      </w:r>
                    </w:p>
                    <w:p w14:paraId="365D78D7" w14:textId="3AF190FE" w:rsidR="00B51F1E" w:rsidRDefault="00B51F1E" w:rsidP="00455E1B">
                      <w:pPr>
                        <w:spacing w:line="276" w:lineRule="auto"/>
                        <w:rPr>
                          <w:sz w:val="24"/>
                          <w:szCs w:val="24"/>
                        </w:rPr>
                      </w:pPr>
                    </w:p>
                    <w:p w14:paraId="605445A6" w14:textId="164ECCDF" w:rsidR="00B51F1E" w:rsidRPr="00934EC0" w:rsidRDefault="00B51F1E" w:rsidP="00455E1B">
                      <w:pPr>
                        <w:spacing w:line="276" w:lineRule="auto"/>
                        <w:rPr>
                          <w:sz w:val="24"/>
                          <w:szCs w:val="24"/>
                        </w:rPr>
                      </w:pPr>
                      <w:r>
                        <w:rPr>
                          <w:sz w:val="24"/>
                          <w:szCs w:val="24"/>
                        </w:rPr>
                        <w:t>We exercise to all genres of music depending on how energetic we are feeling, from Beach Boys to Bach</w:t>
                      </w:r>
                    </w:p>
                  </w:txbxContent>
                </v:textbox>
                <w10:wrap type="tight"/>
              </v:shape>
            </w:pict>
          </mc:Fallback>
        </mc:AlternateContent>
      </w:r>
      <w:r>
        <w:rPr>
          <w:noProof/>
        </w:rPr>
        <w:drawing>
          <wp:anchor distT="0" distB="0" distL="114300" distR="114300" simplePos="0" relativeHeight="251674624" behindDoc="1" locked="0" layoutInCell="1" allowOverlap="1" wp14:anchorId="6BC4B279" wp14:editId="6395E486">
            <wp:simplePos x="0" y="0"/>
            <wp:positionH relativeFrom="margin">
              <wp:posOffset>-264160</wp:posOffset>
            </wp:positionH>
            <wp:positionV relativeFrom="paragraph">
              <wp:posOffset>2518410</wp:posOffset>
            </wp:positionV>
            <wp:extent cx="3079750" cy="2309495"/>
            <wp:effectExtent l="156527" t="129223" r="143828" b="162877"/>
            <wp:wrapTight wrapText="bothSides">
              <wp:wrapPolygon edited="0">
                <wp:start x="-906" y="22886"/>
                <wp:lineTo x="22609" y="23064"/>
                <wp:lineTo x="22609" y="-1167"/>
                <wp:lineTo x="-906" y="-1167"/>
                <wp:lineTo x="-906" y="2288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3079750" cy="2309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241A">
        <w:rPr>
          <w:noProof/>
        </w:rPr>
        <mc:AlternateContent>
          <mc:Choice Requires="wps">
            <w:drawing>
              <wp:anchor distT="45720" distB="45720" distL="114300" distR="114300" simplePos="0" relativeHeight="251679744" behindDoc="1" locked="0" layoutInCell="1" allowOverlap="1" wp14:anchorId="233055AF" wp14:editId="611DA3E9">
                <wp:simplePos x="0" y="0"/>
                <wp:positionH relativeFrom="margin">
                  <wp:posOffset>184150</wp:posOffset>
                </wp:positionH>
                <wp:positionV relativeFrom="paragraph">
                  <wp:posOffset>5412740</wp:posOffset>
                </wp:positionV>
                <wp:extent cx="3057525" cy="2076450"/>
                <wp:effectExtent l="0" t="0" r="9525" b="0"/>
                <wp:wrapTight wrapText="bothSides">
                  <wp:wrapPolygon edited="0">
                    <wp:start x="0" y="0"/>
                    <wp:lineTo x="0" y="21402"/>
                    <wp:lineTo x="21533" y="21402"/>
                    <wp:lineTo x="2153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076450"/>
                        </a:xfrm>
                        <a:prstGeom prst="rect">
                          <a:avLst/>
                        </a:prstGeom>
                        <a:solidFill>
                          <a:srgbClr val="FFFFFF"/>
                        </a:solidFill>
                        <a:ln w="9525">
                          <a:noFill/>
                          <a:miter lim="800000"/>
                          <a:headEnd/>
                          <a:tailEnd/>
                        </a:ln>
                      </wps:spPr>
                      <wps:txbx>
                        <w:txbxContent>
                          <w:p w14:paraId="0F7264F1" w14:textId="5E99C1F5" w:rsidR="003267F2" w:rsidRPr="002F7657" w:rsidRDefault="00B51F1E" w:rsidP="00653708">
                            <w:pPr>
                              <w:rPr>
                                <w:b/>
                                <w:bCs/>
                                <w:sz w:val="26"/>
                                <w:szCs w:val="26"/>
                              </w:rPr>
                            </w:pPr>
                            <w:r>
                              <w:rPr>
                                <w:b/>
                                <w:bCs/>
                                <w:sz w:val="26"/>
                                <w:szCs w:val="26"/>
                              </w:rPr>
                              <w:t>Hand Eye Coordination</w:t>
                            </w:r>
                          </w:p>
                          <w:p w14:paraId="3297184A" w14:textId="77777777" w:rsidR="003267F2" w:rsidRDefault="003267F2" w:rsidP="00653708">
                            <w:pPr>
                              <w:rPr>
                                <w:b/>
                                <w:bCs/>
                              </w:rPr>
                            </w:pPr>
                          </w:p>
                          <w:p w14:paraId="06616F2E" w14:textId="77777777" w:rsidR="00B51F1E" w:rsidRDefault="00B51F1E" w:rsidP="00455E1B">
                            <w:pPr>
                              <w:spacing w:line="276" w:lineRule="auto"/>
                              <w:rPr>
                                <w:sz w:val="24"/>
                                <w:szCs w:val="24"/>
                              </w:rPr>
                            </w:pPr>
                            <w:r>
                              <w:rPr>
                                <w:sz w:val="24"/>
                                <w:szCs w:val="24"/>
                              </w:rPr>
                              <w:t xml:space="preserve">A round of target golf went down a storm, aiming the beanbag at the target to try and get a hole in one. </w:t>
                            </w:r>
                          </w:p>
                          <w:p w14:paraId="1B0A6F90" w14:textId="77777777" w:rsidR="00B51F1E" w:rsidRDefault="00B51F1E" w:rsidP="00455E1B">
                            <w:pPr>
                              <w:spacing w:line="276" w:lineRule="auto"/>
                              <w:rPr>
                                <w:sz w:val="24"/>
                                <w:szCs w:val="24"/>
                              </w:rPr>
                            </w:pPr>
                          </w:p>
                          <w:p w14:paraId="698BA533" w14:textId="62F2E364" w:rsidR="003267F2" w:rsidRPr="00934EC0" w:rsidRDefault="00B51F1E" w:rsidP="00455E1B">
                            <w:pPr>
                              <w:spacing w:line="276" w:lineRule="auto"/>
                              <w:rPr>
                                <w:sz w:val="24"/>
                                <w:szCs w:val="24"/>
                              </w:rPr>
                            </w:pPr>
                            <w:r>
                              <w:rPr>
                                <w:sz w:val="24"/>
                                <w:szCs w:val="24"/>
                              </w:rPr>
                              <w:t>We surprised ourselves at just how good our hand eye coordination was.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55AF" id="_x0000_s1033" type="#_x0000_t202" style="position:absolute;margin-left:14.5pt;margin-top:426.2pt;width:240.75pt;height:16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Sq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" stroked="f">
                <v:textbox>
                  <w:txbxContent>
                    <w:p w14:paraId="0F7264F1" w14:textId="5E99C1F5" w:rsidR="003267F2" w:rsidRPr="002F7657" w:rsidRDefault="00B51F1E" w:rsidP="00653708">
                      <w:pPr>
                        <w:rPr>
                          <w:b/>
                          <w:bCs/>
                          <w:sz w:val="26"/>
                          <w:szCs w:val="26"/>
                        </w:rPr>
                      </w:pPr>
                      <w:r>
                        <w:rPr>
                          <w:b/>
                          <w:bCs/>
                          <w:sz w:val="26"/>
                          <w:szCs w:val="26"/>
                        </w:rPr>
                        <w:t>Hand Eye Coordination</w:t>
                      </w:r>
                    </w:p>
                    <w:p w14:paraId="3297184A" w14:textId="77777777" w:rsidR="003267F2" w:rsidRDefault="003267F2" w:rsidP="00653708">
                      <w:pPr>
                        <w:rPr>
                          <w:b/>
                          <w:bCs/>
                        </w:rPr>
                      </w:pPr>
                    </w:p>
                    <w:p w14:paraId="06616F2E" w14:textId="77777777" w:rsidR="00B51F1E" w:rsidRDefault="00B51F1E" w:rsidP="00455E1B">
                      <w:pPr>
                        <w:spacing w:line="276" w:lineRule="auto"/>
                        <w:rPr>
                          <w:sz w:val="24"/>
                          <w:szCs w:val="24"/>
                        </w:rPr>
                      </w:pPr>
                      <w:r>
                        <w:rPr>
                          <w:sz w:val="24"/>
                          <w:szCs w:val="24"/>
                        </w:rPr>
                        <w:t xml:space="preserve">A round of target golf went down a storm, aiming the beanbag at the target to try and get a hole in one. </w:t>
                      </w:r>
                    </w:p>
                    <w:p w14:paraId="1B0A6F90" w14:textId="77777777" w:rsidR="00B51F1E" w:rsidRDefault="00B51F1E" w:rsidP="00455E1B">
                      <w:pPr>
                        <w:spacing w:line="276" w:lineRule="auto"/>
                        <w:rPr>
                          <w:sz w:val="24"/>
                          <w:szCs w:val="24"/>
                        </w:rPr>
                      </w:pPr>
                    </w:p>
                    <w:p w14:paraId="698BA533" w14:textId="62F2E364" w:rsidR="003267F2" w:rsidRPr="00934EC0" w:rsidRDefault="00B51F1E" w:rsidP="00455E1B">
                      <w:pPr>
                        <w:spacing w:line="276" w:lineRule="auto"/>
                        <w:rPr>
                          <w:sz w:val="24"/>
                          <w:szCs w:val="24"/>
                        </w:rPr>
                      </w:pPr>
                      <w:r>
                        <w:rPr>
                          <w:sz w:val="24"/>
                          <w:szCs w:val="24"/>
                        </w:rPr>
                        <w:t>We surprised ourselves at just how good our hand eye coordination was.</w:t>
                      </w:r>
                    </w:p>
                  </w:txbxContent>
                </v:textbox>
                <w10:wrap type="tight" anchorx="margin"/>
              </v:shape>
            </w:pict>
          </mc:Fallback>
        </mc:AlternateContent>
      </w:r>
      <w:r w:rsidR="00934EC0">
        <w:rPr>
          <w:noProof/>
        </w:rPr>
        <w:t xml:space="preserve"> </w:t>
      </w:r>
    </w:p>
    <w:p w14:paraId="0596EF15" w14:textId="4DE93523" w:rsidR="005373CC" w:rsidRDefault="00B51F1E" w:rsidP="00056274">
      <w:pPr>
        <w:spacing w:line="276" w:lineRule="auto"/>
      </w:pPr>
      <w:r>
        <w:rPr>
          <w:noProof/>
        </w:rPr>
        <w:lastRenderedPageBreak/>
        <w:drawing>
          <wp:anchor distT="0" distB="0" distL="114300" distR="114300" simplePos="0" relativeHeight="251682816" behindDoc="1" locked="0" layoutInCell="1" allowOverlap="1" wp14:anchorId="40D2299D" wp14:editId="129A9888">
            <wp:simplePos x="0" y="0"/>
            <wp:positionH relativeFrom="margin">
              <wp:posOffset>185058</wp:posOffset>
            </wp:positionH>
            <wp:positionV relativeFrom="paragraph">
              <wp:posOffset>286384</wp:posOffset>
            </wp:positionV>
            <wp:extent cx="1614170" cy="2152650"/>
            <wp:effectExtent l="381000" t="285750" r="367030" b="323850"/>
            <wp:wrapTight wrapText="bothSides">
              <wp:wrapPolygon edited="0">
                <wp:start x="21434" y="-1257"/>
                <wp:lineTo x="5756" y="-3896"/>
                <wp:lineTo x="4737" y="-935"/>
                <wp:lineTo x="-1187" y="-2081"/>
                <wp:lineTo x="-2978" y="3890"/>
                <wp:lineTo x="-1744" y="4129"/>
                <wp:lineTo x="-2763" y="7090"/>
                <wp:lineTo x="-1776" y="7281"/>
                <wp:lineTo x="-2795" y="10242"/>
                <wp:lineTo x="-1807" y="10434"/>
                <wp:lineTo x="-2826" y="13395"/>
                <wp:lineTo x="-1839" y="13586"/>
                <wp:lineTo x="-2858" y="16547"/>
                <wp:lineTo x="-1624" y="16786"/>
                <wp:lineTo x="-1902" y="19891"/>
                <wp:lineTo x="-1807" y="22673"/>
                <wp:lineTo x="415" y="23103"/>
                <wp:lineTo x="789" y="22781"/>
                <wp:lineTo x="13154" y="22804"/>
                <wp:lineTo x="13401" y="22852"/>
                <wp:lineTo x="23059" y="21562"/>
                <wp:lineTo x="23338" y="18457"/>
                <wp:lineTo x="23123" y="15257"/>
                <wp:lineTo x="23186" y="8952"/>
                <wp:lineTo x="22971" y="5752"/>
                <wp:lineTo x="23250" y="2647"/>
                <wp:lineTo x="22915" y="-971"/>
                <wp:lineTo x="21434" y="-12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20731895" flipH="1">
                      <a:off x="0" y="0"/>
                      <a:ext cx="161417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56191" behindDoc="1" locked="0" layoutInCell="1" allowOverlap="1" wp14:anchorId="418EFBAB" wp14:editId="07315975">
            <wp:simplePos x="0" y="0"/>
            <wp:positionH relativeFrom="margin">
              <wp:posOffset>1040130</wp:posOffset>
            </wp:positionH>
            <wp:positionV relativeFrom="paragraph">
              <wp:posOffset>1211580</wp:posOffset>
            </wp:positionV>
            <wp:extent cx="2908300" cy="2181225"/>
            <wp:effectExtent l="534987" t="379413" r="522288" b="427037"/>
            <wp:wrapTight wrapText="bothSides">
              <wp:wrapPolygon edited="0">
                <wp:start x="22513" y="21166"/>
                <wp:lineTo x="24386" y="12846"/>
                <wp:lineTo x="22248" y="11854"/>
                <wp:lineTo x="24388" y="3659"/>
                <wp:lineTo x="22250" y="2666"/>
                <wp:lineTo x="23088" y="-541"/>
                <wp:lineTo x="20857" y="-1177"/>
                <wp:lineTo x="-710" y="-1203"/>
                <wp:lineTo x="-1036" y="44"/>
                <wp:lineTo x="-815" y="347"/>
                <wp:lineTo x="-808" y="17529"/>
                <wp:lineTo x="126" y="22557"/>
                <wp:lineTo x="5047" y="22645"/>
                <wp:lineTo x="5802" y="23195"/>
                <wp:lineTo x="7371" y="22925"/>
                <wp:lineTo x="9556" y="23739"/>
                <wp:lineTo x="9742" y="23026"/>
                <wp:lineTo x="11926" y="23841"/>
                <wp:lineTo x="12159" y="22950"/>
                <wp:lineTo x="14343" y="23765"/>
                <wp:lineTo x="14529" y="23052"/>
                <wp:lineTo x="16714" y="23866"/>
                <wp:lineTo x="16946" y="22976"/>
                <wp:lineTo x="19131" y="23790"/>
                <wp:lineTo x="19363" y="22899"/>
                <wp:lineTo x="21548" y="23714"/>
                <wp:lineTo x="22141" y="22591"/>
                <wp:lineTo x="22513" y="2116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5048044"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26176" behindDoc="1" locked="0" layoutInCell="1" allowOverlap="1" wp14:anchorId="36273DF8" wp14:editId="33057B7C">
            <wp:simplePos x="0" y="0"/>
            <wp:positionH relativeFrom="margin">
              <wp:align>center</wp:align>
            </wp:positionH>
            <wp:positionV relativeFrom="paragraph">
              <wp:posOffset>6484709</wp:posOffset>
            </wp:positionV>
            <wp:extent cx="1635760" cy="2181225"/>
            <wp:effectExtent l="438150" t="323850" r="421640" b="352425"/>
            <wp:wrapTight wrapText="bothSides">
              <wp:wrapPolygon edited="0">
                <wp:start x="21418" y="-1329"/>
                <wp:lineTo x="9549" y="-3852"/>
                <wp:lineTo x="8295" y="-984"/>
                <wp:lineTo x="-549" y="-3160"/>
                <wp:lineTo x="-3058" y="2576"/>
                <wp:lineTo x="-1624" y="2929"/>
                <wp:lineTo x="-2878" y="5797"/>
                <wp:lineTo x="-1683" y="6091"/>
                <wp:lineTo x="-2938" y="8959"/>
                <wp:lineTo x="-1743" y="9253"/>
                <wp:lineTo x="-2997" y="12121"/>
                <wp:lineTo x="-1802" y="12415"/>
                <wp:lineTo x="-3057" y="15283"/>
                <wp:lineTo x="-1862" y="15577"/>
                <wp:lineTo x="-2959" y="18087"/>
                <wp:lineTo x="-1682" y="18798"/>
                <wp:lineTo x="-1738" y="22556"/>
                <wp:lineTo x="175" y="23027"/>
                <wp:lineTo x="1366" y="22724"/>
                <wp:lineTo x="14332" y="22737"/>
                <wp:lineTo x="14571" y="22796"/>
                <wp:lineTo x="22997" y="21692"/>
                <wp:lineTo x="22852" y="-976"/>
                <wp:lineTo x="21418" y="-132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20510312" flipH="1">
                      <a:off x="0" y="0"/>
                      <a:ext cx="163576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24128" behindDoc="1" locked="0" layoutInCell="1" allowOverlap="1" wp14:anchorId="3D99941D" wp14:editId="0895BE30">
            <wp:simplePos x="0" y="0"/>
            <wp:positionH relativeFrom="margin">
              <wp:align>left</wp:align>
            </wp:positionH>
            <wp:positionV relativeFrom="paragraph">
              <wp:posOffset>6414953</wp:posOffset>
            </wp:positionV>
            <wp:extent cx="1635760" cy="2181225"/>
            <wp:effectExtent l="628650" t="381000" r="593090" b="428625"/>
            <wp:wrapTight wrapText="bothSides">
              <wp:wrapPolygon edited="0">
                <wp:start x="21419" y="-1410"/>
                <wp:lineTo x="16368" y="-3560"/>
                <wp:lineTo x="14086" y="-1074"/>
                <wp:lineTo x="9320" y="-3534"/>
                <wp:lineTo x="7038" y="-1048"/>
                <wp:lineTo x="2065" y="-3615"/>
                <wp:lineTo x="-217" y="-1129"/>
                <wp:lineTo x="-1046" y="-1557"/>
                <wp:lineTo x="-3328" y="929"/>
                <wp:lineTo x="-1671" y="1785"/>
                <wp:lineTo x="-3953" y="4271"/>
                <wp:lineTo x="-1881" y="5341"/>
                <wp:lineTo x="-4164" y="7827"/>
                <wp:lineTo x="-1884" y="9003"/>
                <wp:lineTo x="-4167" y="11490"/>
                <wp:lineTo x="-1888" y="12666"/>
                <wp:lineTo x="-4170" y="15152"/>
                <wp:lineTo x="-1891" y="16329"/>
                <wp:lineTo x="-2077" y="22188"/>
                <wp:lineTo x="-420" y="23043"/>
                <wp:lineTo x="17796" y="22829"/>
                <wp:lineTo x="22837" y="21996"/>
                <wp:lineTo x="23284" y="-447"/>
                <wp:lineTo x="21419" y="-141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9527236" flipH="1">
                      <a:off x="0" y="0"/>
                      <a:ext cx="163576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5DF8" w:rsidRPr="00653708">
        <w:rPr>
          <w:noProof/>
        </w:rPr>
        <w:drawing>
          <wp:anchor distT="0" distB="0" distL="114300" distR="114300" simplePos="0" relativeHeight="251687936" behindDoc="1" locked="0" layoutInCell="1" allowOverlap="1" wp14:anchorId="6DCECB2E" wp14:editId="5D99C5B0">
            <wp:simplePos x="0" y="0"/>
            <wp:positionH relativeFrom="margin">
              <wp:align>right</wp:align>
            </wp:positionH>
            <wp:positionV relativeFrom="paragraph">
              <wp:posOffset>5351145</wp:posOffset>
            </wp:positionV>
            <wp:extent cx="2908300" cy="2181225"/>
            <wp:effectExtent l="668337" t="455613" r="750888" b="522287"/>
            <wp:wrapTight wrapText="bothSides">
              <wp:wrapPolygon edited="0">
                <wp:start x="21933" y="-1147"/>
                <wp:lineTo x="20872" y="-2711"/>
                <wp:lineTo x="18948" y="-1120"/>
                <wp:lineTo x="18203" y="-2723"/>
                <wp:lineTo x="16279" y="-1132"/>
                <wp:lineTo x="15533" y="-2735"/>
                <wp:lineTo x="13609" y="-1144"/>
                <wp:lineTo x="12864" y="-2747"/>
                <wp:lineTo x="10940" y="-1156"/>
                <wp:lineTo x="10269" y="-2598"/>
                <wp:lineTo x="8345" y="-1007"/>
                <wp:lineTo x="7599" y="-2610"/>
                <wp:lineTo x="5675" y="-1019"/>
                <wp:lineTo x="4930" y="-2622"/>
                <wp:lineTo x="3006" y="-1031"/>
                <wp:lineTo x="336" y="-1043"/>
                <wp:lineTo x="216" y="-943"/>
                <wp:lineTo x="-991" y="1831"/>
                <wp:lineTo x="-1131" y="21927"/>
                <wp:lineTo x="-683" y="22888"/>
                <wp:lineTo x="22053" y="22730"/>
                <wp:lineTo x="22216" y="17711"/>
                <wp:lineTo x="23658" y="16518"/>
                <wp:lineTo x="23663" y="14738"/>
                <wp:lineTo x="22395" y="12013"/>
                <wp:lineTo x="24319" y="10422"/>
                <wp:lineTo x="22379" y="6254"/>
                <wp:lineTo x="24303" y="4663"/>
                <wp:lineTo x="22455" y="-25"/>
                <wp:lineTo x="21933" y="-114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8108838"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5DF8" w:rsidRPr="00653708">
        <w:rPr>
          <w:noProof/>
        </w:rPr>
        <w:drawing>
          <wp:anchor distT="0" distB="0" distL="114300" distR="114300" simplePos="0" relativeHeight="251688960" behindDoc="1" locked="0" layoutInCell="1" allowOverlap="1" wp14:anchorId="3C812523" wp14:editId="782EF00A">
            <wp:simplePos x="0" y="0"/>
            <wp:positionH relativeFrom="margin">
              <wp:align>left</wp:align>
            </wp:positionH>
            <wp:positionV relativeFrom="paragraph">
              <wp:posOffset>3474719</wp:posOffset>
            </wp:positionV>
            <wp:extent cx="1614170" cy="2152650"/>
            <wp:effectExtent l="457200" t="342900" r="462280" b="381000"/>
            <wp:wrapTight wrapText="bothSides">
              <wp:wrapPolygon edited="0">
                <wp:start x="21841" y="-1322"/>
                <wp:lineTo x="11144" y="-3880"/>
                <wp:lineTo x="9729" y="-1011"/>
                <wp:lineTo x="165" y="-3663"/>
                <wp:lineTo x="-2902" y="2008"/>
                <wp:lineTo x="-1707" y="2340"/>
                <wp:lineTo x="-3121" y="5208"/>
                <wp:lineTo x="-1687" y="5606"/>
                <wp:lineTo x="-3101" y="8475"/>
                <wp:lineTo x="-1667" y="8872"/>
                <wp:lineTo x="-3081" y="11741"/>
                <wp:lineTo x="-1885" y="12072"/>
                <wp:lineTo x="-3300" y="14941"/>
                <wp:lineTo x="-1865" y="15339"/>
                <wp:lineTo x="-3103" y="17849"/>
                <wp:lineTo x="-1845" y="18605"/>
                <wp:lineTo x="-1825" y="21871"/>
                <wp:lineTo x="-1939" y="22655"/>
                <wp:lineTo x="213" y="23251"/>
                <wp:lineTo x="629" y="22959"/>
                <wp:lineTo x="13936" y="22980"/>
                <wp:lineTo x="23001" y="22233"/>
                <wp:lineTo x="23036" y="-990"/>
                <wp:lineTo x="21841" y="-132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20382592" flipH="1">
                      <a:off x="0" y="0"/>
                      <a:ext cx="161417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5DF8" w:rsidRPr="00653708">
        <w:rPr>
          <w:noProof/>
        </w:rPr>
        <w:drawing>
          <wp:anchor distT="0" distB="0" distL="114300" distR="114300" simplePos="0" relativeHeight="251685888" behindDoc="1" locked="0" layoutInCell="1" allowOverlap="1" wp14:anchorId="7BFE73AC" wp14:editId="442E57C1">
            <wp:simplePos x="0" y="0"/>
            <wp:positionH relativeFrom="margin">
              <wp:posOffset>3564255</wp:posOffset>
            </wp:positionH>
            <wp:positionV relativeFrom="paragraph">
              <wp:posOffset>2804160</wp:posOffset>
            </wp:positionV>
            <wp:extent cx="1614170" cy="2152650"/>
            <wp:effectExtent l="133350" t="114300" r="119380" b="152400"/>
            <wp:wrapTight wrapText="bothSides">
              <wp:wrapPolygon edited="0">
                <wp:start x="-1275" y="-1147"/>
                <wp:lineTo x="-1784" y="-765"/>
                <wp:lineTo x="-1530" y="22938"/>
                <wp:lineTo x="22688" y="22938"/>
                <wp:lineTo x="22943" y="2294"/>
                <wp:lineTo x="22433" y="-573"/>
                <wp:lineTo x="22433" y="-1147"/>
                <wp:lineTo x="-1275" y="-114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flipH="1">
                      <a:off x="0" y="0"/>
                      <a:ext cx="161417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5DF8">
        <w:rPr>
          <w:noProof/>
        </w:rPr>
        <w:drawing>
          <wp:anchor distT="0" distB="0" distL="114300" distR="114300" simplePos="0" relativeHeight="251680768" behindDoc="1" locked="0" layoutInCell="1" allowOverlap="1" wp14:anchorId="022BF8FA" wp14:editId="05CACF9B">
            <wp:simplePos x="0" y="0"/>
            <wp:positionH relativeFrom="margin">
              <wp:align>right</wp:align>
            </wp:positionH>
            <wp:positionV relativeFrom="paragraph">
              <wp:posOffset>495300</wp:posOffset>
            </wp:positionV>
            <wp:extent cx="2908300" cy="2181225"/>
            <wp:effectExtent l="611187" t="417513" r="617538" b="484187"/>
            <wp:wrapTight wrapText="bothSides">
              <wp:wrapPolygon edited="0">
                <wp:start x="22017" y="-1221"/>
                <wp:lineTo x="21359" y="-2277"/>
                <wp:lineTo x="19288" y="-1060"/>
                <wp:lineTo x="18888" y="-2268"/>
                <wp:lineTo x="16817" y="-1051"/>
                <wp:lineTo x="16417" y="-2259"/>
                <wp:lineTo x="14346" y="-1042"/>
                <wp:lineTo x="13946" y="-2250"/>
                <wp:lineTo x="11875" y="-1033"/>
                <wp:lineTo x="11475" y="-2241"/>
                <wp:lineTo x="9404" y="-1024"/>
                <wp:lineTo x="9005" y="-2232"/>
                <wp:lineTo x="6933" y="-1015"/>
                <wp:lineTo x="6534" y="-2223"/>
                <wp:lineTo x="4462" y="-1006"/>
                <wp:lineTo x="4063" y="-2214"/>
                <wp:lineTo x="1991" y="-997"/>
                <wp:lineTo x="-480" y="-988"/>
                <wp:lineTo x="-609" y="-912"/>
                <wp:lineTo x="-1010" y="4890"/>
                <wp:lineTo x="-1179" y="21688"/>
                <wp:lineTo x="-836" y="22723"/>
                <wp:lineTo x="17336" y="22971"/>
                <wp:lineTo x="21977" y="22511"/>
                <wp:lineTo x="22624" y="22131"/>
                <wp:lineTo x="22694" y="16729"/>
                <wp:lineTo x="22295" y="15521"/>
                <wp:lineTo x="24366" y="14304"/>
                <wp:lineTo x="22312" y="8089"/>
                <wp:lineTo x="24383" y="6872"/>
                <wp:lineTo x="22474" y="160"/>
                <wp:lineTo x="22017" y="-122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7627133"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5DF8">
        <w:rPr>
          <w:noProof/>
        </w:rPr>
        <w:drawing>
          <wp:inline distT="0" distB="0" distL="0" distR="0" wp14:anchorId="772F9D1B" wp14:editId="2073091F">
            <wp:extent cx="9144000"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9144000" cy="6858000"/>
                    </a:xfrm>
                    <a:prstGeom prst="rect">
                      <a:avLst/>
                    </a:prstGeom>
                  </pic:spPr>
                </pic:pic>
              </a:graphicData>
            </a:graphic>
          </wp:inline>
        </w:drawing>
      </w:r>
    </w:p>
    <w:p w14:paraId="6FDA5880" w14:textId="42395AEA" w:rsidR="005373CC" w:rsidRDefault="00075FC3" w:rsidP="00056274">
      <w:pPr>
        <w:spacing w:line="276" w:lineRule="auto"/>
      </w:pPr>
      <w:r>
        <w:rPr>
          <w:noProof/>
        </w:rPr>
        <w:lastRenderedPageBreak/>
        <w:drawing>
          <wp:anchor distT="0" distB="0" distL="114300" distR="114300" simplePos="0" relativeHeight="251831296" behindDoc="1" locked="0" layoutInCell="1" allowOverlap="1" wp14:anchorId="6AAA2AE9" wp14:editId="675B61CB">
            <wp:simplePos x="0" y="0"/>
            <wp:positionH relativeFrom="margin">
              <wp:posOffset>3885565</wp:posOffset>
            </wp:positionH>
            <wp:positionV relativeFrom="paragraph">
              <wp:posOffset>-73661</wp:posOffset>
            </wp:positionV>
            <wp:extent cx="2912745" cy="3883660"/>
            <wp:effectExtent l="152400" t="38100" r="154305" b="127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1196551">
                      <a:off x="0" y="0"/>
                      <a:ext cx="2912745" cy="38836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p>
    <w:p w14:paraId="67C093D5" w14:textId="7F783940" w:rsidR="005373CC" w:rsidRDefault="0058309C" w:rsidP="00056274">
      <w:pPr>
        <w:spacing w:line="276" w:lineRule="auto"/>
      </w:pPr>
      <w:r w:rsidRPr="00653708">
        <w:rPr>
          <w:noProof/>
        </w:rPr>
        <w:drawing>
          <wp:anchor distT="0" distB="0" distL="114300" distR="114300" simplePos="0" relativeHeight="251830272" behindDoc="1" locked="0" layoutInCell="1" allowOverlap="1" wp14:anchorId="4A004E44" wp14:editId="1AF24165">
            <wp:simplePos x="0" y="0"/>
            <wp:positionH relativeFrom="margin">
              <wp:posOffset>382160</wp:posOffset>
            </wp:positionH>
            <wp:positionV relativeFrom="paragraph">
              <wp:posOffset>330051</wp:posOffset>
            </wp:positionV>
            <wp:extent cx="2395401" cy="3194178"/>
            <wp:effectExtent l="819150" t="514350" r="805180" b="558800"/>
            <wp:wrapTight wrapText="bothSides">
              <wp:wrapPolygon edited="0">
                <wp:start x="21906" y="-817"/>
                <wp:lineTo x="18117" y="-2354"/>
                <wp:lineTo x="16620" y="-625"/>
                <wp:lineTo x="13018" y="-2378"/>
                <wp:lineTo x="11521" y="-649"/>
                <wp:lineTo x="7919" y="-2403"/>
                <wp:lineTo x="6422" y="-674"/>
                <wp:lineTo x="2820" y="-2428"/>
                <wp:lineTo x="1323" y="-699"/>
                <wp:lineTo x="-262" y="-1470"/>
                <wp:lineTo x="-1758" y="259"/>
                <wp:lineTo x="-1182" y="539"/>
                <wp:lineTo x="-2678" y="2268"/>
                <wp:lineTo x="-1093" y="3040"/>
                <wp:lineTo x="-2590" y="4769"/>
                <wp:lineTo x="-1149" y="5470"/>
                <wp:lineTo x="-2645" y="7199"/>
                <wp:lineTo x="-1204" y="7901"/>
                <wp:lineTo x="-2701" y="9630"/>
                <wp:lineTo x="-1260" y="10331"/>
                <wp:lineTo x="-2757" y="12060"/>
                <wp:lineTo x="-1171" y="12831"/>
                <wp:lineTo x="-2668" y="14560"/>
                <wp:lineTo x="-1083" y="15332"/>
                <wp:lineTo x="-1831" y="16196"/>
                <wp:lineTo x="-1138" y="17762"/>
                <wp:lineTo x="-1338" y="20122"/>
                <wp:lineTo x="-1214" y="21872"/>
                <wp:lineTo x="-1257" y="22158"/>
                <wp:lineTo x="-248" y="22649"/>
                <wp:lineTo x="18714" y="22511"/>
                <wp:lineTo x="22423" y="22012"/>
                <wp:lineTo x="22627" y="-466"/>
                <wp:lineTo x="21906" y="-81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19620780" flipH="1">
                      <a:off x="0" y="0"/>
                      <a:ext cx="2397576" cy="3197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68AFA8" w14:textId="4AB0715D" w:rsidR="00D7623C" w:rsidRDefault="00075FC3" w:rsidP="00056274">
      <w:pPr>
        <w:spacing w:line="276" w:lineRule="auto"/>
      </w:pPr>
      <w:r w:rsidRPr="00653708">
        <w:rPr>
          <w:noProof/>
        </w:rPr>
        <w:drawing>
          <wp:anchor distT="0" distB="0" distL="114300" distR="114300" simplePos="0" relativeHeight="251837440" behindDoc="1" locked="0" layoutInCell="1" allowOverlap="1" wp14:anchorId="643ADCA8" wp14:editId="5C6517A4">
            <wp:simplePos x="0" y="0"/>
            <wp:positionH relativeFrom="page">
              <wp:posOffset>2011680</wp:posOffset>
            </wp:positionH>
            <wp:positionV relativeFrom="paragraph">
              <wp:posOffset>3350895</wp:posOffset>
            </wp:positionV>
            <wp:extent cx="2908300" cy="2181225"/>
            <wp:effectExtent l="611187" t="512763" r="598488" b="503237"/>
            <wp:wrapTight wrapText="bothSides">
              <wp:wrapPolygon edited="0">
                <wp:start x="23489" y="23367"/>
                <wp:lineTo x="25668" y="11843"/>
                <wp:lineTo x="23473" y="11105"/>
                <wp:lineTo x="25687" y="-602"/>
                <wp:lineTo x="23492" y="-1340"/>
                <wp:lineTo x="23665" y="-2255"/>
                <wp:lineTo x="22019" y="-2808"/>
                <wp:lineTo x="20303" y="-2996"/>
                <wp:lineTo x="19067" y="-2633"/>
                <wp:lineTo x="17970" y="-3002"/>
                <wp:lineTo x="16734" y="-2639"/>
                <wp:lineTo x="15636" y="-3008"/>
                <wp:lineTo x="14400" y="-2646"/>
                <wp:lineTo x="13303" y="-3015"/>
                <wp:lineTo x="12067" y="-2652"/>
                <wp:lineTo x="10969" y="-3021"/>
                <wp:lineTo x="9734" y="-2658"/>
                <wp:lineTo x="8636" y="-3027"/>
                <wp:lineTo x="7400" y="-2664"/>
                <wp:lineTo x="6303" y="-3033"/>
                <wp:lineTo x="5067" y="-2671"/>
                <wp:lineTo x="-1487" y="-2734"/>
                <wp:lineTo x="-1764" y="-1271"/>
                <wp:lineTo x="-1799" y="-1088"/>
                <wp:lineTo x="-1798" y="21286"/>
                <wp:lineTo x="-155" y="24173"/>
                <wp:lineTo x="23351" y="24098"/>
                <wp:lineTo x="23489" y="233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15350928" flipH="1">
                      <a:off x="0" y="0"/>
                      <a:ext cx="2908300" cy="21812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39488" behindDoc="1" locked="0" layoutInCell="1" allowOverlap="1" wp14:anchorId="76785A8B" wp14:editId="7D38C4AF">
            <wp:simplePos x="0" y="0"/>
            <wp:positionH relativeFrom="margin">
              <wp:posOffset>2482850</wp:posOffset>
            </wp:positionH>
            <wp:positionV relativeFrom="paragraph">
              <wp:posOffset>5626735</wp:posOffset>
            </wp:positionV>
            <wp:extent cx="2908300" cy="2181225"/>
            <wp:effectExtent l="306387" t="246063" r="312738" b="274637"/>
            <wp:wrapTight wrapText="bothSides">
              <wp:wrapPolygon edited="0">
                <wp:start x="22710" y="20143"/>
                <wp:lineTo x="24101" y="-1101"/>
                <wp:lineTo x="19727" y="-1576"/>
                <wp:lineTo x="15164" y="-1511"/>
                <wp:lineTo x="10618" y="-1633"/>
                <wp:lineTo x="-929" y="-1490"/>
                <wp:lineTo x="-1218" y="1883"/>
                <wp:lineTo x="-953" y="2114"/>
                <wp:lineTo x="-592" y="22864"/>
                <wp:lineTo x="8469" y="23483"/>
                <wp:lineTo x="17594" y="23352"/>
                <wp:lineTo x="22108" y="23849"/>
                <wp:lineTo x="22469" y="22955"/>
                <wp:lineTo x="22710" y="20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5809472"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828224" behindDoc="1" locked="0" layoutInCell="1" allowOverlap="1" wp14:anchorId="5D245069" wp14:editId="3C87D296">
            <wp:simplePos x="0" y="0"/>
            <wp:positionH relativeFrom="page">
              <wp:align>left</wp:align>
            </wp:positionH>
            <wp:positionV relativeFrom="paragraph">
              <wp:posOffset>4883785</wp:posOffset>
            </wp:positionV>
            <wp:extent cx="3091180" cy="2318385"/>
            <wp:effectExtent l="81597" t="70803" r="114618" b="1181417"/>
            <wp:wrapTight wrapText="bothSides">
              <wp:wrapPolygon edited="0">
                <wp:start x="22271" y="10515"/>
                <wp:lineTo x="22615" y="5376"/>
                <wp:lineTo x="20512" y="4930"/>
                <wp:lineTo x="20763" y="2826"/>
                <wp:lineTo x="18659" y="2380"/>
                <wp:lineTo x="18743" y="1679"/>
                <wp:lineTo x="14641" y="-91"/>
                <wp:lineTo x="10413" y="-808"/>
                <wp:lineTo x="8205" y="-378"/>
                <wp:lineTo x="5956" y="402"/>
                <wp:lineTo x="3643" y="1709"/>
                <wp:lineTo x="1498" y="1613"/>
                <wp:lineTo x="1665" y="211"/>
                <wp:lineTo x="-396" y="-586"/>
                <wp:lineTo x="-2007" y="-2905"/>
                <wp:lineTo x="-2401" y="-2989"/>
                <wp:lineTo x="-4498" y="-2356"/>
                <wp:lineTo x="-7328" y="4412"/>
                <wp:lineTo x="-7612" y="4532"/>
                <wp:lineTo x="-8344" y="10666"/>
                <wp:lineTo x="-8103" y="10898"/>
                <wp:lineTo x="-6863" y="17451"/>
                <wp:lineTo x="-4954" y="18395"/>
                <wp:lineTo x="-2719" y="18870"/>
                <wp:lineTo x="-2384" y="16065"/>
                <wp:lineTo x="-281" y="16512"/>
                <wp:lineTo x="-407" y="17563"/>
                <wp:lineTo x="1718" y="17834"/>
                <wp:lineTo x="3654" y="19683"/>
                <wp:lineTo x="5652" y="21006"/>
                <wp:lineTo x="8087" y="22062"/>
                <wp:lineTo x="14045" y="22967"/>
                <wp:lineTo x="14149" y="22090"/>
                <wp:lineTo x="16253" y="22537"/>
                <wp:lineTo x="16420" y="21135"/>
                <wp:lineTo x="18524" y="21581"/>
                <wp:lineTo x="18817" y="19127"/>
                <wp:lineTo x="20920" y="19574"/>
                <wp:lineTo x="21873" y="13845"/>
                <wp:lineTo x="22271" y="10515"/>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5657307" flipH="1">
                      <a:off x="0" y="0"/>
                      <a:ext cx="3091180" cy="23183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F6696" w:rsidRPr="00653708">
        <w:rPr>
          <w:noProof/>
        </w:rPr>
        <w:drawing>
          <wp:anchor distT="0" distB="0" distL="114300" distR="114300" simplePos="0" relativeHeight="251835392" behindDoc="1" locked="0" layoutInCell="1" allowOverlap="1" wp14:anchorId="48959E13" wp14:editId="1EEA2B40">
            <wp:simplePos x="0" y="0"/>
            <wp:positionH relativeFrom="page">
              <wp:align>right</wp:align>
            </wp:positionH>
            <wp:positionV relativeFrom="paragraph">
              <wp:posOffset>3178175</wp:posOffset>
            </wp:positionV>
            <wp:extent cx="2908300" cy="2181225"/>
            <wp:effectExtent l="554037" t="398463" r="541338" b="446087"/>
            <wp:wrapTight wrapText="bothSides">
              <wp:wrapPolygon edited="0">
                <wp:start x="22123" y="-1182"/>
                <wp:lineTo x="21510" y="-2286"/>
                <wp:lineTo x="19391" y="-1225"/>
                <wp:lineTo x="19093" y="-2284"/>
                <wp:lineTo x="16973" y="-1224"/>
                <wp:lineTo x="16725" y="-2107"/>
                <wp:lineTo x="14605" y="-1046"/>
                <wp:lineTo x="14307" y="-2105"/>
                <wp:lineTo x="12188" y="-1044"/>
                <wp:lineTo x="11889" y="-2104"/>
                <wp:lineTo x="9770" y="-1043"/>
                <wp:lineTo x="9472" y="-2103"/>
                <wp:lineTo x="7352" y="-1042"/>
                <wp:lineTo x="7054" y="-2102"/>
                <wp:lineTo x="4935" y="-1041"/>
                <wp:lineTo x="4586" y="-2277"/>
                <wp:lineTo x="2467" y="-1216"/>
                <wp:lineTo x="49" y="-1215"/>
                <wp:lineTo x="-83" y="-1149"/>
                <wp:lineTo x="-876" y="4085"/>
                <wp:lineTo x="-1103" y="21527"/>
                <wp:lineTo x="-755" y="22764"/>
                <wp:lineTo x="21401" y="22554"/>
                <wp:lineTo x="22294" y="17674"/>
                <wp:lineTo x="24463" y="16789"/>
                <wp:lineTo x="22325" y="9195"/>
                <wp:lineTo x="24444" y="8134"/>
                <wp:lineTo x="22521" y="231"/>
                <wp:lineTo x="22123" y="-118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7434684"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623C">
        <w:br w:type="page"/>
      </w:r>
    </w:p>
    <w:p w14:paraId="1B146199" w14:textId="5020A290"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1BC21D94">
            <wp:simplePos x="0" y="0"/>
            <wp:positionH relativeFrom="column">
              <wp:posOffset>4393408</wp:posOffset>
            </wp:positionH>
            <wp:positionV relativeFrom="paragraph">
              <wp:posOffset>9526</wp:posOffset>
            </wp:positionV>
            <wp:extent cx="2620736" cy="23431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4020" cy="23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7D8" w:rsidRPr="00874CA3">
        <w:rPr>
          <w:noProof/>
        </w:rPr>
        <mc:AlternateContent>
          <mc:Choice Requires="wps">
            <w:drawing>
              <wp:inline distT="0" distB="0" distL="0" distR="0" wp14:anchorId="35ED9EF1" wp14:editId="38A352BA">
                <wp:extent cx="4105275" cy="619125"/>
                <wp:effectExtent l="0" t="0" r="0" b="9525"/>
                <wp:docPr id="247" name="Text Box 247"/>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AE577C6" w14:textId="77777777" w:rsidR="003267F2" w:rsidRPr="00746126" w:rsidRDefault="003267F2" w:rsidP="005977D8">
                            <w:pPr>
                              <w:pStyle w:val="Heading1"/>
                              <w:rPr>
                                <w:sz w:val="80"/>
                                <w:szCs w:val="80"/>
                              </w:rPr>
                            </w:pPr>
                            <w:bookmarkStart w:id="2" w:name="_Toc44283861"/>
                            <w:bookmarkStart w:id="3" w:name="_Toc44283934"/>
                            <w:r>
                              <w:rPr>
                                <w:sz w:val="80"/>
                                <w:szCs w:val="80"/>
                              </w:rPr>
                              <w:t>Upcoming Events</w:t>
                            </w:r>
                            <w:bookmarkEnd w:id="2"/>
                            <w:bookmarkEnd w:id="3"/>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34"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tjoJShgCAAAnBAAADgAAAAAAAAAAAAAAAAAuAgAAZHJzL2Uyb0RvYy54bWxQSwECLQAUAAYA&#10;CAAAACEAYXDMRN0AAAAEAQAADwAAAAAAAAAAAAAAAAByBAAAZHJzL2Rvd25yZXYueG1sUEsFBgAA&#10;AAAEAAQA8wAAAHwFAAAAAA==&#10;" filled="f" stroked="f" strokeweight=".5pt">
                <v:textbox inset="0,0,,0">
                  <w:txbxContent>
                    <w:p w14:paraId="3AE577C6" w14:textId="77777777" w:rsidR="003267F2" w:rsidRPr="00746126" w:rsidRDefault="003267F2" w:rsidP="005977D8">
                      <w:pPr>
                        <w:pStyle w:val="Heading1"/>
                        <w:rPr>
                          <w:sz w:val="80"/>
                          <w:szCs w:val="80"/>
                        </w:rPr>
                      </w:pPr>
                      <w:bookmarkStart w:id="6" w:name="_Toc44283861"/>
                      <w:bookmarkStart w:id="7" w:name="_Toc44283934"/>
                      <w:r>
                        <w:rPr>
                          <w:sz w:val="80"/>
                          <w:szCs w:val="80"/>
                        </w:rPr>
                        <w:t>Upcoming Events</w:t>
                      </w:r>
                      <w:bookmarkEnd w:id="6"/>
                      <w:bookmarkEnd w:id="7"/>
                    </w:p>
                  </w:txbxContent>
                </v:textbox>
                <w10:anchorlock/>
              </v:shape>
            </w:pict>
          </mc:Fallback>
        </mc:AlternateContent>
      </w:r>
      <w:r w:rsidR="00216D43" w:rsidRPr="00216D43">
        <w:rPr>
          <w:noProof/>
        </w:rPr>
        <w:t xml:space="preserve"> </w:t>
      </w:r>
    </w:p>
    <w:p w14:paraId="29C779C2" w14:textId="093B3054" w:rsidR="00DD0878" w:rsidRDefault="00DD0878" w:rsidP="00056274">
      <w:pPr>
        <w:spacing w:line="276" w:lineRule="auto"/>
      </w:pPr>
    </w:p>
    <w:p w14:paraId="2E54120B" w14:textId="4F1488EF" w:rsidR="006E1561" w:rsidRPr="008522FC" w:rsidRDefault="00972AC8" w:rsidP="00056274">
      <w:pPr>
        <w:spacing w:after="240" w:line="276" w:lineRule="auto"/>
        <w:rPr>
          <w:b/>
          <w:bCs/>
          <w:sz w:val="28"/>
          <w:szCs w:val="28"/>
        </w:rPr>
      </w:pPr>
      <w:r>
        <w:rPr>
          <w:b/>
          <w:bCs/>
          <w:sz w:val="28"/>
          <w:szCs w:val="28"/>
        </w:rPr>
        <w:t>Celebration Tea</w:t>
      </w:r>
      <w:r w:rsidR="002E2565" w:rsidRPr="008522FC">
        <w:rPr>
          <w:b/>
          <w:bCs/>
          <w:sz w:val="28"/>
          <w:szCs w:val="28"/>
        </w:rPr>
        <w:br/>
      </w:r>
      <w:r w:rsidR="004F3ED1">
        <w:rPr>
          <w:sz w:val="28"/>
          <w:szCs w:val="28"/>
        </w:rPr>
        <w:t>Friday</w:t>
      </w:r>
      <w:r w:rsidR="004D5AA9">
        <w:rPr>
          <w:sz w:val="28"/>
          <w:szCs w:val="28"/>
        </w:rPr>
        <w:t xml:space="preserve"> 21st</w:t>
      </w:r>
      <w:r w:rsidR="003267F2" w:rsidRPr="008522FC">
        <w:rPr>
          <w:sz w:val="28"/>
          <w:szCs w:val="28"/>
        </w:rPr>
        <w:t xml:space="preserve"> </w:t>
      </w:r>
      <w:r w:rsidR="00994EDD">
        <w:rPr>
          <w:sz w:val="28"/>
          <w:szCs w:val="28"/>
        </w:rPr>
        <w:t>October</w:t>
      </w:r>
      <w:r w:rsidR="006E1561" w:rsidRPr="008522FC">
        <w:rPr>
          <w:sz w:val="28"/>
          <w:szCs w:val="28"/>
        </w:rPr>
        <w:t xml:space="preserve"> </w:t>
      </w:r>
      <w:r w:rsidR="004D5AA9">
        <w:rPr>
          <w:sz w:val="28"/>
          <w:szCs w:val="28"/>
        </w:rPr>
        <w:t>5.00p</w:t>
      </w:r>
      <w:r w:rsidR="006E1561" w:rsidRPr="008522FC">
        <w:rPr>
          <w:sz w:val="28"/>
          <w:szCs w:val="28"/>
        </w:rPr>
        <w:t>m, Dining Room</w:t>
      </w:r>
    </w:p>
    <w:p w14:paraId="525B35EE" w14:textId="0584258B" w:rsidR="001F72AE" w:rsidRPr="008522FC" w:rsidRDefault="001F72AE" w:rsidP="00056274">
      <w:pPr>
        <w:spacing w:after="240" w:line="276" w:lineRule="auto"/>
        <w:rPr>
          <w:sz w:val="28"/>
          <w:szCs w:val="28"/>
        </w:rPr>
      </w:pPr>
      <w:r w:rsidRPr="008522FC">
        <w:rPr>
          <w:b/>
          <w:bCs/>
          <w:sz w:val="28"/>
          <w:szCs w:val="28"/>
        </w:rPr>
        <w:t>Resident’s Meeting</w:t>
      </w:r>
      <w:r w:rsidR="00633ED7" w:rsidRPr="008522FC">
        <w:rPr>
          <w:sz w:val="28"/>
          <w:szCs w:val="28"/>
        </w:rPr>
        <w:br/>
      </w:r>
      <w:r w:rsidR="00754885">
        <w:rPr>
          <w:sz w:val="28"/>
          <w:szCs w:val="28"/>
        </w:rPr>
        <w:t>Mon</w:t>
      </w:r>
      <w:r w:rsidRPr="008522FC">
        <w:rPr>
          <w:sz w:val="28"/>
          <w:szCs w:val="28"/>
        </w:rPr>
        <w:t xml:space="preserve">day </w:t>
      </w:r>
      <w:r w:rsidR="00754885">
        <w:rPr>
          <w:sz w:val="28"/>
          <w:szCs w:val="28"/>
        </w:rPr>
        <w:t>24</w:t>
      </w:r>
      <w:r w:rsidR="00754885" w:rsidRPr="00754885">
        <w:rPr>
          <w:sz w:val="28"/>
          <w:szCs w:val="28"/>
          <w:vertAlign w:val="superscript"/>
        </w:rPr>
        <w:t>th</w:t>
      </w:r>
      <w:r w:rsidR="003267F2" w:rsidRPr="008522FC">
        <w:rPr>
          <w:sz w:val="28"/>
          <w:szCs w:val="28"/>
        </w:rPr>
        <w:t xml:space="preserve"> </w:t>
      </w:r>
      <w:r w:rsidR="00994EDD">
        <w:rPr>
          <w:sz w:val="28"/>
          <w:szCs w:val="28"/>
        </w:rPr>
        <w:t>October</w:t>
      </w:r>
      <w:r w:rsidRPr="008522FC">
        <w:rPr>
          <w:sz w:val="28"/>
          <w:szCs w:val="28"/>
        </w:rPr>
        <w:t xml:space="preserve"> </w:t>
      </w:r>
      <w:r w:rsidR="00754885">
        <w:rPr>
          <w:sz w:val="28"/>
          <w:szCs w:val="28"/>
        </w:rPr>
        <w:t>11</w:t>
      </w:r>
      <w:r w:rsidRPr="008522FC">
        <w:rPr>
          <w:sz w:val="28"/>
          <w:szCs w:val="28"/>
        </w:rPr>
        <w:t>:00</w:t>
      </w:r>
      <w:r w:rsidR="00754885">
        <w:rPr>
          <w:sz w:val="28"/>
          <w:szCs w:val="28"/>
        </w:rPr>
        <w:t>a</w:t>
      </w:r>
      <w:r w:rsidRPr="008522FC">
        <w:rPr>
          <w:sz w:val="28"/>
          <w:szCs w:val="28"/>
        </w:rPr>
        <w:t xml:space="preserve">m, </w:t>
      </w:r>
      <w:r w:rsidR="00754885">
        <w:rPr>
          <w:sz w:val="28"/>
          <w:szCs w:val="28"/>
        </w:rPr>
        <w:t>Lounge</w:t>
      </w:r>
    </w:p>
    <w:p w14:paraId="3D5C5CAB" w14:textId="1B65F91B" w:rsidR="001F72AE" w:rsidRPr="008522FC" w:rsidRDefault="00562641" w:rsidP="00056274">
      <w:pPr>
        <w:spacing w:after="240" w:line="276" w:lineRule="auto"/>
        <w:rPr>
          <w:sz w:val="28"/>
          <w:szCs w:val="28"/>
        </w:rPr>
      </w:pPr>
      <w:r w:rsidRPr="008522FC">
        <w:rPr>
          <w:noProof/>
        </w:rPr>
        <mc:AlternateContent>
          <mc:Choice Requires="wps">
            <w:drawing>
              <wp:anchor distT="45720" distB="45720" distL="114300" distR="114300" simplePos="0" relativeHeight="251713536" behindDoc="0" locked="0" layoutInCell="1" allowOverlap="1" wp14:anchorId="4B1B5ECA" wp14:editId="7387E318">
                <wp:simplePos x="0" y="0"/>
                <wp:positionH relativeFrom="page">
                  <wp:posOffset>4886325</wp:posOffset>
                </wp:positionH>
                <wp:positionV relativeFrom="paragraph">
                  <wp:posOffset>218440</wp:posOffset>
                </wp:positionV>
                <wp:extent cx="2651125" cy="4267200"/>
                <wp:effectExtent l="0" t="0" r="158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4267200"/>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1F56A91C" w14:textId="4C944162" w:rsidR="003267F2" w:rsidRPr="006F3F4E" w:rsidRDefault="003267F2" w:rsidP="001F72AE">
                            <w:pPr>
                              <w:spacing w:line="360" w:lineRule="auto"/>
                              <w:rPr>
                                <w:b/>
                                <w:bCs/>
                                <w:sz w:val="28"/>
                                <w:szCs w:val="28"/>
                              </w:rPr>
                            </w:pPr>
                            <w:r w:rsidRPr="006E1561">
                              <w:rPr>
                                <w:b/>
                                <w:bCs/>
                                <w:sz w:val="28"/>
                                <w:szCs w:val="28"/>
                              </w:rPr>
                              <w:t>Special Days</w:t>
                            </w:r>
                          </w:p>
                          <w:p w14:paraId="47C30B73" w14:textId="3F8AB60D" w:rsidR="00AE21BE" w:rsidRPr="00AE21BE" w:rsidRDefault="003267F2" w:rsidP="00AE21BE">
                            <w:pPr>
                              <w:spacing w:line="360" w:lineRule="auto"/>
                              <w:rPr>
                                <w:sz w:val="26"/>
                                <w:szCs w:val="26"/>
                              </w:rPr>
                            </w:pPr>
                            <w:r>
                              <w:rPr>
                                <w:sz w:val="26"/>
                                <w:szCs w:val="26"/>
                              </w:rPr>
                              <w:t>1</w:t>
                            </w:r>
                            <w:proofErr w:type="gramStart"/>
                            <w:r w:rsidR="00AE21BE">
                              <w:rPr>
                                <w:sz w:val="26"/>
                                <w:szCs w:val="26"/>
                                <w:vertAlign w:val="superscript"/>
                              </w:rPr>
                              <w:t>st</w:t>
                            </w:r>
                            <w:r>
                              <w:rPr>
                                <w:sz w:val="26"/>
                                <w:szCs w:val="26"/>
                              </w:rPr>
                              <w:t xml:space="preserve">  </w:t>
                            </w:r>
                            <w:r>
                              <w:rPr>
                                <w:sz w:val="26"/>
                                <w:szCs w:val="26"/>
                              </w:rPr>
                              <w:tab/>
                            </w:r>
                            <w:proofErr w:type="gramEnd"/>
                            <w:r w:rsidR="00AE21BE" w:rsidRPr="00AE21BE">
                              <w:rPr>
                                <w:sz w:val="26"/>
                                <w:szCs w:val="26"/>
                              </w:rPr>
                              <w:t>Int</w:t>
                            </w:r>
                            <w:r w:rsidR="00AE21BE">
                              <w:rPr>
                                <w:sz w:val="26"/>
                                <w:szCs w:val="26"/>
                              </w:rPr>
                              <w:t>l.</w:t>
                            </w:r>
                            <w:r w:rsidR="00AE21BE" w:rsidRPr="00AE21BE">
                              <w:rPr>
                                <w:sz w:val="26"/>
                                <w:szCs w:val="26"/>
                              </w:rPr>
                              <w:t xml:space="preserve"> Day of Older</w:t>
                            </w:r>
                            <w:r w:rsidR="00AE21BE">
                              <w:rPr>
                                <w:sz w:val="26"/>
                                <w:szCs w:val="26"/>
                              </w:rPr>
                              <w:t xml:space="preserve"> </w:t>
                            </w:r>
                            <w:r w:rsidR="00AE21BE" w:rsidRPr="00AE21BE">
                              <w:rPr>
                                <w:sz w:val="26"/>
                                <w:szCs w:val="26"/>
                              </w:rPr>
                              <w:t>Persons</w:t>
                            </w:r>
                          </w:p>
                          <w:p w14:paraId="38E33E8B" w14:textId="2D6B326E" w:rsidR="00AE21BE" w:rsidRPr="00AE21BE" w:rsidRDefault="00AE21BE" w:rsidP="00AE21BE">
                            <w:pPr>
                              <w:spacing w:line="360" w:lineRule="auto"/>
                              <w:rPr>
                                <w:sz w:val="26"/>
                                <w:szCs w:val="26"/>
                              </w:rPr>
                            </w:pPr>
                            <w:r>
                              <w:rPr>
                                <w:sz w:val="26"/>
                                <w:szCs w:val="26"/>
                              </w:rPr>
                              <w:t>1</w:t>
                            </w:r>
                            <w:proofErr w:type="gramStart"/>
                            <w:r>
                              <w:rPr>
                                <w:sz w:val="26"/>
                                <w:szCs w:val="26"/>
                                <w:vertAlign w:val="superscript"/>
                              </w:rPr>
                              <w:t>st</w:t>
                            </w:r>
                            <w:r>
                              <w:rPr>
                                <w:sz w:val="26"/>
                                <w:szCs w:val="26"/>
                              </w:rPr>
                              <w:t xml:space="preserve">  </w:t>
                            </w:r>
                            <w:r>
                              <w:rPr>
                                <w:sz w:val="26"/>
                                <w:szCs w:val="26"/>
                              </w:rPr>
                              <w:tab/>
                            </w:r>
                            <w:proofErr w:type="gramEnd"/>
                            <w:r w:rsidRPr="00AE21BE">
                              <w:rPr>
                                <w:sz w:val="26"/>
                                <w:szCs w:val="26"/>
                              </w:rPr>
                              <w:t>Int</w:t>
                            </w:r>
                            <w:r>
                              <w:rPr>
                                <w:sz w:val="26"/>
                                <w:szCs w:val="26"/>
                              </w:rPr>
                              <w:t>l.</w:t>
                            </w:r>
                            <w:r w:rsidRPr="00AE21BE">
                              <w:rPr>
                                <w:sz w:val="26"/>
                                <w:szCs w:val="26"/>
                              </w:rPr>
                              <w:t xml:space="preserve"> </w:t>
                            </w:r>
                            <w:r>
                              <w:rPr>
                                <w:sz w:val="26"/>
                                <w:szCs w:val="26"/>
                              </w:rPr>
                              <w:t>Music Day</w:t>
                            </w:r>
                          </w:p>
                          <w:p w14:paraId="047A6488" w14:textId="09D86E3D" w:rsidR="00AE21BE" w:rsidRDefault="00AE21BE" w:rsidP="00AE21BE">
                            <w:pPr>
                              <w:spacing w:line="360" w:lineRule="auto"/>
                              <w:rPr>
                                <w:sz w:val="26"/>
                                <w:szCs w:val="26"/>
                              </w:rPr>
                            </w:pPr>
                            <w:r>
                              <w:rPr>
                                <w:sz w:val="26"/>
                                <w:szCs w:val="26"/>
                              </w:rPr>
                              <w:t>1</w:t>
                            </w:r>
                            <w:r>
                              <w:rPr>
                                <w:sz w:val="26"/>
                                <w:szCs w:val="26"/>
                                <w:vertAlign w:val="superscript"/>
                              </w:rPr>
                              <w:t>st</w:t>
                            </w:r>
                            <w:r>
                              <w:rPr>
                                <w:sz w:val="26"/>
                                <w:szCs w:val="26"/>
                              </w:rPr>
                              <w:t xml:space="preserve"> </w:t>
                            </w:r>
                            <w:r>
                              <w:rPr>
                                <w:sz w:val="26"/>
                                <w:szCs w:val="26"/>
                              </w:rPr>
                              <w:tab/>
                              <w:t>Residents’ Rights Month</w:t>
                            </w:r>
                          </w:p>
                          <w:p w14:paraId="4F09D49B" w14:textId="299E0E3E" w:rsidR="0041031D" w:rsidRPr="00AE21BE" w:rsidRDefault="0041031D" w:rsidP="00AE21BE">
                            <w:pPr>
                              <w:spacing w:line="360" w:lineRule="auto"/>
                              <w:rPr>
                                <w:sz w:val="26"/>
                                <w:szCs w:val="26"/>
                              </w:rPr>
                            </w:pPr>
                            <w:r>
                              <w:rPr>
                                <w:sz w:val="26"/>
                                <w:szCs w:val="26"/>
                              </w:rPr>
                              <w:t>1</w:t>
                            </w:r>
                            <w:proofErr w:type="gramStart"/>
                            <w:r>
                              <w:rPr>
                                <w:sz w:val="26"/>
                                <w:szCs w:val="26"/>
                                <w:vertAlign w:val="superscript"/>
                              </w:rPr>
                              <w:t>st</w:t>
                            </w:r>
                            <w:r>
                              <w:rPr>
                                <w:sz w:val="26"/>
                                <w:szCs w:val="26"/>
                              </w:rPr>
                              <w:t xml:space="preserve">  </w:t>
                            </w:r>
                            <w:r>
                              <w:rPr>
                                <w:sz w:val="26"/>
                                <w:szCs w:val="26"/>
                              </w:rPr>
                              <w:tab/>
                            </w:r>
                            <w:proofErr w:type="gramEnd"/>
                            <w:r>
                              <w:rPr>
                                <w:sz w:val="26"/>
                                <w:szCs w:val="26"/>
                              </w:rPr>
                              <w:t>World Ballet Day</w:t>
                            </w:r>
                          </w:p>
                          <w:p w14:paraId="17366E3A" w14:textId="345F5C33" w:rsidR="003267F2" w:rsidRPr="001F72AE" w:rsidRDefault="00AE21BE" w:rsidP="001F72AE">
                            <w:pPr>
                              <w:spacing w:line="360" w:lineRule="auto"/>
                              <w:rPr>
                                <w:sz w:val="26"/>
                                <w:szCs w:val="26"/>
                              </w:rPr>
                            </w:pPr>
                            <w:r>
                              <w:rPr>
                                <w:sz w:val="26"/>
                                <w:szCs w:val="26"/>
                              </w:rPr>
                              <w:t>4</w:t>
                            </w:r>
                            <w:r w:rsidRPr="00AE21BE">
                              <w:rPr>
                                <w:sz w:val="26"/>
                                <w:szCs w:val="26"/>
                                <w:vertAlign w:val="superscript"/>
                              </w:rPr>
                              <w:t>th</w:t>
                            </w:r>
                            <w:r>
                              <w:rPr>
                                <w:sz w:val="26"/>
                                <w:szCs w:val="26"/>
                              </w:rPr>
                              <w:t xml:space="preserve"> </w:t>
                            </w:r>
                            <w:r>
                              <w:rPr>
                                <w:sz w:val="26"/>
                                <w:szCs w:val="26"/>
                              </w:rPr>
                              <w:tab/>
                              <w:t>World Animal Day</w:t>
                            </w:r>
                          </w:p>
                          <w:p w14:paraId="64931780" w14:textId="07AD96F8" w:rsidR="003267F2" w:rsidRPr="001F72AE" w:rsidRDefault="00AE21BE" w:rsidP="001F72AE">
                            <w:pPr>
                              <w:spacing w:line="360" w:lineRule="auto"/>
                              <w:rPr>
                                <w:sz w:val="26"/>
                                <w:szCs w:val="26"/>
                              </w:rPr>
                            </w:pPr>
                            <w:r>
                              <w:rPr>
                                <w:sz w:val="26"/>
                                <w:szCs w:val="26"/>
                              </w:rPr>
                              <w:t>4</w:t>
                            </w:r>
                            <w:r w:rsidRPr="00AE21BE">
                              <w:rPr>
                                <w:sz w:val="26"/>
                                <w:szCs w:val="26"/>
                                <w:vertAlign w:val="superscript"/>
                              </w:rPr>
                              <w:t>th</w:t>
                            </w:r>
                            <w:r>
                              <w:rPr>
                                <w:sz w:val="26"/>
                                <w:szCs w:val="26"/>
                              </w:rPr>
                              <w:t xml:space="preserve"> </w:t>
                            </w:r>
                            <w:r>
                              <w:rPr>
                                <w:sz w:val="26"/>
                                <w:szCs w:val="26"/>
                              </w:rPr>
                              <w:tab/>
                              <w:t>World Space Week</w:t>
                            </w:r>
                          </w:p>
                          <w:p w14:paraId="7CBE1A84" w14:textId="196D126C" w:rsidR="003267F2" w:rsidRPr="001F72AE" w:rsidRDefault="00AE21BE" w:rsidP="001F72AE">
                            <w:pPr>
                              <w:spacing w:line="360" w:lineRule="auto"/>
                              <w:rPr>
                                <w:sz w:val="26"/>
                                <w:szCs w:val="26"/>
                              </w:rPr>
                            </w:pPr>
                            <w:r>
                              <w:rPr>
                                <w:sz w:val="26"/>
                                <w:szCs w:val="26"/>
                              </w:rPr>
                              <w:t>5</w:t>
                            </w:r>
                            <w:r w:rsidRPr="00AE21BE">
                              <w:rPr>
                                <w:sz w:val="26"/>
                                <w:szCs w:val="26"/>
                                <w:vertAlign w:val="superscript"/>
                              </w:rPr>
                              <w:t>th</w:t>
                            </w:r>
                            <w:r>
                              <w:rPr>
                                <w:sz w:val="26"/>
                                <w:szCs w:val="26"/>
                              </w:rPr>
                              <w:t xml:space="preserve"> </w:t>
                            </w:r>
                            <w:r>
                              <w:rPr>
                                <w:sz w:val="26"/>
                                <w:szCs w:val="26"/>
                              </w:rPr>
                              <w:tab/>
                              <w:t>World Teachers Day</w:t>
                            </w:r>
                          </w:p>
                          <w:p w14:paraId="131482E0" w14:textId="77777777" w:rsidR="008A006C" w:rsidRPr="001F72AE" w:rsidRDefault="008A006C" w:rsidP="008A006C">
                            <w:pPr>
                              <w:spacing w:line="360" w:lineRule="auto"/>
                              <w:rPr>
                                <w:sz w:val="26"/>
                                <w:szCs w:val="26"/>
                              </w:rPr>
                            </w:pPr>
                            <w:r>
                              <w:rPr>
                                <w:sz w:val="26"/>
                                <w:szCs w:val="26"/>
                              </w:rPr>
                              <w:t>10</w:t>
                            </w:r>
                            <w:r>
                              <w:rPr>
                                <w:sz w:val="26"/>
                                <w:szCs w:val="26"/>
                                <w:vertAlign w:val="superscript"/>
                              </w:rPr>
                              <w:t>th</w:t>
                            </w:r>
                            <w:r>
                              <w:rPr>
                                <w:sz w:val="26"/>
                                <w:szCs w:val="26"/>
                              </w:rPr>
                              <w:t xml:space="preserve"> </w:t>
                            </w:r>
                            <w:r>
                              <w:rPr>
                                <w:sz w:val="26"/>
                                <w:szCs w:val="26"/>
                              </w:rPr>
                              <w:tab/>
                              <w:t>Columbus Day</w:t>
                            </w:r>
                          </w:p>
                          <w:p w14:paraId="25BD1D4C" w14:textId="08476200" w:rsidR="003267F2" w:rsidRPr="001F72AE" w:rsidRDefault="00AE21BE" w:rsidP="001F72AE">
                            <w:pPr>
                              <w:spacing w:line="360" w:lineRule="auto"/>
                              <w:rPr>
                                <w:sz w:val="26"/>
                                <w:szCs w:val="26"/>
                              </w:rPr>
                            </w:pPr>
                            <w:r>
                              <w:rPr>
                                <w:sz w:val="26"/>
                                <w:szCs w:val="26"/>
                              </w:rPr>
                              <w:t>1</w:t>
                            </w:r>
                            <w:r w:rsidR="008A006C">
                              <w:rPr>
                                <w:sz w:val="26"/>
                                <w:szCs w:val="26"/>
                              </w:rPr>
                              <w:t>0</w:t>
                            </w:r>
                            <w:r w:rsidR="0041031D">
                              <w:rPr>
                                <w:sz w:val="26"/>
                                <w:szCs w:val="26"/>
                                <w:vertAlign w:val="superscript"/>
                              </w:rPr>
                              <w:t>th</w:t>
                            </w:r>
                            <w:r>
                              <w:rPr>
                                <w:sz w:val="26"/>
                                <w:szCs w:val="26"/>
                              </w:rPr>
                              <w:t xml:space="preserve"> </w:t>
                            </w:r>
                            <w:r>
                              <w:rPr>
                                <w:sz w:val="26"/>
                                <w:szCs w:val="26"/>
                              </w:rPr>
                              <w:tab/>
                            </w:r>
                            <w:r w:rsidR="008A006C">
                              <w:rPr>
                                <w:sz w:val="26"/>
                                <w:szCs w:val="26"/>
                              </w:rPr>
                              <w:t>Thanksgiving (Canada)</w:t>
                            </w:r>
                          </w:p>
                          <w:p w14:paraId="556E5C1C" w14:textId="22CC9A27" w:rsidR="003267F2" w:rsidRPr="001F72AE" w:rsidRDefault="00AE21BE" w:rsidP="001F72AE">
                            <w:pPr>
                              <w:spacing w:line="360" w:lineRule="auto"/>
                              <w:rPr>
                                <w:sz w:val="26"/>
                                <w:szCs w:val="26"/>
                              </w:rPr>
                            </w:pPr>
                            <w:r>
                              <w:rPr>
                                <w:sz w:val="26"/>
                                <w:szCs w:val="26"/>
                              </w:rPr>
                              <w:t>25</w:t>
                            </w:r>
                            <w:r w:rsidRPr="00AE21BE">
                              <w:rPr>
                                <w:sz w:val="26"/>
                                <w:szCs w:val="26"/>
                                <w:vertAlign w:val="superscript"/>
                              </w:rPr>
                              <w:t>th</w:t>
                            </w:r>
                            <w:r>
                              <w:rPr>
                                <w:sz w:val="26"/>
                                <w:szCs w:val="26"/>
                              </w:rPr>
                              <w:t xml:space="preserve"> </w:t>
                            </w:r>
                            <w:r>
                              <w:rPr>
                                <w:sz w:val="26"/>
                                <w:szCs w:val="26"/>
                              </w:rPr>
                              <w:tab/>
                              <w:t>Pablo Picasso’s Birthday</w:t>
                            </w:r>
                          </w:p>
                          <w:p w14:paraId="4FEB50B0" w14:textId="1C88B20C" w:rsidR="003267F2" w:rsidRPr="001F72AE" w:rsidRDefault="00AE21BE" w:rsidP="001F72AE">
                            <w:pPr>
                              <w:spacing w:line="360" w:lineRule="auto"/>
                              <w:rPr>
                                <w:sz w:val="26"/>
                                <w:szCs w:val="26"/>
                              </w:rPr>
                            </w:pPr>
                            <w:r>
                              <w:rPr>
                                <w:sz w:val="26"/>
                                <w:szCs w:val="26"/>
                              </w:rPr>
                              <w:t>31</w:t>
                            </w:r>
                            <w:r w:rsidRPr="00AE21BE">
                              <w:rPr>
                                <w:sz w:val="26"/>
                                <w:szCs w:val="26"/>
                                <w:vertAlign w:val="superscript"/>
                              </w:rPr>
                              <w:t>st</w:t>
                            </w:r>
                            <w:r>
                              <w:rPr>
                                <w:sz w:val="26"/>
                                <w:szCs w:val="26"/>
                              </w:rPr>
                              <w:t xml:space="preserve"> </w:t>
                            </w:r>
                            <w:r>
                              <w:rPr>
                                <w:sz w:val="26"/>
                                <w:szCs w:val="26"/>
                              </w:rPr>
                              <w:tab/>
                              <w:t>Halloween</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35" type="#_x0000_t202" style="position:absolute;margin-left:384.75pt;margin-top:17.2pt;width:208.75pt;height:336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" fillcolor="#d1f3f6 [660]" strokecolor="#78dce6 [1940]">
                <v:textbox inset="4mm,4mm,4mm,4mm">
                  <w:txbxContent>
                    <w:p w14:paraId="1F56A91C" w14:textId="4C944162" w:rsidR="003267F2" w:rsidRPr="006F3F4E" w:rsidRDefault="003267F2" w:rsidP="001F72AE">
                      <w:pPr>
                        <w:spacing w:line="360" w:lineRule="auto"/>
                        <w:rPr>
                          <w:b/>
                          <w:bCs/>
                          <w:sz w:val="28"/>
                          <w:szCs w:val="28"/>
                        </w:rPr>
                      </w:pPr>
                      <w:r w:rsidRPr="006E1561">
                        <w:rPr>
                          <w:b/>
                          <w:bCs/>
                          <w:sz w:val="28"/>
                          <w:szCs w:val="28"/>
                        </w:rPr>
                        <w:t>Special Days</w:t>
                      </w:r>
                    </w:p>
                    <w:p w14:paraId="47C30B73" w14:textId="3F8AB60D" w:rsidR="00AE21BE" w:rsidRPr="00AE21BE" w:rsidRDefault="003267F2" w:rsidP="00AE21BE">
                      <w:pPr>
                        <w:spacing w:line="360" w:lineRule="auto"/>
                        <w:rPr>
                          <w:sz w:val="26"/>
                          <w:szCs w:val="26"/>
                        </w:rPr>
                      </w:pPr>
                      <w:r>
                        <w:rPr>
                          <w:sz w:val="26"/>
                          <w:szCs w:val="26"/>
                        </w:rPr>
                        <w:t>1</w:t>
                      </w:r>
                      <w:proofErr w:type="gramStart"/>
                      <w:r w:rsidR="00AE21BE">
                        <w:rPr>
                          <w:sz w:val="26"/>
                          <w:szCs w:val="26"/>
                          <w:vertAlign w:val="superscript"/>
                        </w:rPr>
                        <w:t>st</w:t>
                      </w:r>
                      <w:r>
                        <w:rPr>
                          <w:sz w:val="26"/>
                          <w:szCs w:val="26"/>
                        </w:rPr>
                        <w:t xml:space="preserve">  </w:t>
                      </w:r>
                      <w:r>
                        <w:rPr>
                          <w:sz w:val="26"/>
                          <w:szCs w:val="26"/>
                        </w:rPr>
                        <w:tab/>
                      </w:r>
                      <w:proofErr w:type="gramEnd"/>
                      <w:r w:rsidR="00AE21BE" w:rsidRPr="00AE21BE">
                        <w:rPr>
                          <w:sz w:val="26"/>
                          <w:szCs w:val="26"/>
                        </w:rPr>
                        <w:t>Int</w:t>
                      </w:r>
                      <w:r w:rsidR="00AE21BE">
                        <w:rPr>
                          <w:sz w:val="26"/>
                          <w:szCs w:val="26"/>
                        </w:rPr>
                        <w:t>l.</w:t>
                      </w:r>
                      <w:r w:rsidR="00AE21BE" w:rsidRPr="00AE21BE">
                        <w:rPr>
                          <w:sz w:val="26"/>
                          <w:szCs w:val="26"/>
                        </w:rPr>
                        <w:t xml:space="preserve"> Day of Older</w:t>
                      </w:r>
                      <w:r w:rsidR="00AE21BE">
                        <w:rPr>
                          <w:sz w:val="26"/>
                          <w:szCs w:val="26"/>
                        </w:rPr>
                        <w:t xml:space="preserve"> </w:t>
                      </w:r>
                      <w:r w:rsidR="00AE21BE" w:rsidRPr="00AE21BE">
                        <w:rPr>
                          <w:sz w:val="26"/>
                          <w:szCs w:val="26"/>
                        </w:rPr>
                        <w:t>Persons</w:t>
                      </w:r>
                    </w:p>
                    <w:p w14:paraId="38E33E8B" w14:textId="2D6B326E" w:rsidR="00AE21BE" w:rsidRPr="00AE21BE" w:rsidRDefault="00AE21BE" w:rsidP="00AE21BE">
                      <w:pPr>
                        <w:spacing w:line="360" w:lineRule="auto"/>
                        <w:rPr>
                          <w:sz w:val="26"/>
                          <w:szCs w:val="26"/>
                        </w:rPr>
                      </w:pPr>
                      <w:r>
                        <w:rPr>
                          <w:sz w:val="26"/>
                          <w:szCs w:val="26"/>
                        </w:rPr>
                        <w:t>1</w:t>
                      </w:r>
                      <w:proofErr w:type="gramStart"/>
                      <w:r>
                        <w:rPr>
                          <w:sz w:val="26"/>
                          <w:szCs w:val="26"/>
                          <w:vertAlign w:val="superscript"/>
                        </w:rPr>
                        <w:t>st</w:t>
                      </w:r>
                      <w:r>
                        <w:rPr>
                          <w:sz w:val="26"/>
                          <w:szCs w:val="26"/>
                        </w:rPr>
                        <w:t xml:space="preserve">  </w:t>
                      </w:r>
                      <w:r>
                        <w:rPr>
                          <w:sz w:val="26"/>
                          <w:szCs w:val="26"/>
                        </w:rPr>
                        <w:tab/>
                      </w:r>
                      <w:proofErr w:type="gramEnd"/>
                      <w:r w:rsidRPr="00AE21BE">
                        <w:rPr>
                          <w:sz w:val="26"/>
                          <w:szCs w:val="26"/>
                        </w:rPr>
                        <w:t>Int</w:t>
                      </w:r>
                      <w:r>
                        <w:rPr>
                          <w:sz w:val="26"/>
                          <w:szCs w:val="26"/>
                        </w:rPr>
                        <w:t>l.</w:t>
                      </w:r>
                      <w:r w:rsidRPr="00AE21BE">
                        <w:rPr>
                          <w:sz w:val="26"/>
                          <w:szCs w:val="26"/>
                        </w:rPr>
                        <w:t xml:space="preserve"> </w:t>
                      </w:r>
                      <w:r>
                        <w:rPr>
                          <w:sz w:val="26"/>
                          <w:szCs w:val="26"/>
                        </w:rPr>
                        <w:t>Music Day</w:t>
                      </w:r>
                    </w:p>
                    <w:p w14:paraId="047A6488" w14:textId="09D86E3D" w:rsidR="00AE21BE" w:rsidRDefault="00AE21BE" w:rsidP="00AE21BE">
                      <w:pPr>
                        <w:spacing w:line="360" w:lineRule="auto"/>
                        <w:rPr>
                          <w:sz w:val="26"/>
                          <w:szCs w:val="26"/>
                        </w:rPr>
                      </w:pPr>
                      <w:r>
                        <w:rPr>
                          <w:sz w:val="26"/>
                          <w:szCs w:val="26"/>
                        </w:rPr>
                        <w:t>1</w:t>
                      </w:r>
                      <w:r>
                        <w:rPr>
                          <w:sz w:val="26"/>
                          <w:szCs w:val="26"/>
                          <w:vertAlign w:val="superscript"/>
                        </w:rPr>
                        <w:t>st</w:t>
                      </w:r>
                      <w:r>
                        <w:rPr>
                          <w:sz w:val="26"/>
                          <w:szCs w:val="26"/>
                        </w:rPr>
                        <w:t xml:space="preserve"> </w:t>
                      </w:r>
                      <w:r>
                        <w:rPr>
                          <w:sz w:val="26"/>
                          <w:szCs w:val="26"/>
                        </w:rPr>
                        <w:tab/>
                        <w:t>Residents’ Rights Month</w:t>
                      </w:r>
                    </w:p>
                    <w:p w14:paraId="4F09D49B" w14:textId="299E0E3E" w:rsidR="0041031D" w:rsidRPr="00AE21BE" w:rsidRDefault="0041031D" w:rsidP="00AE21BE">
                      <w:pPr>
                        <w:spacing w:line="360" w:lineRule="auto"/>
                        <w:rPr>
                          <w:sz w:val="26"/>
                          <w:szCs w:val="26"/>
                        </w:rPr>
                      </w:pPr>
                      <w:r>
                        <w:rPr>
                          <w:sz w:val="26"/>
                          <w:szCs w:val="26"/>
                        </w:rPr>
                        <w:t>1</w:t>
                      </w:r>
                      <w:proofErr w:type="gramStart"/>
                      <w:r>
                        <w:rPr>
                          <w:sz w:val="26"/>
                          <w:szCs w:val="26"/>
                          <w:vertAlign w:val="superscript"/>
                        </w:rPr>
                        <w:t>st</w:t>
                      </w:r>
                      <w:r>
                        <w:rPr>
                          <w:sz w:val="26"/>
                          <w:szCs w:val="26"/>
                        </w:rPr>
                        <w:t xml:space="preserve">  </w:t>
                      </w:r>
                      <w:r>
                        <w:rPr>
                          <w:sz w:val="26"/>
                          <w:szCs w:val="26"/>
                        </w:rPr>
                        <w:tab/>
                      </w:r>
                      <w:proofErr w:type="gramEnd"/>
                      <w:r>
                        <w:rPr>
                          <w:sz w:val="26"/>
                          <w:szCs w:val="26"/>
                        </w:rPr>
                        <w:t>World Ballet Day</w:t>
                      </w:r>
                    </w:p>
                    <w:p w14:paraId="17366E3A" w14:textId="345F5C33" w:rsidR="003267F2" w:rsidRPr="001F72AE" w:rsidRDefault="00AE21BE" w:rsidP="001F72AE">
                      <w:pPr>
                        <w:spacing w:line="360" w:lineRule="auto"/>
                        <w:rPr>
                          <w:sz w:val="26"/>
                          <w:szCs w:val="26"/>
                        </w:rPr>
                      </w:pPr>
                      <w:r>
                        <w:rPr>
                          <w:sz w:val="26"/>
                          <w:szCs w:val="26"/>
                        </w:rPr>
                        <w:t>4</w:t>
                      </w:r>
                      <w:r w:rsidRPr="00AE21BE">
                        <w:rPr>
                          <w:sz w:val="26"/>
                          <w:szCs w:val="26"/>
                          <w:vertAlign w:val="superscript"/>
                        </w:rPr>
                        <w:t>th</w:t>
                      </w:r>
                      <w:r>
                        <w:rPr>
                          <w:sz w:val="26"/>
                          <w:szCs w:val="26"/>
                        </w:rPr>
                        <w:t xml:space="preserve"> </w:t>
                      </w:r>
                      <w:r>
                        <w:rPr>
                          <w:sz w:val="26"/>
                          <w:szCs w:val="26"/>
                        </w:rPr>
                        <w:tab/>
                        <w:t>World Animal Day</w:t>
                      </w:r>
                    </w:p>
                    <w:p w14:paraId="64931780" w14:textId="07AD96F8" w:rsidR="003267F2" w:rsidRPr="001F72AE" w:rsidRDefault="00AE21BE" w:rsidP="001F72AE">
                      <w:pPr>
                        <w:spacing w:line="360" w:lineRule="auto"/>
                        <w:rPr>
                          <w:sz w:val="26"/>
                          <w:szCs w:val="26"/>
                        </w:rPr>
                      </w:pPr>
                      <w:r>
                        <w:rPr>
                          <w:sz w:val="26"/>
                          <w:szCs w:val="26"/>
                        </w:rPr>
                        <w:t>4</w:t>
                      </w:r>
                      <w:r w:rsidRPr="00AE21BE">
                        <w:rPr>
                          <w:sz w:val="26"/>
                          <w:szCs w:val="26"/>
                          <w:vertAlign w:val="superscript"/>
                        </w:rPr>
                        <w:t>th</w:t>
                      </w:r>
                      <w:r>
                        <w:rPr>
                          <w:sz w:val="26"/>
                          <w:szCs w:val="26"/>
                        </w:rPr>
                        <w:t xml:space="preserve"> </w:t>
                      </w:r>
                      <w:r>
                        <w:rPr>
                          <w:sz w:val="26"/>
                          <w:szCs w:val="26"/>
                        </w:rPr>
                        <w:tab/>
                        <w:t>World Space Week</w:t>
                      </w:r>
                    </w:p>
                    <w:p w14:paraId="7CBE1A84" w14:textId="196D126C" w:rsidR="003267F2" w:rsidRPr="001F72AE" w:rsidRDefault="00AE21BE" w:rsidP="001F72AE">
                      <w:pPr>
                        <w:spacing w:line="360" w:lineRule="auto"/>
                        <w:rPr>
                          <w:sz w:val="26"/>
                          <w:szCs w:val="26"/>
                        </w:rPr>
                      </w:pPr>
                      <w:r>
                        <w:rPr>
                          <w:sz w:val="26"/>
                          <w:szCs w:val="26"/>
                        </w:rPr>
                        <w:t>5</w:t>
                      </w:r>
                      <w:r w:rsidRPr="00AE21BE">
                        <w:rPr>
                          <w:sz w:val="26"/>
                          <w:szCs w:val="26"/>
                          <w:vertAlign w:val="superscript"/>
                        </w:rPr>
                        <w:t>th</w:t>
                      </w:r>
                      <w:r>
                        <w:rPr>
                          <w:sz w:val="26"/>
                          <w:szCs w:val="26"/>
                        </w:rPr>
                        <w:t xml:space="preserve"> </w:t>
                      </w:r>
                      <w:r>
                        <w:rPr>
                          <w:sz w:val="26"/>
                          <w:szCs w:val="26"/>
                        </w:rPr>
                        <w:tab/>
                        <w:t>World Teachers Day</w:t>
                      </w:r>
                    </w:p>
                    <w:p w14:paraId="131482E0" w14:textId="77777777" w:rsidR="008A006C" w:rsidRPr="001F72AE" w:rsidRDefault="008A006C" w:rsidP="008A006C">
                      <w:pPr>
                        <w:spacing w:line="360" w:lineRule="auto"/>
                        <w:rPr>
                          <w:sz w:val="26"/>
                          <w:szCs w:val="26"/>
                        </w:rPr>
                      </w:pPr>
                      <w:r>
                        <w:rPr>
                          <w:sz w:val="26"/>
                          <w:szCs w:val="26"/>
                        </w:rPr>
                        <w:t>10</w:t>
                      </w:r>
                      <w:r>
                        <w:rPr>
                          <w:sz w:val="26"/>
                          <w:szCs w:val="26"/>
                          <w:vertAlign w:val="superscript"/>
                        </w:rPr>
                        <w:t>th</w:t>
                      </w:r>
                      <w:r>
                        <w:rPr>
                          <w:sz w:val="26"/>
                          <w:szCs w:val="26"/>
                        </w:rPr>
                        <w:t xml:space="preserve"> </w:t>
                      </w:r>
                      <w:r>
                        <w:rPr>
                          <w:sz w:val="26"/>
                          <w:szCs w:val="26"/>
                        </w:rPr>
                        <w:tab/>
                        <w:t>Columbus Day</w:t>
                      </w:r>
                    </w:p>
                    <w:p w14:paraId="25BD1D4C" w14:textId="08476200" w:rsidR="003267F2" w:rsidRPr="001F72AE" w:rsidRDefault="00AE21BE" w:rsidP="001F72AE">
                      <w:pPr>
                        <w:spacing w:line="360" w:lineRule="auto"/>
                        <w:rPr>
                          <w:sz w:val="26"/>
                          <w:szCs w:val="26"/>
                        </w:rPr>
                      </w:pPr>
                      <w:r>
                        <w:rPr>
                          <w:sz w:val="26"/>
                          <w:szCs w:val="26"/>
                        </w:rPr>
                        <w:t>1</w:t>
                      </w:r>
                      <w:r w:rsidR="008A006C">
                        <w:rPr>
                          <w:sz w:val="26"/>
                          <w:szCs w:val="26"/>
                        </w:rPr>
                        <w:t>0</w:t>
                      </w:r>
                      <w:r w:rsidR="0041031D">
                        <w:rPr>
                          <w:sz w:val="26"/>
                          <w:szCs w:val="26"/>
                          <w:vertAlign w:val="superscript"/>
                        </w:rPr>
                        <w:t>th</w:t>
                      </w:r>
                      <w:r>
                        <w:rPr>
                          <w:sz w:val="26"/>
                          <w:szCs w:val="26"/>
                        </w:rPr>
                        <w:t xml:space="preserve"> </w:t>
                      </w:r>
                      <w:r>
                        <w:rPr>
                          <w:sz w:val="26"/>
                          <w:szCs w:val="26"/>
                        </w:rPr>
                        <w:tab/>
                      </w:r>
                      <w:r w:rsidR="008A006C">
                        <w:rPr>
                          <w:sz w:val="26"/>
                          <w:szCs w:val="26"/>
                        </w:rPr>
                        <w:t>Thanksgiving (Canada)</w:t>
                      </w:r>
                    </w:p>
                    <w:p w14:paraId="556E5C1C" w14:textId="22CC9A27" w:rsidR="003267F2" w:rsidRPr="001F72AE" w:rsidRDefault="00AE21BE" w:rsidP="001F72AE">
                      <w:pPr>
                        <w:spacing w:line="360" w:lineRule="auto"/>
                        <w:rPr>
                          <w:sz w:val="26"/>
                          <w:szCs w:val="26"/>
                        </w:rPr>
                      </w:pPr>
                      <w:r>
                        <w:rPr>
                          <w:sz w:val="26"/>
                          <w:szCs w:val="26"/>
                        </w:rPr>
                        <w:t>25</w:t>
                      </w:r>
                      <w:r w:rsidRPr="00AE21BE">
                        <w:rPr>
                          <w:sz w:val="26"/>
                          <w:szCs w:val="26"/>
                          <w:vertAlign w:val="superscript"/>
                        </w:rPr>
                        <w:t>th</w:t>
                      </w:r>
                      <w:r>
                        <w:rPr>
                          <w:sz w:val="26"/>
                          <w:szCs w:val="26"/>
                        </w:rPr>
                        <w:t xml:space="preserve"> </w:t>
                      </w:r>
                      <w:r>
                        <w:rPr>
                          <w:sz w:val="26"/>
                          <w:szCs w:val="26"/>
                        </w:rPr>
                        <w:tab/>
                        <w:t>Pablo Picasso’s Birthday</w:t>
                      </w:r>
                    </w:p>
                    <w:p w14:paraId="4FEB50B0" w14:textId="1C88B20C" w:rsidR="003267F2" w:rsidRPr="001F72AE" w:rsidRDefault="00AE21BE" w:rsidP="001F72AE">
                      <w:pPr>
                        <w:spacing w:line="360" w:lineRule="auto"/>
                        <w:rPr>
                          <w:sz w:val="26"/>
                          <w:szCs w:val="26"/>
                        </w:rPr>
                      </w:pPr>
                      <w:r>
                        <w:rPr>
                          <w:sz w:val="26"/>
                          <w:szCs w:val="26"/>
                        </w:rPr>
                        <w:t>31</w:t>
                      </w:r>
                      <w:r w:rsidRPr="00AE21BE">
                        <w:rPr>
                          <w:sz w:val="26"/>
                          <w:szCs w:val="26"/>
                          <w:vertAlign w:val="superscript"/>
                        </w:rPr>
                        <w:t>st</w:t>
                      </w:r>
                      <w:r>
                        <w:rPr>
                          <w:sz w:val="26"/>
                          <w:szCs w:val="26"/>
                        </w:rPr>
                        <w:t xml:space="preserve"> </w:t>
                      </w:r>
                      <w:r>
                        <w:rPr>
                          <w:sz w:val="26"/>
                          <w:szCs w:val="26"/>
                        </w:rPr>
                        <w:tab/>
                        <w:t>Halloween</w:t>
                      </w:r>
                    </w:p>
                  </w:txbxContent>
                </v:textbox>
                <w10:wrap type="square" anchorx="page"/>
              </v:shape>
            </w:pict>
          </mc:Fallback>
        </mc:AlternateContent>
      </w:r>
      <w:r w:rsidR="003C1C6D" w:rsidRPr="008522FC">
        <w:rPr>
          <w:b/>
          <w:bCs/>
          <w:sz w:val="28"/>
          <w:szCs w:val="28"/>
        </w:rPr>
        <w:t>Armchair Travel</w:t>
      </w:r>
      <w:r w:rsidR="00633ED7" w:rsidRPr="008522FC">
        <w:rPr>
          <w:sz w:val="28"/>
          <w:szCs w:val="28"/>
        </w:rPr>
        <w:br/>
      </w:r>
      <w:r w:rsidR="001F72AE" w:rsidRPr="008522FC">
        <w:rPr>
          <w:sz w:val="28"/>
          <w:szCs w:val="28"/>
        </w:rPr>
        <w:t xml:space="preserve">Wednesday </w:t>
      </w:r>
      <w:r w:rsidR="00436E6B">
        <w:rPr>
          <w:sz w:val="28"/>
          <w:szCs w:val="28"/>
        </w:rPr>
        <w:t>26</w:t>
      </w:r>
      <w:r w:rsidR="00436E6B" w:rsidRPr="00436E6B">
        <w:rPr>
          <w:sz w:val="28"/>
          <w:szCs w:val="28"/>
          <w:vertAlign w:val="superscript"/>
        </w:rPr>
        <w:t>th</w:t>
      </w:r>
      <w:r w:rsidR="00436E6B">
        <w:rPr>
          <w:sz w:val="28"/>
          <w:szCs w:val="28"/>
        </w:rPr>
        <w:t xml:space="preserve"> </w:t>
      </w:r>
      <w:r w:rsidR="00994EDD">
        <w:rPr>
          <w:sz w:val="28"/>
          <w:szCs w:val="28"/>
        </w:rPr>
        <w:t>October</w:t>
      </w:r>
      <w:r w:rsidR="003267F2" w:rsidRPr="008522FC">
        <w:rPr>
          <w:sz w:val="28"/>
          <w:szCs w:val="28"/>
        </w:rPr>
        <w:t xml:space="preserve"> 9</w:t>
      </w:r>
      <w:r w:rsidR="001F72AE" w:rsidRPr="008522FC">
        <w:rPr>
          <w:sz w:val="28"/>
          <w:szCs w:val="28"/>
        </w:rPr>
        <w:t>:</w:t>
      </w:r>
      <w:r w:rsidR="003267F2" w:rsidRPr="008522FC">
        <w:rPr>
          <w:sz w:val="28"/>
          <w:szCs w:val="28"/>
        </w:rPr>
        <w:t>3</w:t>
      </w:r>
      <w:r w:rsidR="001F72AE" w:rsidRPr="008522FC">
        <w:rPr>
          <w:sz w:val="28"/>
          <w:szCs w:val="28"/>
        </w:rPr>
        <w:t>0</w:t>
      </w:r>
      <w:r w:rsidR="003C1C6D" w:rsidRPr="008522FC">
        <w:rPr>
          <w:sz w:val="28"/>
          <w:szCs w:val="28"/>
        </w:rPr>
        <w:t>a</w:t>
      </w:r>
      <w:r w:rsidR="001F72AE" w:rsidRPr="008522FC">
        <w:rPr>
          <w:sz w:val="28"/>
          <w:szCs w:val="28"/>
        </w:rPr>
        <w:t>m,</w:t>
      </w:r>
      <w:r w:rsidR="00436E6B">
        <w:rPr>
          <w:sz w:val="28"/>
          <w:szCs w:val="28"/>
        </w:rPr>
        <w:t xml:space="preserve"> Lounge</w:t>
      </w:r>
    </w:p>
    <w:p w14:paraId="777944AA" w14:textId="6C966517" w:rsidR="001F72AE" w:rsidRPr="008522FC" w:rsidRDefault="001F72AE" w:rsidP="00056274">
      <w:pPr>
        <w:spacing w:after="240" w:line="276" w:lineRule="auto"/>
        <w:rPr>
          <w:sz w:val="28"/>
          <w:szCs w:val="28"/>
        </w:rPr>
      </w:pPr>
      <w:r w:rsidRPr="008522FC">
        <w:rPr>
          <w:b/>
          <w:bCs/>
          <w:sz w:val="28"/>
          <w:szCs w:val="28"/>
        </w:rPr>
        <w:t>Multi</w:t>
      </w:r>
      <w:r w:rsidR="003C1C6D" w:rsidRPr="008522FC">
        <w:rPr>
          <w:b/>
          <w:bCs/>
          <w:sz w:val="28"/>
          <w:szCs w:val="28"/>
        </w:rPr>
        <w:t>cultural</w:t>
      </w:r>
      <w:r w:rsidRPr="008522FC">
        <w:rPr>
          <w:b/>
          <w:bCs/>
          <w:sz w:val="28"/>
          <w:szCs w:val="28"/>
        </w:rPr>
        <w:t xml:space="preserve"> </w:t>
      </w:r>
      <w:r w:rsidR="00633ED7" w:rsidRPr="008522FC">
        <w:rPr>
          <w:b/>
          <w:bCs/>
          <w:sz w:val="28"/>
          <w:szCs w:val="28"/>
        </w:rPr>
        <w:t>Day</w:t>
      </w:r>
      <w:r w:rsidR="00633ED7" w:rsidRPr="008522FC">
        <w:rPr>
          <w:sz w:val="28"/>
          <w:szCs w:val="28"/>
        </w:rPr>
        <w:br/>
      </w:r>
      <w:r w:rsidR="003C1C6D" w:rsidRPr="008522FC">
        <w:rPr>
          <w:sz w:val="28"/>
          <w:szCs w:val="28"/>
        </w:rPr>
        <w:t>Thursday</w:t>
      </w:r>
      <w:r w:rsidRPr="008522FC">
        <w:rPr>
          <w:sz w:val="28"/>
          <w:szCs w:val="28"/>
        </w:rPr>
        <w:t xml:space="preserve"> </w:t>
      </w:r>
      <w:r w:rsidR="003267F2" w:rsidRPr="008522FC">
        <w:rPr>
          <w:sz w:val="28"/>
          <w:szCs w:val="28"/>
        </w:rPr>
        <w:t xml:space="preserve">x of </w:t>
      </w:r>
      <w:r w:rsidR="00994EDD">
        <w:rPr>
          <w:sz w:val="28"/>
          <w:szCs w:val="28"/>
        </w:rPr>
        <w:t>October</w:t>
      </w:r>
      <w:r w:rsidR="003C1C6D" w:rsidRPr="008522FC">
        <w:rPr>
          <w:sz w:val="28"/>
          <w:szCs w:val="28"/>
        </w:rPr>
        <w:t>,</w:t>
      </w:r>
      <w:r w:rsidRPr="008522FC">
        <w:rPr>
          <w:sz w:val="28"/>
          <w:szCs w:val="28"/>
        </w:rPr>
        <w:t xml:space="preserve"> 2:00pm, </w:t>
      </w:r>
      <w:r w:rsidR="003C1C6D" w:rsidRPr="008522FC">
        <w:rPr>
          <w:sz w:val="28"/>
          <w:szCs w:val="28"/>
        </w:rPr>
        <w:t>Recreation Area</w:t>
      </w:r>
    </w:p>
    <w:p w14:paraId="782BBF16" w14:textId="0138DE01" w:rsidR="001F72AE" w:rsidRPr="008522FC" w:rsidRDefault="00CD488F" w:rsidP="00056274">
      <w:pPr>
        <w:spacing w:after="240" w:line="276" w:lineRule="auto"/>
        <w:rPr>
          <w:sz w:val="28"/>
          <w:szCs w:val="28"/>
        </w:rPr>
      </w:pPr>
      <w:r>
        <w:rPr>
          <w:b/>
          <w:bCs/>
          <w:sz w:val="28"/>
          <w:szCs w:val="28"/>
        </w:rPr>
        <w:t>Memorial</w:t>
      </w:r>
      <w:r w:rsidR="003C1C6D" w:rsidRPr="008522FC">
        <w:rPr>
          <w:sz w:val="28"/>
          <w:szCs w:val="28"/>
        </w:rPr>
        <w:t xml:space="preserve"> </w:t>
      </w:r>
      <w:r w:rsidR="00633ED7" w:rsidRPr="008522FC">
        <w:rPr>
          <w:sz w:val="28"/>
          <w:szCs w:val="28"/>
        </w:rPr>
        <w:br/>
      </w:r>
      <w:r w:rsidR="00E74EB6">
        <w:rPr>
          <w:sz w:val="28"/>
          <w:szCs w:val="28"/>
        </w:rPr>
        <w:t>Sunday</w:t>
      </w:r>
      <w:r w:rsidR="00C40A59">
        <w:rPr>
          <w:sz w:val="28"/>
          <w:szCs w:val="28"/>
        </w:rPr>
        <w:t xml:space="preserve"> 6</w:t>
      </w:r>
      <w:r w:rsidR="00C40A59" w:rsidRPr="00C40A59">
        <w:rPr>
          <w:sz w:val="28"/>
          <w:szCs w:val="28"/>
          <w:vertAlign w:val="superscript"/>
        </w:rPr>
        <w:t>th</w:t>
      </w:r>
      <w:r w:rsidR="00C40A59">
        <w:rPr>
          <w:sz w:val="28"/>
          <w:szCs w:val="28"/>
        </w:rPr>
        <w:t xml:space="preserve"> </w:t>
      </w:r>
      <w:r w:rsidR="00D579C9">
        <w:rPr>
          <w:sz w:val="28"/>
          <w:szCs w:val="28"/>
        </w:rPr>
        <w:t>November</w:t>
      </w:r>
      <w:r w:rsidR="003C1C6D" w:rsidRPr="008522FC">
        <w:rPr>
          <w:sz w:val="28"/>
          <w:szCs w:val="28"/>
        </w:rPr>
        <w:t xml:space="preserve"> </w:t>
      </w:r>
      <w:r w:rsidR="00C40A59">
        <w:rPr>
          <w:sz w:val="28"/>
          <w:szCs w:val="28"/>
        </w:rPr>
        <w:t>4</w:t>
      </w:r>
      <w:r w:rsidR="001F72AE" w:rsidRPr="008522FC">
        <w:rPr>
          <w:sz w:val="28"/>
          <w:szCs w:val="28"/>
        </w:rPr>
        <w:t xml:space="preserve">.00pm, </w:t>
      </w:r>
      <w:r w:rsidR="00C40A59">
        <w:rPr>
          <w:sz w:val="28"/>
          <w:szCs w:val="28"/>
        </w:rPr>
        <w:t>Lounge</w:t>
      </w: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229EE"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" strokecolor="#26bfce [3204]" strokeweight=".5pt">
                <v:stroke joinstyle="miter"/>
              </v:line>
            </w:pict>
          </mc:Fallback>
        </mc:AlternateContent>
      </w:r>
    </w:p>
    <w:p w14:paraId="6BABF1C7" w14:textId="1EE2A901"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Pr="008522FC">
        <w:rPr>
          <w:rFonts w:asciiTheme="majorHAnsi" w:hAnsiTheme="majorHAnsi"/>
          <w:color w:val="304157" w:themeColor="text2"/>
          <w:spacing w:val="10"/>
          <w:sz w:val="80"/>
          <w:szCs w:val="80"/>
        </w:rPr>
        <w:t>Regular Events</w:t>
      </w:r>
    </w:p>
    <w:p w14:paraId="1C6BB80B" w14:textId="77777777" w:rsidR="00633ED7" w:rsidRDefault="00633ED7" w:rsidP="00056274">
      <w:pPr>
        <w:widowControl w:val="0"/>
        <w:spacing w:line="276" w:lineRule="auto"/>
        <w:jc w:val="both"/>
        <w:rPr>
          <w:sz w:val="28"/>
          <w:szCs w:val="28"/>
        </w:rPr>
      </w:pPr>
    </w:p>
    <w:p w14:paraId="54E1032B" w14:textId="2A69E75C" w:rsidR="00633ED7" w:rsidRPr="006E1561" w:rsidRDefault="007D373E" w:rsidP="00562641">
      <w:pPr>
        <w:widowControl w:val="0"/>
        <w:spacing w:line="360" w:lineRule="auto"/>
        <w:rPr>
          <w:sz w:val="28"/>
          <w:szCs w:val="28"/>
        </w:rPr>
      </w:pPr>
      <w:r>
        <w:rPr>
          <w:sz w:val="28"/>
          <w:szCs w:val="28"/>
        </w:rPr>
        <w:t>Faith</w:t>
      </w:r>
      <w:r w:rsidR="00633ED7" w:rsidRPr="006E1561">
        <w:rPr>
          <w:sz w:val="28"/>
          <w:szCs w:val="28"/>
        </w:rPr>
        <w:t xml:space="preserve"> Service every</w:t>
      </w:r>
      <w:r>
        <w:rPr>
          <w:sz w:val="28"/>
          <w:szCs w:val="28"/>
        </w:rPr>
        <w:t xml:space="preserve"> Mon</w:t>
      </w:r>
      <w:r w:rsidR="00633ED7" w:rsidRPr="006E1561">
        <w:rPr>
          <w:sz w:val="28"/>
          <w:szCs w:val="28"/>
        </w:rPr>
        <w:t xml:space="preserve">day </w:t>
      </w:r>
      <w:r>
        <w:rPr>
          <w:sz w:val="28"/>
          <w:szCs w:val="28"/>
        </w:rPr>
        <w:t>11.30</w:t>
      </w:r>
      <w:r w:rsidR="00633ED7" w:rsidRPr="006E1561">
        <w:rPr>
          <w:sz w:val="28"/>
          <w:szCs w:val="28"/>
        </w:rPr>
        <w:t>am</w:t>
      </w:r>
    </w:p>
    <w:p w14:paraId="02A450C8" w14:textId="77777777" w:rsidR="007D373E" w:rsidRDefault="00633ED7" w:rsidP="00562641">
      <w:pPr>
        <w:widowControl w:val="0"/>
        <w:spacing w:line="360" w:lineRule="auto"/>
        <w:rPr>
          <w:sz w:val="28"/>
          <w:szCs w:val="28"/>
        </w:rPr>
      </w:pPr>
      <w:r w:rsidRPr="006E1561">
        <w:rPr>
          <w:sz w:val="28"/>
          <w:szCs w:val="28"/>
        </w:rPr>
        <w:t>Hairdresser every second Monday</w:t>
      </w:r>
      <w:r w:rsidR="007D373E">
        <w:rPr>
          <w:sz w:val="28"/>
          <w:szCs w:val="28"/>
        </w:rPr>
        <w:t>/Tuesday</w:t>
      </w:r>
    </w:p>
    <w:p w14:paraId="7E75CA8D" w14:textId="0A65A96F" w:rsidR="00633ED7" w:rsidRPr="00562641" w:rsidRDefault="00DE2D7F" w:rsidP="00562641">
      <w:pPr>
        <w:widowControl w:val="0"/>
        <w:spacing w:line="360" w:lineRule="auto"/>
        <w:rPr>
          <w:sz w:val="28"/>
          <w:szCs w:val="28"/>
        </w:rPr>
      </w:pPr>
      <w:r>
        <w:rPr>
          <w:sz w:val="28"/>
          <w:szCs w:val="28"/>
        </w:rPr>
        <w:t>Culture Club</w:t>
      </w:r>
      <w:r w:rsidR="00633ED7">
        <w:rPr>
          <w:sz w:val="28"/>
          <w:szCs w:val="28"/>
        </w:rPr>
        <w:t xml:space="preserve"> </w:t>
      </w:r>
      <w:r w:rsidR="006D43FC">
        <w:rPr>
          <w:sz w:val="28"/>
          <w:szCs w:val="28"/>
        </w:rPr>
        <w:t xml:space="preserve">every </w:t>
      </w:r>
      <w:r w:rsidR="00633ED7">
        <w:rPr>
          <w:sz w:val="28"/>
          <w:szCs w:val="28"/>
        </w:rPr>
        <w:t>T</w:t>
      </w:r>
      <w:r w:rsidR="006D43FC">
        <w:rPr>
          <w:sz w:val="28"/>
          <w:szCs w:val="28"/>
        </w:rPr>
        <w:t>ue</w:t>
      </w:r>
      <w:r w:rsidR="00633ED7">
        <w:rPr>
          <w:sz w:val="28"/>
          <w:szCs w:val="28"/>
        </w:rPr>
        <w:t>sday at 2pm</w:t>
      </w:r>
    </w:p>
    <w:p w14:paraId="07E88C45" w14:textId="35EB54A3" w:rsidR="00633ED7" w:rsidRDefault="00633ED7" w:rsidP="00562641">
      <w:pPr>
        <w:widowControl w:val="0"/>
        <w:spacing w:line="360" w:lineRule="auto"/>
        <w:rPr>
          <w:sz w:val="28"/>
          <w:szCs w:val="28"/>
        </w:rPr>
      </w:pPr>
      <w:r>
        <w:rPr>
          <w:sz w:val="28"/>
          <w:szCs w:val="28"/>
        </w:rPr>
        <w:t xml:space="preserve">Bingo! Every </w:t>
      </w:r>
      <w:r w:rsidR="007D373E">
        <w:rPr>
          <w:sz w:val="28"/>
          <w:szCs w:val="28"/>
        </w:rPr>
        <w:t>Tuesday 2.30p</w:t>
      </w:r>
      <w:r>
        <w:rPr>
          <w:sz w:val="28"/>
          <w:szCs w:val="28"/>
        </w:rPr>
        <w:t>m</w:t>
      </w:r>
    </w:p>
    <w:p w14:paraId="55405866" w14:textId="77777777" w:rsidR="00C71A7A" w:rsidRPr="006E1561" w:rsidRDefault="00C71A7A" w:rsidP="00C71A7A">
      <w:pPr>
        <w:widowControl w:val="0"/>
        <w:spacing w:line="360" w:lineRule="auto"/>
        <w:rPr>
          <w:sz w:val="28"/>
          <w:szCs w:val="28"/>
        </w:rPr>
      </w:pPr>
      <w:r>
        <w:rPr>
          <w:sz w:val="28"/>
          <w:szCs w:val="28"/>
        </w:rPr>
        <w:t>Coffee and Conversation</w:t>
      </w:r>
      <w:r w:rsidRPr="006E1561">
        <w:rPr>
          <w:sz w:val="28"/>
          <w:szCs w:val="28"/>
        </w:rPr>
        <w:t xml:space="preserve"> Friday </w:t>
      </w:r>
      <w:r>
        <w:rPr>
          <w:sz w:val="28"/>
          <w:szCs w:val="28"/>
        </w:rPr>
        <w:t>10.30am</w:t>
      </w:r>
    </w:p>
    <w:p w14:paraId="4B3F44D4" w14:textId="77777777" w:rsidR="00C71A7A" w:rsidRPr="006E1561" w:rsidRDefault="00C71A7A" w:rsidP="00562641">
      <w:pPr>
        <w:widowControl w:val="0"/>
        <w:spacing w:line="360" w:lineRule="auto"/>
        <w:rPr>
          <w:sz w:val="28"/>
          <w:szCs w:val="28"/>
        </w:rPr>
      </w:pPr>
    </w:p>
    <w:p w14:paraId="01761092" w14:textId="63EB75F4" w:rsidR="00850F3B" w:rsidRDefault="00CE63CB" w:rsidP="00056274">
      <w:pPr>
        <w:spacing w:line="276" w:lineRule="auto"/>
      </w:pPr>
      <w:r>
        <w:br/>
      </w:r>
    </w:p>
    <w:p w14:paraId="1AB1B6D7" w14:textId="77777777" w:rsidR="006F44CF" w:rsidRDefault="006F44CF">
      <w:r>
        <w:br w:type="page"/>
      </w:r>
    </w:p>
    <w:p w14:paraId="17A3A7FE" w14:textId="1E0C5DCC" w:rsidR="008276C8" w:rsidRDefault="008276C8" w:rsidP="008276C8"/>
    <w:p w14:paraId="5B772CC8" w14:textId="05FDCE0D" w:rsidR="008A006C" w:rsidRDefault="008A006C" w:rsidP="008276C8"/>
    <w:p w14:paraId="74D67095" w14:textId="6C0CF41A" w:rsidR="008A006C" w:rsidRDefault="008A006C">
      <w:r>
        <w:br w:type="page"/>
      </w:r>
    </w:p>
    <w:p w14:paraId="47FD67C8" w14:textId="77777777" w:rsidR="008A006C" w:rsidRDefault="008A006C" w:rsidP="008276C8"/>
    <w:p w14:paraId="50589AF0" w14:textId="77777777" w:rsidR="008A006C" w:rsidRDefault="008A006C" w:rsidP="008276C8"/>
    <w:p w14:paraId="175C3A55" w14:textId="37DC50CF" w:rsidR="002B0C6A" w:rsidRDefault="002B0C6A">
      <w:pPr>
        <w:rPr>
          <w:sz w:val="28"/>
          <w:szCs w:val="28"/>
        </w:rPr>
      </w:pPr>
      <w:r>
        <w:rPr>
          <w:sz w:val="28"/>
          <w:szCs w:val="28"/>
        </w:rPr>
        <w:br w:type="page"/>
      </w:r>
    </w:p>
    <w:p w14:paraId="1A14F183" w14:textId="77777777" w:rsidR="0041031D" w:rsidRDefault="0041031D">
      <w:pPr>
        <w:rPr>
          <w:sz w:val="28"/>
          <w:szCs w:val="28"/>
        </w:rPr>
      </w:pPr>
    </w:p>
    <w:p w14:paraId="7FD61474" w14:textId="6677A75B" w:rsidR="00D7623C" w:rsidRPr="00746126" w:rsidRDefault="00364F66" w:rsidP="00056274">
      <w:pPr>
        <w:widowControl w:val="0"/>
        <w:spacing w:line="276" w:lineRule="auto"/>
        <w:jc w:val="both"/>
        <w:rPr>
          <w:sz w:val="26"/>
          <w:szCs w:val="26"/>
        </w:rPr>
      </w:pPr>
      <w:r w:rsidRPr="004717FB">
        <w:rPr>
          <w:noProof/>
        </w:rPr>
        <w:drawing>
          <wp:anchor distT="0" distB="0" distL="114300" distR="114300" simplePos="0" relativeHeight="251703296" behindDoc="1" locked="0" layoutInCell="1" allowOverlap="1" wp14:anchorId="37E6C520" wp14:editId="0702EA54">
            <wp:simplePos x="0" y="0"/>
            <wp:positionH relativeFrom="column">
              <wp:posOffset>4222750</wp:posOffset>
            </wp:positionH>
            <wp:positionV relativeFrom="paragraph">
              <wp:posOffset>662305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7623C" w:rsidRPr="00874CA3">
        <w:rPr>
          <w:noProof/>
        </w:rPr>
        <mc:AlternateContent>
          <mc:Choice Requires="wps">
            <w:drawing>
              <wp:inline distT="0" distB="0" distL="0" distR="0" wp14:anchorId="3B4EF537" wp14:editId="4F314993">
                <wp:extent cx="4886325" cy="61912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19125"/>
                        </a:xfrm>
                        <a:prstGeom prst="rect">
                          <a:avLst/>
                        </a:prstGeom>
                        <a:noFill/>
                        <a:ln w="6350">
                          <a:noFill/>
                        </a:ln>
                      </wps:spPr>
                      <wps:txbx>
                        <w:txbxContent>
                          <w:p w14:paraId="272CF4E6" w14:textId="1C5DFD5A" w:rsidR="003267F2" w:rsidRPr="00746126" w:rsidRDefault="00AE21BE" w:rsidP="00D7623C">
                            <w:pPr>
                              <w:pStyle w:val="Heading1"/>
                              <w:rPr>
                                <w:sz w:val="80"/>
                                <w:szCs w:val="80"/>
                              </w:rPr>
                            </w:pPr>
                            <w:bookmarkStart w:id="4" w:name="_Toc44283862"/>
                            <w:bookmarkStart w:id="5" w:name="_Toc44283935"/>
                            <w:r>
                              <w:rPr>
                                <w:sz w:val="80"/>
                                <w:szCs w:val="80"/>
                              </w:rPr>
                              <w:t>October</w:t>
                            </w:r>
                            <w:r w:rsidR="003267F2">
                              <w:rPr>
                                <w:sz w:val="80"/>
                                <w:szCs w:val="80"/>
                              </w:rPr>
                              <w:t xml:space="preserve"> Birthdays</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36"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" filled="f" stroked="f" strokeweight=".5pt">
                <v:textbox inset="0,0,,0">
                  <w:txbxContent>
                    <w:p w14:paraId="272CF4E6" w14:textId="1C5DFD5A" w:rsidR="003267F2" w:rsidRPr="00746126" w:rsidRDefault="00AE21BE" w:rsidP="00D7623C">
                      <w:pPr>
                        <w:pStyle w:val="Heading1"/>
                        <w:rPr>
                          <w:sz w:val="80"/>
                          <w:szCs w:val="80"/>
                        </w:rPr>
                      </w:pPr>
                      <w:bookmarkStart w:id="10" w:name="_Toc44283862"/>
                      <w:bookmarkStart w:id="11" w:name="_Toc44283935"/>
                      <w:r>
                        <w:rPr>
                          <w:sz w:val="80"/>
                          <w:szCs w:val="80"/>
                        </w:rPr>
                        <w:t>October</w:t>
                      </w:r>
                      <w:r w:rsidR="003267F2">
                        <w:rPr>
                          <w:sz w:val="80"/>
                          <w:szCs w:val="80"/>
                        </w:rPr>
                        <w:t xml:space="preserve"> Birthdays</w:t>
                      </w:r>
                      <w:bookmarkEnd w:id="10"/>
                      <w:bookmarkEnd w:id="11"/>
                    </w:p>
                  </w:txbxContent>
                </v:textbox>
                <w10:anchorlock/>
              </v:shape>
            </w:pict>
          </mc:Fallback>
        </mc:AlternateContent>
      </w:r>
      <w:r w:rsidR="00D7623C">
        <w:t xml:space="preserve"> </w:t>
      </w:r>
    </w:p>
    <w:p w14:paraId="04F41275" w14:textId="37D9CD8B" w:rsidR="00F506DD" w:rsidRDefault="00F506DD" w:rsidP="00056274">
      <w:pPr>
        <w:spacing w:line="276" w:lineRule="auto"/>
      </w:pPr>
    </w:p>
    <w:p w14:paraId="390990EF" w14:textId="485EB96E" w:rsidR="00495DCF" w:rsidRPr="00495DCF" w:rsidRDefault="002E2565" w:rsidP="00056274">
      <w:pPr>
        <w:spacing w:line="276" w:lineRule="auto"/>
      </w:pPr>
      <w:r>
        <w:rPr>
          <w:noProof/>
        </w:rPr>
        <mc:AlternateContent>
          <mc:Choice Requires="wps">
            <w:drawing>
              <wp:anchor distT="45720" distB="45720" distL="114300" distR="114300" simplePos="0" relativeHeight="251702272" behindDoc="0" locked="0" layoutInCell="1" allowOverlap="1" wp14:anchorId="7D627840" wp14:editId="6C73C29A">
                <wp:simplePos x="0" y="0"/>
                <wp:positionH relativeFrom="margin">
                  <wp:align>left</wp:align>
                </wp:positionH>
                <wp:positionV relativeFrom="paragraph">
                  <wp:posOffset>214630</wp:posOffset>
                </wp:positionV>
                <wp:extent cx="6791325" cy="2368550"/>
                <wp:effectExtent l="0" t="0" r="2857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498600"/>
                          <a:ext cx="6791325" cy="23685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24428149" w14:textId="6D2D99D4" w:rsidR="003267F2" w:rsidRDefault="003267F2" w:rsidP="00B54995">
                            <w:pPr>
                              <w:spacing w:line="276" w:lineRule="auto"/>
                              <w:ind w:left="142"/>
                              <w:rPr>
                                <w:sz w:val="24"/>
                                <w:szCs w:val="24"/>
                              </w:rPr>
                            </w:pPr>
                            <w:r w:rsidRPr="004717FB">
                              <w:rPr>
                                <w:sz w:val="24"/>
                                <w:szCs w:val="24"/>
                              </w:rPr>
                              <w:t xml:space="preserve">In </w:t>
                            </w:r>
                            <w:r w:rsidR="00AE21BE">
                              <w:rPr>
                                <w:sz w:val="24"/>
                                <w:szCs w:val="24"/>
                              </w:rPr>
                              <w:t>October</w:t>
                            </w:r>
                            <w:r w:rsidRPr="004717FB">
                              <w:rPr>
                                <w:sz w:val="24"/>
                                <w:szCs w:val="24"/>
                              </w:rPr>
                              <w:t>, we celebrate birthdays with:</w:t>
                            </w:r>
                          </w:p>
                          <w:p w14:paraId="482AD9C9" w14:textId="77777777" w:rsidR="00B54995" w:rsidRPr="00B54995" w:rsidRDefault="00B54995" w:rsidP="00B54995">
                            <w:pPr>
                              <w:spacing w:line="276" w:lineRule="auto"/>
                              <w:ind w:left="142"/>
                              <w:rPr>
                                <w:sz w:val="24"/>
                                <w:szCs w:val="24"/>
                              </w:rPr>
                            </w:pPr>
                          </w:p>
                          <w:p w14:paraId="2666A3EA" w14:textId="77777777" w:rsidR="003267F2" w:rsidRPr="00B54995"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Angela Romero</w:t>
                            </w:r>
                          </w:p>
                          <w:p w14:paraId="4AAB0C0B" w14:textId="77777777" w:rsidR="003267F2" w:rsidRPr="00B54995"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Stephen Sullivan</w:t>
                            </w:r>
                          </w:p>
                          <w:p w14:paraId="1EF9D924" w14:textId="2EF1BEE0" w:rsidR="003267F2"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Jane Doe</w:t>
                            </w:r>
                          </w:p>
                          <w:p w14:paraId="26B75438" w14:textId="77777777" w:rsidR="00B54995" w:rsidRDefault="00B54995" w:rsidP="00B54995">
                            <w:pPr>
                              <w:spacing w:line="276" w:lineRule="auto"/>
                              <w:ind w:left="142"/>
                              <w:rPr>
                                <w:sz w:val="24"/>
                                <w:szCs w:val="24"/>
                              </w:rPr>
                            </w:pPr>
                          </w:p>
                          <w:p w14:paraId="6712E81A" w14:textId="580DDBD5" w:rsidR="003267F2" w:rsidRDefault="003267F2" w:rsidP="00B54995">
                            <w:pPr>
                              <w:spacing w:line="276" w:lineRule="auto"/>
                              <w:ind w:left="142"/>
                              <w:rPr>
                                <w:sz w:val="24"/>
                                <w:szCs w:val="24"/>
                              </w:rPr>
                            </w:pPr>
                            <w:r>
                              <w:rPr>
                                <w:sz w:val="24"/>
                                <w:szCs w:val="24"/>
                              </w:rPr>
                              <w:t xml:space="preserve">Please join us in the recreation room on the first Sunday </w:t>
                            </w:r>
                          </w:p>
                          <w:p w14:paraId="2BA2EC4A" w14:textId="7FE2DE0A" w:rsidR="003267F2" w:rsidRPr="00964167" w:rsidRDefault="003267F2" w:rsidP="00B54995">
                            <w:pPr>
                              <w:spacing w:line="276" w:lineRule="auto"/>
                              <w:ind w:left="142"/>
                              <w:rPr>
                                <w:sz w:val="24"/>
                                <w:szCs w:val="24"/>
                              </w:rPr>
                            </w:pPr>
                            <w:r>
                              <w:rPr>
                                <w:sz w:val="24"/>
                                <w:szCs w:val="24"/>
                              </w:rPr>
                              <w:t xml:space="preserve">in </w:t>
                            </w:r>
                            <w:r w:rsidR="00AE21BE">
                              <w:rPr>
                                <w:sz w:val="24"/>
                                <w:szCs w:val="24"/>
                              </w:rPr>
                              <w:t>October</w:t>
                            </w:r>
                            <w:r>
                              <w:rPr>
                                <w:sz w:val="24"/>
                                <w:szCs w:val="24"/>
                              </w:rPr>
                              <w:t xml:space="preserve"> to celebrate!</w:t>
                            </w: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37" style="position:absolute;margin-left:0;margin-top:16.9pt;width:534.75pt;height:186.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" fillcolor="#dbe5f2 [665]" strokecolor="#94b3d8 [1945]">
                <v:stroke joinstyle="miter"/>
                <v:textbox inset="3mm,4mm">
                  <w:txbxContent>
                    <w:p w14:paraId="24428149" w14:textId="6D2D99D4" w:rsidR="003267F2" w:rsidRDefault="003267F2" w:rsidP="00B54995">
                      <w:pPr>
                        <w:spacing w:line="276" w:lineRule="auto"/>
                        <w:ind w:left="142"/>
                        <w:rPr>
                          <w:sz w:val="24"/>
                          <w:szCs w:val="24"/>
                        </w:rPr>
                      </w:pPr>
                      <w:r w:rsidRPr="004717FB">
                        <w:rPr>
                          <w:sz w:val="24"/>
                          <w:szCs w:val="24"/>
                        </w:rPr>
                        <w:t xml:space="preserve">In </w:t>
                      </w:r>
                      <w:r w:rsidR="00AE21BE">
                        <w:rPr>
                          <w:sz w:val="24"/>
                          <w:szCs w:val="24"/>
                        </w:rPr>
                        <w:t>October</w:t>
                      </w:r>
                      <w:r w:rsidRPr="004717FB">
                        <w:rPr>
                          <w:sz w:val="24"/>
                          <w:szCs w:val="24"/>
                        </w:rPr>
                        <w:t>, we celebrate birthdays with:</w:t>
                      </w:r>
                    </w:p>
                    <w:p w14:paraId="482AD9C9" w14:textId="77777777" w:rsidR="00B54995" w:rsidRPr="00B54995" w:rsidRDefault="00B54995" w:rsidP="00B54995">
                      <w:pPr>
                        <w:spacing w:line="276" w:lineRule="auto"/>
                        <w:ind w:left="142"/>
                        <w:rPr>
                          <w:sz w:val="24"/>
                          <w:szCs w:val="24"/>
                        </w:rPr>
                      </w:pPr>
                    </w:p>
                    <w:p w14:paraId="2666A3EA" w14:textId="77777777" w:rsidR="003267F2" w:rsidRPr="00B54995"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Angela Romero</w:t>
                      </w:r>
                    </w:p>
                    <w:p w14:paraId="4AAB0C0B" w14:textId="77777777" w:rsidR="003267F2" w:rsidRPr="00B54995"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Stephen Sullivan</w:t>
                      </w:r>
                    </w:p>
                    <w:p w14:paraId="1EF9D924" w14:textId="2EF1BEE0" w:rsidR="003267F2" w:rsidRDefault="003267F2" w:rsidP="00B54995">
                      <w:pPr>
                        <w:pStyle w:val="ListParagraph"/>
                        <w:numPr>
                          <w:ilvl w:val="0"/>
                          <w:numId w:val="9"/>
                        </w:numPr>
                        <w:spacing w:line="276" w:lineRule="auto"/>
                        <w:rPr>
                          <w:rFonts w:ascii="Impact" w:hAnsi="Impact"/>
                          <w:sz w:val="32"/>
                          <w:szCs w:val="32"/>
                        </w:rPr>
                      </w:pPr>
                      <w:r w:rsidRPr="00B54995">
                        <w:rPr>
                          <w:rFonts w:ascii="Impact" w:hAnsi="Impact"/>
                          <w:sz w:val="32"/>
                          <w:szCs w:val="32"/>
                        </w:rPr>
                        <w:t>Jane Doe</w:t>
                      </w:r>
                    </w:p>
                    <w:p w14:paraId="26B75438" w14:textId="77777777" w:rsidR="00B54995" w:rsidRDefault="00B54995" w:rsidP="00B54995">
                      <w:pPr>
                        <w:spacing w:line="276" w:lineRule="auto"/>
                        <w:ind w:left="142"/>
                        <w:rPr>
                          <w:sz w:val="24"/>
                          <w:szCs w:val="24"/>
                        </w:rPr>
                      </w:pPr>
                    </w:p>
                    <w:p w14:paraId="6712E81A" w14:textId="580DDBD5" w:rsidR="003267F2" w:rsidRDefault="003267F2" w:rsidP="00B54995">
                      <w:pPr>
                        <w:spacing w:line="276" w:lineRule="auto"/>
                        <w:ind w:left="142"/>
                        <w:rPr>
                          <w:sz w:val="24"/>
                          <w:szCs w:val="24"/>
                        </w:rPr>
                      </w:pPr>
                      <w:r>
                        <w:rPr>
                          <w:sz w:val="24"/>
                          <w:szCs w:val="24"/>
                        </w:rPr>
                        <w:t xml:space="preserve">Please join us in the recreation room on the first Sunday </w:t>
                      </w:r>
                    </w:p>
                    <w:p w14:paraId="2BA2EC4A" w14:textId="7FE2DE0A" w:rsidR="003267F2" w:rsidRPr="00964167" w:rsidRDefault="003267F2" w:rsidP="00B54995">
                      <w:pPr>
                        <w:spacing w:line="276" w:lineRule="auto"/>
                        <w:ind w:left="142"/>
                        <w:rPr>
                          <w:sz w:val="24"/>
                          <w:szCs w:val="24"/>
                        </w:rPr>
                      </w:pPr>
                      <w:r>
                        <w:rPr>
                          <w:sz w:val="24"/>
                          <w:szCs w:val="24"/>
                        </w:rPr>
                        <w:t xml:space="preserve">in </w:t>
                      </w:r>
                      <w:r w:rsidR="00AE21BE">
                        <w:rPr>
                          <w:sz w:val="24"/>
                          <w:szCs w:val="24"/>
                        </w:rPr>
                        <w:t>October</w:t>
                      </w:r>
                      <w:r>
                        <w:rPr>
                          <w:sz w:val="24"/>
                          <w:szCs w:val="24"/>
                        </w:rPr>
                        <w:t xml:space="preserve"> to celebrate!</w:t>
                      </w:r>
                    </w:p>
                  </w:txbxContent>
                </v:textbox>
                <w10:wrap type="square" anchorx="margin"/>
              </v:roundrect>
            </w:pict>
          </mc:Fallback>
        </mc:AlternateContent>
      </w:r>
    </w:p>
    <w:p w14:paraId="7AD13539" w14:textId="77777777" w:rsidR="00495DCF" w:rsidRPr="00495DCF" w:rsidRDefault="00495DCF" w:rsidP="00056274">
      <w:pPr>
        <w:spacing w:line="276" w:lineRule="auto"/>
      </w:pPr>
    </w:p>
    <w:p w14:paraId="3C7BA0D1" w14:textId="115A0C69" w:rsidR="00495DCF" w:rsidRPr="00B8409D" w:rsidRDefault="00550617" w:rsidP="00DC309E">
      <w:pPr>
        <w:spacing w:line="276" w:lineRule="auto"/>
        <w:rPr>
          <w:sz w:val="26"/>
          <w:szCs w:val="26"/>
        </w:rPr>
      </w:pPr>
      <w:r>
        <w:rPr>
          <w:noProof/>
        </w:rPr>
        <mc:AlternateContent>
          <mc:Choice Requires="wps">
            <w:drawing>
              <wp:anchor distT="45720" distB="45720" distL="114300" distR="114300" simplePos="0" relativeHeight="251708416" behindDoc="1" locked="0" layoutInCell="1" allowOverlap="1" wp14:anchorId="1C8CD588" wp14:editId="1429FD0C">
                <wp:simplePos x="0" y="0"/>
                <wp:positionH relativeFrom="column">
                  <wp:posOffset>4191000</wp:posOffset>
                </wp:positionH>
                <wp:positionV relativeFrom="paragraph">
                  <wp:posOffset>130810</wp:posOffset>
                </wp:positionV>
                <wp:extent cx="2622550" cy="3016250"/>
                <wp:effectExtent l="0" t="0" r="25400" b="12700"/>
                <wp:wrapTight wrapText="bothSides">
                  <wp:wrapPolygon edited="0">
                    <wp:start x="0" y="0"/>
                    <wp:lineTo x="0" y="21555"/>
                    <wp:lineTo x="21652" y="2155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16250"/>
                        </a:xfrm>
                        <a:prstGeom prst="rect">
                          <a:avLst/>
                        </a:prstGeom>
                        <a:solidFill>
                          <a:schemeClr val="bg1">
                            <a:lumMod val="95000"/>
                          </a:schemeClr>
                        </a:solidFill>
                        <a:ln w="9525">
                          <a:solidFill>
                            <a:schemeClr val="bg1">
                              <a:lumMod val="75000"/>
                            </a:schemeClr>
                          </a:solidFill>
                          <a:miter lim="800000"/>
                          <a:headEnd/>
                          <a:tailEnd/>
                        </a:ln>
                      </wps:spPr>
                      <wps:txbx>
                        <w:txbxContent>
                          <w:p w14:paraId="24681EB9" w14:textId="13DF5BD9" w:rsidR="00010CCC" w:rsidRPr="00550617" w:rsidRDefault="00010CCC" w:rsidP="00010CCC">
                            <w:pPr>
                              <w:tabs>
                                <w:tab w:val="left" w:pos="1650"/>
                              </w:tabs>
                              <w:spacing w:line="360" w:lineRule="auto"/>
                              <w:rPr>
                                <w:b/>
                                <w:bCs/>
                                <w:sz w:val="26"/>
                                <w:szCs w:val="26"/>
                              </w:rPr>
                            </w:pPr>
                            <w:r w:rsidRPr="00550617">
                              <w:rPr>
                                <w:b/>
                                <w:bCs/>
                                <w:sz w:val="26"/>
                                <w:szCs w:val="26"/>
                              </w:rPr>
                              <w:t>L</w:t>
                            </w:r>
                            <w:r>
                              <w:rPr>
                                <w:b/>
                                <w:bCs/>
                                <w:sz w:val="26"/>
                                <w:szCs w:val="26"/>
                              </w:rPr>
                              <w:t>ibra</w:t>
                            </w:r>
                            <w:r w:rsidRPr="00550617">
                              <w:rPr>
                                <w:b/>
                                <w:bCs/>
                                <w:sz w:val="26"/>
                                <w:szCs w:val="26"/>
                              </w:rPr>
                              <w:t xml:space="preserve"> (</w:t>
                            </w:r>
                            <w:r w:rsidR="005031AA">
                              <w:rPr>
                                <w:b/>
                                <w:bCs/>
                                <w:sz w:val="26"/>
                                <w:szCs w:val="26"/>
                              </w:rPr>
                              <w:t>Oct</w:t>
                            </w:r>
                            <w:r w:rsidRPr="00550617">
                              <w:rPr>
                                <w:b/>
                                <w:bCs/>
                                <w:sz w:val="26"/>
                                <w:szCs w:val="26"/>
                              </w:rPr>
                              <w:t xml:space="preserve"> 2</w:t>
                            </w:r>
                            <w:r>
                              <w:rPr>
                                <w:b/>
                                <w:bCs/>
                                <w:sz w:val="26"/>
                                <w:szCs w:val="26"/>
                              </w:rPr>
                              <w:t>3</w:t>
                            </w:r>
                            <w:r w:rsidRPr="00550617">
                              <w:rPr>
                                <w:b/>
                                <w:bCs/>
                                <w:sz w:val="26"/>
                                <w:szCs w:val="26"/>
                              </w:rPr>
                              <w:t xml:space="preserve"> -</w:t>
                            </w:r>
                            <w:r>
                              <w:rPr>
                                <w:b/>
                                <w:bCs/>
                                <w:sz w:val="26"/>
                                <w:szCs w:val="26"/>
                              </w:rPr>
                              <w:t xml:space="preserve"> Oct</w:t>
                            </w:r>
                            <w:r w:rsidRPr="00550617">
                              <w:rPr>
                                <w:b/>
                                <w:bCs/>
                                <w:sz w:val="26"/>
                                <w:szCs w:val="26"/>
                              </w:rPr>
                              <w:t xml:space="preserve"> 2</w:t>
                            </w:r>
                            <w:r>
                              <w:rPr>
                                <w:b/>
                                <w:bCs/>
                                <w:sz w:val="26"/>
                                <w:szCs w:val="26"/>
                              </w:rPr>
                              <w:t>2</w:t>
                            </w:r>
                            <w:r w:rsidRPr="00550617">
                              <w:rPr>
                                <w:b/>
                                <w:bCs/>
                                <w:sz w:val="26"/>
                                <w:szCs w:val="26"/>
                              </w:rPr>
                              <w:t>)</w:t>
                            </w:r>
                          </w:p>
                          <w:p w14:paraId="496F589A" w14:textId="77777777" w:rsidR="00010CCC" w:rsidRDefault="00010CCC" w:rsidP="00010CCC">
                            <w:pPr>
                              <w:spacing w:line="360" w:lineRule="auto"/>
                            </w:pPr>
                            <w:r>
                              <w:rPr>
                                <w:sz w:val="26"/>
                                <w:szCs w:val="26"/>
                              </w:rPr>
                              <w:t xml:space="preserve">Librans </w:t>
                            </w:r>
                            <w:r w:rsidRPr="00771057">
                              <w:rPr>
                                <w:sz w:val="26"/>
                                <w:szCs w:val="26"/>
                              </w:rPr>
                              <w:t>are often considered the nicest and most charming personality in the world</w:t>
                            </w:r>
                            <w:r>
                              <w:rPr>
                                <w:sz w:val="26"/>
                                <w:szCs w:val="26"/>
                              </w:rPr>
                              <w:t>!</w:t>
                            </w:r>
                          </w:p>
                          <w:p w14:paraId="5808ACC0" w14:textId="25D3411B" w:rsidR="003267F2" w:rsidRPr="00550617" w:rsidRDefault="003267F2" w:rsidP="00550617">
                            <w:pPr>
                              <w:tabs>
                                <w:tab w:val="left" w:pos="1650"/>
                              </w:tabs>
                              <w:spacing w:line="360" w:lineRule="auto"/>
                              <w:rPr>
                                <w:sz w:val="26"/>
                                <w:szCs w:val="26"/>
                              </w:rPr>
                            </w:pPr>
                          </w:p>
                          <w:p w14:paraId="347580B3" w14:textId="325676ED" w:rsidR="003267F2" w:rsidRPr="00550617" w:rsidRDefault="00010CCC" w:rsidP="00550617">
                            <w:pPr>
                              <w:tabs>
                                <w:tab w:val="left" w:pos="1650"/>
                              </w:tabs>
                              <w:spacing w:line="360" w:lineRule="auto"/>
                              <w:rPr>
                                <w:b/>
                                <w:bCs/>
                                <w:sz w:val="26"/>
                                <w:szCs w:val="26"/>
                              </w:rPr>
                            </w:pPr>
                            <w:r>
                              <w:rPr>
                                <w:b/>
                                <w:bCs/>
                                <w:sz w:val="26"/>
                                <w:szCs w:val="26"/>
                              </w:rPr>
                              <w:t xml:space="preserve">Scorpio </w:t>
                            </w:r>
                            <w:r w:rsidR="003267F2" w:rsidRPr="00550617">
                              <w:rPr>
                                <w:b/>
                                <w:bCs/>
                                <w:sz w:val="26"/>
                                <w:szCs w:val="26"/>
                              </w:rPr>
                              <w:t>(</w:t>
                            </w:r>
                            <w:r w:rsidR="005031AA">
                              <w:rPr>
                                <w:b/>
                                <w:bCs/>
                                <w:sz w:val="26"/>
                                <w:szCs w:val="26"/>
                              </w:rPr>
                              <w:t>Nov</w:t>
                            </w:r>
                            <w:r w:rsidR="003267F2" w:rsidRPr="00550617">
                              <w:rPr>
                                <w:b/>
                                <w:bCs/>
                                <w:sz w:val="26"/>
                                <w:szCs w:val="26"/>
                              </w:rPr>
                              <w:t xml:space="preserve"> 2</w:t>
                            </w:r>
                            <w:r>
                              <w:rPr>
                                <w:b/>
                                <w:bCs/>
                                <w:sz w:val="26"/>
                                <w:szCs w:val="26"/>
                              </w:rPr>
                              <w:t>3</w:t>
                            </w:r>
                            <w:r w:rsidR="003267F2" w:rsidRPr="00550617">
                              <w:rPr>
                                <w:b/>
                                <w:bCs/>
                                <w:sz w:val="26"/>
                                <w:szCs w:val="26"/>
                              </w:rPr>
                              <w:t xml:space="preserve"> – </w:t>
                            </w:r>
                            <w:r>
                              <w:rPr>
                                <w:b/>
                                <w:bCs/>
                                <w:sz w:val="26"/>
                                <w:szCs w:val="26"/>
                              </w:rPr>
                              <w:t>Nov</w:t>
                            </w:r>
                            <w:r w:rsidR="003267F2" w:rsidRPr="00550617">
                              <w:rPr>
                                <w:b/>
                                <w:bCs/>
                                <w:sz w:val="26"/>
                                <w:szCs w:val="26"/>
                              </w:rPr>
                              <w:t xml:space="preserve"> 22)</w:t>
                            </w:r>
                          </w:p>
                          <w:p w14:paraId="3B097DA3" w14:textId="470ED57E" w:rsidR="003267F2" w:rsidRDefault="00010CCC" w:rsidP="00010CCC">
                            <w:pPr>
                              <w:spacing w:line="360" w:lineRule="auto"/>
                            </w:pPr>
                            <w:r w:rsidRPr="00010CCC">
                              <w:rPr>
                                <w:sz w:val="26"/>
                                <w:szCs w:val="26"/>
                              </w:rPr>
                              <w:t>Competitive</w:t>
                            </w:r>
                            <w:r>
                              <w:rPr>
                                <w:sz w:val="26"/>
                                <w:szCs w:val="26"/>
                              </w:rPr>
                              <w:t>, p</w:t>
                            </w:r>
                            <w:r w:rsidRPr="00010CCC">
                              <w:rPr>
                                <w:sz w:val="26"/>
                                <w:szCs w:val="26"/>
                              </w:rPr>
                              <w:t>assionate, independent, and unafraid to blaze their own trail no matter what others think</w:t>
                            </w:r>
                            <w:r>
                              <w:rPr>
                                <w:sz w:val="26"/>
                                <w:szCs w:val="26"/>
                              </w:rPr>
                              <w:t>.</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588" id="_x0000_s1038" type="#_x0000_t202" style="position:absolute;margin-left:330pt;margin-top:10.3pt;width:206.5pt;height:23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gHw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" fillcolor="#f2f2f2 [3052]" strokecolor="#bfbfbf [2412]">
                <v:textbox inset="3mm,3mm,3mm,3mm">
                  <w:txbxContent>
                    <w:p w14:paraId="24681EB9" w14:textId="13DF5BD9" w:rsidR="00010CCC" w:rsidRPr="00550617" w:rsidRDefault="00010CCC" w:rsidP="00010CCC">
                      <w:pPr>
                        <w:tabs>
                          <w:tab w:val="left" w:pos="1650"/>
                        </w:tabs>
                        <w:spacing w:line="360" w:lineRule="auto"/>
                        <w:rPr>
                          <w:b/>
                          <w:bCs/>
                          <w:sz w:val="26"/>
                          <w:szCs w:val="26"/>
                        </w:rPr>
                      </w:pPr>
                      <w:r w:rsidRPr="00550617">
                        <w:rPr>
                          <w:b/>
                          <w:bCs/>
                          <w:sz w:val="26"/>
                          <w:szCs w:val="26"/>
                        </w:rPr>
                        <w:t>L</w:t>
                      </w:r>
                      <w:r>
                        <w:rPr>
                          <w:b/>
                          <w:bCs/>
                          <w:sz w:val="26"/>
                          <w:szCs w:val="26"/>
                        </w:rPr>
                        <w:t>ibra</w:t>
                      </w:r>
                      <w:r w:rsidRPr="00550617">
                        <w:rPr>
                          <w:b/>
                          <w:bCs/>
                          <w:sz w:val="26"/>
                          <w:szCs w:val="26"/>
                        </w:rPr>
                        <w:t xml:space="preserve"> (</w:t>
                      </w:r>
                      <w:r w:rsidR="005031AA">
                        <w:rPr>
                          <w:b/>
                          <w:bCs/>
                          <w:sz w:val="26"/>
                          <w:szCs w:val="26"/>
                        </w:rPr>
                        <w:t>Oct</w:t>
                      </w:r>
                      <w:r w:rsidRPr="00550617">
                        <w:rPr>
                          <w:b/>
                          <w:bCs/>
                          <w:sz w:val="26"/>
                          <w:szCs w:val="26"/>
                        </w:rPr>
                        <w:t xml:space="preserve"> 2</w:t>
                      </w:r>
                      <w:r>
                        <w:rPr>
                          <w:b/>
                          <w:bCs/>
                          <w:sz w:val="26"/>
                          <w:szCs w:val="26"/>
                        </w:rPr>
                        <w:t>3</w:t>
                      </w:r>
                      <w:r w:rsidRPr="00550617">
                        <w:rPr>
                          <w:b/>
                          <w:bCs/>
                          <w:sz w:val="26"/>
                          <w:szCs w:val="26"/>
                        </w:rPr>
                        <w:t xml:space="preserve"> -</w:t>
                      </w:r>
                      <w:r>
                        <w:rPr>
                          <w:b/>
                          <w:bCs/>
                          <w:sz w:val="26"/>
                          <w:szCs w:val="26"/>
                        </w:rPr>
                        <w:t xml:space="preserve"> Oct</w:t>
                      </w:r>
                      <w:r w:rsidRPr="00550617">
                        <w:rPr>
                          <w:b/>
                          <w:bCs/>
                          <w:sz w:val="26"/>
                          <w:szCs w:val="26"/>
                        </w:rPr>
                        <w:t xml:space="preserve"> 2</w:t>
                      </w:r>
                      <w:r>
                        <w:rPr>
                          <w:b/>
                          <w:bCs/>
                          <w:sz w:val="26"/>
                          <w:szCs w:val="26"/>
                        </w:rPr>
                        <w:t>2</w:t>
                      </w:r>
                      <w:r w:rsidRPr="00550617">
                        <w:rPr>
                          <w:b/>
                          <w:bCs/>
                          <w:sz w:val="26"/>
                          <w:szCs w:val="26"/>
                        </w:rPr>
                        <w:t>)</w:t>
                      </w:r>
                    </w:p>
                    <w:p w14:paraId="496F589A" w14:textId="77777777" w:rsidR="00010CCC" w:rsidRDefault="00010CCC" w:rsidP="00010CCC">
                      <w:pPr>
                        <w:spacing w:line="360" w:lineRule="auto"/>
                      </w:pPr>
                      <w:r>
                        <w:rPr>
                          <w:sz w:val="26"/>
                          <w:szCs w:val="26"/>
                        </w:rPr>
                        <w:t xml:space="preserve">Librans </w:t>
                      </w:r>
                      <w:r w:rsidRPr="00771057">
                        <w:rPr>
                          <w:sz w:val="26"/>
                          <w:szCs w:val="26"/>
                        </w:rPr>
                        <w:t>are often considered the nicest and most charming personality in the world</w:t>
                      </w:r>
                      <w:r>
                        <w:rPr>
                          <w:sz w:val="26"/>
                          <w:szCs w:val="26"/>
                        </w:rPr>
                        <w:t>!</w:t>
                      </w:r>
                    </w:p>
                    <w:p w14:paraId="5808ACC0" w14:textId="25D3411B" w:rsidR="003267F2" w:rsidRPr="00550617" w:rsidRDefault="003267F2" w:rsidP="00550617">
                      <w:pPr>
                        <w:tabs>
                          <w:tab w:val="left" w:pos="1650"/>
                        </w:tabs>
                        <w:spacing w:line="360" w:lineRule="auto"/>
                        <w:rPr>
                          <w:sz w:val="26"/>
                          <w:szCs w:val="26"/>
                        </w:rPr>
                      </w:pPr>
                    </w:p>
                    <w:p w14:paraId="347580B3" w14:textId="325676ED" w:rsidR="003267F2" w:rsidRPr="00550617" w:rsidRDefault="00010CCC" w:rsidP="00550617">
                      <w:pPr>
                        <w:tabs>
                          <w:tab w:val="left" w:pos="1650"/>
                        </w:tabs>
                        <w:spacing w:line="360" w:lineRule="auto"/>
                        <w:rPr>
                          <w:b/>
                          <w:bCs/>
                          <w:sz w:val="26"/>
                          <w:szCs w:val="26"/>
                        </w:rPr>
                      </w:pPr>
                      <w:r>
                        <w:rPr>
                          <w:b/>
                          <w:bCs/>
                          <w:sz w:val="26"/>
                          <w:szCs w:val="26"/>
                        </w:rPr>
                        <w:t xml:space="preserve">Scorpio </w:t>
                      </w:r>
                      <w:r w:rsidR="003267F2" w:rsidRPr="00550617">
                        <w:rPr>
                          <w:b/>
                          <w:bCs/>
                          <w:sz w:val="26"/>
                          <w:szCs w:val="26"/>
                        </w:rPr>
                        <w:t>(</w:t>
                      </w:r>
                      <w:r w:rsidR="005031AA">
                        <w:rPr>
                          <w:b/>
                          <w:bCs/>
                          <w:sz w:val="26"/>
                          <w:szCs w:val="26"/>
                        </w:rPr>
                        <w:t>Nov</w:t>
                      </w:r>
                      <w:r w:rsidR="003267F2" w:rsidRPr="00550617">
                        <w:rPr>
                          <w:b/>
                          <w:bCs/>
                          <w:sz w:val="26"/>
                          <w:szCs w:val="26"/>
                        </w:rPr>
                        <w:t xml:space="preserve"> 2</w:t>
                      </w:r>
                      <w:r>
                        <w:rPr>
                          <w:b/>
                          <w:bCs/>
                          <w:sz w:val="26"/>
                          <w:szCs w:val="26"/>
                        </w:rPr>
                        <w:t>3</w:t>
                      </w:r>
                      <w:r w:rsidR="003267F2" w:rsidRPr="00550617">
                        <w:rPr>
                          <w:b/>
                          <w:bCs/>
                          <w:sz w:val="26"/>
                          <w:szCs w:val="26"/>
                        </w:rPr>
                        <w:t xml:space="preserve"> – </w:t>
                      </w:r>
                      <w:r>
                        <w:rPr>
                          <w:b/>
                          <w:bCs/>
                          <w:sz w:val="26"/>
                          <w:szCs w:val="26"/>
                        </w:rPr>
                        <w:t>Nov</w:t>
                      </w:r>
                      <w:r w:rsidR="003267F2" w:rsidRPr="00550617">
                        <w:rPr>
                          <w:b/>
                          <w:bCs/>
                          <w:sz w:val="26"/>
                          <w:szCs w:val="26"/>
                        </w:rPr>
                        <w:t xml:space="preserve"> 22)</w:t>
                      </w:r>
                    </w:p>
                    <w:p w14:paraId="3B097DA3" w14:textId="470ED57E" w:rsidR="003267F2" w:rsidRDefault="00010CCC" w:rsidP="00010CCC">
                      <w:pPr>
                        <w:spacing w:line="360" w:lineRule="auto"/>
                      </w:pPr>
                      <w:r w:rsidRPr="00010CCC">
                        <w:rPr>
                          <w:sz w:val="26"/>
                          <w:szCs w:val="26"/>
                        </w:rPr>
                        <w:t>Competitive</w:t>
                      </w:r>
                      <w:r>
                        <w:rPr>
                          <w:sz w:val="26"/>
                          <w:szCs w:val="26"/>
                        </w:rPr>
                        <w:t>, p</w:t>
                      </w:r>
                      <w:r w:rsidRPr="00010CCC">
                        <w:rPr>
                          <w:sz w:val="26"/>
                          <w:szCs w:val="26"/>
                        </w:rPr>
                        <w:t>assionate, independent, and unafraid to blaze their own trail no matter what others think</w:t>
                      </w:r>
                      <w:r>
                        <w:rPr>
                          <w:sz w:val="26"/>
                          <w:szCs w:val="26"/>
                        </w:rPr>
                        <w:t>.</w:t>
                      </w:r>
                    </w:p>
                  </w:txbxContent>
                </v:textbox>
                <w10:wrap type="tight"/>
              </v:shape>
            </w:pict>
          </mc:Fallback>
        </mc:AlternateContent>
      </w:r>
    </w:p>
    <w:p w14:paraId="70C318B3" w14:textId="133FEF25" w:rsidR="001A02EB" w:rsidRPr="001A02EB" w:rsidRDefault="001A02EB" w:rsidP="001A02EB">
      <w:pPr>
        <w:spacing w:line="360" w:lineRule="auto"/>
        <w:rPr>
          <w:sz w:val="26"/>
          <w:szCs w:val="26"/>
        </w:rPr>
      </w:pPr>
      <w:r w:rsidRPr="001A02EB">
        <w:rPr>
          <w:sz w:val="26"/>
          <w:szCs w:val="26"/>
        </w:rPr>
        <w:t>Julie Andrews, Actor, 1</w:t>
      </w:r>
      <w:r w:rsidRPr="001A02EB">
        <w:rPr>
          <w:sz w:val="26"/>
          <w:szCs w:val="26"/>
          <w:vertAlign w:val="superscript"/>
        </w:rPr>
        <w:t>st</w:t>
      </w:r>
      <w:r>
        <w:rPr>
          <w:sz w:val="26"/>
          <w:szCs w:val="26"/>
        </w:rPr>
        <w:t xml:space="preserve"> </w:t>
      </w:r>
      <w:r w:rsidRPr="001A02EB">
        <w:rPr>
          <w:sz w:val="26"/>
          <w:szCs w:val="26"/>
        </w:rPr>
        <w:t>October 1935</w:t>
      </w:r>
    </w:p>
    <w:p w14:paraId="07977D99" w14:textId="48D52898" w:rsidR="001A02EB" w:rsidRPr="001A02EB" w:rsidRDefault="001A02EB" w:rsidP="001A02EB">
      <w:pPr>
        <w:spacing w:line="360" w:lineRule="auto"/>
        <w:rPr>
          <w:sz w:val="26"/>
          <w:szCs w:val="26"/>
        </w:rPr>
      </w:pPr>
      <w:r w:rsidRPr="001A02EB">
        <w:rPr>
          <w:sz w:val="26"/>
          <w:szCs w:val="26"/>
        </w:rPr>
        <w:t>Chevy Chase, Actor, 8</w:t>
      </w:r>
      <w:r w:rsidRPr="001A02EB">
        <w:rPr>
          <w:sz w:val="26"/>
          <w:szCs w:val="26"/>
          <w:vertAlign w:val="superscript"/>
        </w:rPr>
        <w:t>th</w:t>
      </w:r>
      <w:r>
        <w:rPr>
          <w:sz w:val="26"/>
          <w:szCs w:val="26"/>
        </w:rPr>
        <w:t xml:space="preserve"> </w:t>
      </w:r>
      <w:r w:rsidRPr="001A02EB">
        <w:rPr>
          <w:sz w:val="26"/>
          <w:szCs w:val="26"/>
        </w:rPr>
        <w:t>October 1943</w:t>
      </w:r>
    </w:p>
    <w:p w14:paraId="59B9FFB7" w14:textId="25BCC248" w:rsidR="001A02EB" w:rsidRPr="001A02EB" w:rsidRDefault="001A02EB" w:rsidP="001A02EB">
      <w:pPr>
        <w:spacing w:line="360" w:lineRule="auto"/>
        <w:rPr>
          <w:sz w:val="26"/>
          <w:szCs w:val="26"/>
        </w:rPr>
      </w:pPr>
      <w:r w:rsidRPr="001A02EB">
        <w:rPr>
          <w:sz w:val="26"/>
          <w:szCs w:val="26"/>
        </w:rPr>
        <w:t>John Lennon, Musician, 9</w:t>
      </w:r>
      <w:r w:rsidRPr="001A02EB">
        <w:rPr>
          <w:sz w:val="26"/>
          <w:szCs w:val="26"/>
          <w:vertAlign w:val="superscript"/>
        </w:rPr>
        <w:t>th</w:t>
      </w:r>
      <w:r>
        <w:rPr>
          <w:sz w:val="26"/>
          <w:szCs w:val="26"/>
        </w:rPr>
        <w:t xml:space="preserve"> </w:t>
      </w:r>
      <w:r w:rsidRPr="001A02EB">
        <w:rPr>
          <w:sz w:val="26"/>
          <w:szCs w:val="26"/>
        </w:rPr>
        <w:t>October 1940</w:t>
      </w:r>
    </w:p>
    <w:p w14:paraId="4F9404F8" w14:textId="2A284DD6" w:rsidR="001A02EB" w:rsidRPr="001A02EB" w:rsidRDefault="001A02EB" w:rsidP="001A02EB">
      <w:pPr>
        <w:spacing w:line="360" w:lineRule="auto"/>
        <w:rPr>
          <w:sz w:val="26"/>
          <w:szCs w:val="26"/>
        </w:rPr>
      </w:pPr>
      <w:r w:rsidRPr="001A02EB">
        <w:rPr>
          <w:sz w:val="26"/>
          <w:szCs w:val="26"/>
        </w:rPr>
        <w:t>Hugh Jackman, Actor, 12</w:t>
      </w:r>
      <w:r w:rsidRPr="001A02EB">
        <w:rPr>
          <w:sz w:val="26"/>
          <w:szCs w:val="26"/>
          <w:vertAlign w:val="superscript"/>
        </w:rPr>
        <w:t>th</w:t>
      </w:r>
      <w:r>
        <w:rPr>
          <w:sz w:val="26"/>
          <w:szCs w:val="26"/>
        </w:rPr>
        <w:t xml:space="preserve"> </w:t>
      </w:r>
      <w:r w:rsidRPr="001A02EB">
        <w:rPr>
          <w:sz w:val="26"/>
          <w:szCs w:val="26"/>
        </w:rPr>
        <w:t>October 1968</w:t>
      </w:r>
    </w:p>
    <w:p w14:paraId="7C8F70BC" w14:textId="6E956AAF" w:rsidR="001A02EB" w:rsidRPr="001A02EB" w:rsidRDefault="001A02EB" w:rsidP="001A02EB">
      <w:pPr>
        <w:spacing w:line="360" w:lineRule="auto"/>
        <w:rPr>
          <w:sz w:val="26"/>
          <w:szCs w:val="26"/>
        </w:rPr>
      </w:pPr>
      <w:r w:rsidRPr="001A02EB">
        <w:rPr>
          <w:sz w:val="26"/>
          <w:szCs w:val="26"/>
        </w:rPr>
        <w:t>Margaret Thatcher, Prime Minister, 13</w:t>
      </w:r>
      <w:r w:rsidRPr="001A02EB">
        <w:rPr>
          <w:sz w:val="26"/>
          <w:szCs w:val="26"/>
          <w:vertAlign w:val="superscript"/>
        </w:rPr>
        <w:t>th</w:t>
      </w:r>
      <w:r>
        <w:rPr>
          <w:sz w:val="26"/>
          <w:szCs w:val="26"/>
        </w:rPr>
        <w:t xml:space="preserve"> </w:t>
      </w:r>
      <w:r w:rsidRPr="001A02EB">
        <w:rPr>
          <w:sz w:val="26"/>
          <w:szCs w:val="26"/>
        </w:rPr>
        <w:t>October 1925</w:t>
      </w:r>
    </w:p>
    <w:p w14:paraId="25E4E9EA" w14:textId="5C037E13" w:rsidR="001A02EB" w:rsidRPr="001A02EB" w:rsidRDefault="001A02EB" w:rsidP="001A02EB">
      <w:pPr>
        <w:spacing w:line="360" w:lineRule="auto"/>
        <w:rPr>
          <w:sz w:val="26"/>
          <w:szCs w:val="26"/>
        </w:rPr>
      </w:pPr>
      <w:r w:rsidRPr="001A02EB">
        <w:rPr>
          <w:sz w:val="26"/>
          <w:szCs w:val="26"/>
        </w:rPr>
        <w:t>Rita Hayworth, Actress, 17</w:t>
      </w:r>
      <w:r w:rsidRPr="001A02EB">
        <w:rPr>
          <w:sz w:val="26"/>
          <w:szCs w:val="26"/>
          <w:vertAlign w:val="superscript"/>
        </w:rPr>
        <w:t>th</w:t>
      </w:r>
      <w:r w:rsidRPr="001A02EB">
        <w:rPr>
          <w:sz w:val="26"/>
          <w:szCs w:val="26"/>
        </w:rPr>
        <w:t xml:space="preserve"> October 1918</w:t>
      </w:r>
    </w:p>
    <w:p w14:paraId="59EE752C" w14:textId="18A2877C" w:rsidR="001A02EB" w:rsidRPr="001A02EB" w:rsidRDefault="001A02EB" w:rsidP="001A02EB">
      <w:pPr>
        <w:spacing w:line="360" w:lineRule="auto"/>
        <w:rPr>
          <w:sz w:val="26"/>
          <w:szCs w:val="26"/>
        </w:rPr>
      </w:pPr>
      <w:r w:rsidRPr="001A02EB">
        <w:rPr>
          <w:sz w:val="26"/>
          <w:szCs w:val="26"/>
        </w:rPr>
        <w:t>Joan Fontaine, Actress, 22</w:t>
      </w:r>
      <w:r w:rsidRPr="001A02EB">
        <w:rPr>
          <w:sz w:val="26"/>
          <w:szCs w:val="26"/>
          <w:vertAlign w:val="superscript"/>
        </w:rPr>
        <w:t>nd</w:t>
      </w:r>
      <w:r>
        <w:rPr>
          <w:sz w:val="26"/>
          <w:szCs w:val="26"/>
        </w:rPr>
        <w:t xml:space="preserve"> </w:t>
      </w:r>
      <w:r w:rsidRPr="001A02EB">
        <w:rPr>
          <w:sz w:val="26"/>
          <w:szCs w:val="26"/>
        </w:rPr>
        <w:t>October 1917</w:t>
      </w:r>
    </w:p>
    <w:p w14:paraId="2C11F78C" w14:textId="283E6FCF" w:rsidR="001A02EB" w:rsidRPr="001A02EB" w:rsidRDefault="001A02EB" w:rsidP="001A02EB">
      <w:pPr>
        <w:spacing w:line="360" w:lineRule="auto"/>
        <w:rPr>
          <w:sz w:val="26"/>
          <w:szCs w:val="26"/>
        </w:rPr>
      </w:pPr>
      <w:r w:rsidRPr="001A02EB">
        <w:rPr>
          <w:sz w:val="26"/>
          <w:szCs w:val="26"/>
        </w:rPr>
        <w:t>Pablo Picasso, Painter, 25</w:t>
      </w:r>
      <w:r w:rsidRPr="001A02EB">
        <w:rPr>
          <w:sz w:val="26"/>
          <w:szCs w:val="26"/>
          <w:vertAlign w:val="superscript"/>
        </w:rPr>
        <w:t>th</w:t>
      </w:r>
      <w:r>
        <w:rPr>
          <w:sz w:val="26"/>
          <w:szCs w:val="26"/>
        </w:rPr>
        <w:t xml:space="preserve"> </w:t>
      </w:r>
      <w:r w:rsidRPr="001A02EB">
        <w:rPr>
          <w:sz w:val="26"/>
          <w:szCs w:val="26"/>
        </w:rPr>
        <w:t>October 1881</w:t>
      </w:r>
    </w:p>
    <w:p w14:paraId="4852722D" w14:textId="7F3B995C" w:rsidR="001A02EB" w:rsidRPr="001A02EB" w:rsidRDefault="001A02EB" w:rsidP="001A02EB">
      <w:pPr>
        <w:spacing w:line="360" w:lineRule="auto"/>
        <w:rPr>
          <w:sz w:val="26"/>
          <w:szCs w:val="26"/>
        </w:rPr>
      </w:pPr>
      <w:r w:rsidRPr="001A02EB">
        <w:rPr>
          <w:sz w:val="26"/>
          <w:szCs w:val="26"/>
        </w:rPr>
        <w:t>Carrie Fisher, Actress, 21</w:t>
      </w:r>
      <w:r w:rsidRPr="001A02EB">
        <w:rPr>
          <w:sz w:val="26"/>
          <w:szCs w:val="26"/>
          <w:vertAlign w:val="superscript"/>
        </w:rPr>
        <w:t>st</w:t>
      </w:r>
      <w:r>
        <w:rPr>
          <w:sz w:val="26"/>
          <w:szCs w:val="26"/>
        </w:rPr>
        <w:t xml:space="preserve"> </w:t>
      </w:r>
      <w:r w:rsidRPr="001A02EB">
        <w:rPr>
          <w:sz w:val="26"/>
          <w:szCs w:val="26"/>
        </w:rPr>
        <w:t>October 1956</w:t>
      </w:r>
    </w:p>
    <w:p w14:paraId="1DF30AA8" w14:textId="7CA398C7" w:rsidR="001A02EB" w:rsidRPr="001A02EB" w:rsidRDefault="001A02EB" w:rsidP="001A02EB">
      <w:pPr>
        <w:spacing w:line="360" w:lineRule="auto"/>
        <w:rPr>
          <w:sz w:val="26"/>
          <w:szCs w:val="26"/>
        </w:rPr>
      </w:pPr>
      <w:r w:rsidRPr="001A02EB">
        <w:rPr>
          <w:sz w:val="26"/>
          <w:szCs w:val="26"/>
        </w:rPr>
        <w:t>Bill Gates, Philanthropist, 28</w:t>
      </w:r>
      <w:r w:rsidRPr="001A02EB">
        <w:rPr>
          <w:sz w:val="26"/>
          <w:szCs w:val="26"/>
          <w:vertAlign w:val="superscript"/>
        </w:rPr>
        <w:t>th</w:t>
      </w:r>
      <w:r>
        <w:rPr>
          <w:sz w:val="26"/>
          <w:szCs w:val="26"/>
        </w:rPr>
        <w:t xml:space="preserve"> </w:t>
      </w:r>
      <w:r w:rsidRPr="001A02EB">
        <w:rPr>
          <w:sz w:val="26"/>
          <w:szCs w:val="26"/>
        </w:rPr>
        <w:t>October 1965</w:t>
      </w:r>
    </w:p>
    <w:p w14:paraId="48B8B9F7" w14:textId="77777777" w:rsidR="00B32173" w:rsidRDefault="00B32173" w:rsidP="00056274">
      <w:pPr>
        <w:spacing w:line="276" w:lineRule="auto"/>
      </w:pPr>
    </w:p>
    <w:p w14:paraId="71434520" w14:textId="77B3D329" w:rsidR="00495DCF" w:rsidRPr="00495DCF" w:rsidRDefault="00964167" w:rsidP="00056274">
      <w:pPr>
        <w:spacing w:line="276" w:lineRule="auto"/>
      </w:pPr>
      <w:r>
        <w:rPr>
          <w:noProof/>
        </w:rPr>
        <w:lastRenderedPageBreak/>
        <mc:AlternateContent>
          <mc:Choice Requires="wps">
            <w:drawing>
              <wp:anchor distT="45720" distB="45720" distL="114300" distR="114300" simplePos="0" relativeHeight="251710464" behindDoc="0" locked="0" layoutInCell="1" allowOverlap="1" wp14:anchorId="3D8714CA" wp14:editId="42F30BA0">
                <wp:simplePos x="0" y="0"/>
                <wp:positionH relativeFrom="margin">
                  <wp:align>left</wp:align>
                </wp:positionH>
                <wp:positionV relativeFrom="paragraph">
                  <wp:posOffset>346075</wp:posOffset>
                </wp:positionV>
                <wp:extent cx="6819900" cy="1403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3350"/>
                        </a:xfrm>
                        <a:prstGeom prst="roundRect">
                          <a:avLst/>
                        </a:prstGeom>
                        <a:solidFill>
                          <a:srgbClr val="E7D6F6"/>
                        </a:solidFill>
                        <a:ln w="9525">
                          <a:solidFill>
                            <a:srgbClr val="6600CC"/>
                          </a:solidFill>
                          <a:miter lim="800000"/>
                          <a:headEnd/>
                          <a:tailEnd/>
                        </a:ln>
                      </wps:spPr>
                      <wps:txbx>
                        <w:txbxContent>
                          <w:p w14:paraId="27F100C9" w14:textId="2EBE641D" w:rsidR="003267F2" w:rsidRPr="00AE53A3" w:rsidRDefault="003267F2" w:rsidP="00DD0878">
                            <w:pPr>
                              <w:spacing w:line="360" w:lineRule="auto"/>
                              <w:rPr>
                                <w:rStyle w:val="Strong"/>
                                <w:rFonts w:ascii="Helvetica" w:hAnsi="Helvetica"/>
                                <w:color w:val="333384"/>
                                <w:sz w:val="16"/>
                                <w:szCs w:val="16"/>
                                <w:bdr w:val="none" w:sz="0" w:space="0" w:color="auto" w:frame="1"/>
                              </w:rPr>
                            </w:pPr>
                            <w:r>
                              <w:rPr>
                                <w:b/>
                                <w:bCs/>
                                <w:sz w:val="10"/>
                                <w:szCs w:val="10"/>
                              </w:rPr>
                              <w:br/>
                            </w:r>
                            <w:r w:rsidR="006C429D">
                              <w:rPr>
                                <w:b/>
                                <w:bCs/>
                              </w:rPr>
                              <w:t xml:space="preserve">October </w:t>
                            </w:r>
                            <w:r w:rsidRPr="001D1BD0">
                              <w:rPr>
                                <w:b/>
                                <w:bCs/>
                              </w:rPr>
                              <w:t>Spotlight</w:t>
                            </w:r>
                            <w:r>
                              <w:rPr>
                                <w:b/>
                                <w:bCs/>
                              </w:rPr>
                              <w:t xml:space="preserve">: </w:t>
                            </w:r>
                            <w:r w:rsidR="00AE53A3">
                              <w:rPr>
                                <w:rStyle w:val="Strong"/>
                                <w:rFonts w:ascii="Helvetica" w:hAnsi="Helvetica"/>
                                <w:color w:val="333384"/>
                                <w:bdr w:val="none" w:sz="0" w:space="0" w:color="auto" w:frame="1"/>
                              </w:rPr>
                              <w:t>Transcontinental Telegraph</w:t>
                            </w:r>
                            <w:r w:rsidR="00AE53A3">
                              <w:rPr>
                                <w:rStyle w:val="Strong"/>
                                <w:rFonts w:ascii="Helvetica" w:hAnsi="Helvetica"/>
                                <w:color w:val="333384"/>
                                <w:bdr w:val="none" w:sz="0" w:space="0" w:color="auto" w:frame="1"/>
                              </w:rPr>
                              <w:br/>
                            </w:r>
                          </w:p>
                          <w:p w14:paraId="05C337F5" w14:textId="11BB1DAA" w:rsidR="003267F2" w:rsidRPr="00DD0878" w:rsidRDefault="00AE53A3" w:rsidP="00AE53A3">
                            <w:pPr>
                              <w:spacing w:line="360" w:lineRule="auto"/>
                            </w:pPr>
                            <w:r>
                              <w:t>On October 24</w:t>
                            </w:r>
                            <w:proofErr w:type="gramStart"/>
                            <w:r>
                              <w:t xml:space="preserve"> 1861</w:t>
                            </w:r>
                            <w:proofErr w:type="gramEnd"/>
                            <w:r>
                              <w:t>, t</w:t>
                            </w:r>
                            <w:r w:rsidRPr="00AE53A3">
                              <w:t>he first transcontinental telegraph system was completed, making it possible to transmit messages rapidly (by mid-19th-century standards) from coast to coast.</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39" style="position:absolute;margin-left:0;margin-top:27.25pt;width:537pt;height:110.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" fillcolor="#e7d6f6" strokecolor="#60c">
                <v:stroke joinstyle="miter"/>
                <v:textbox inset="7mm,3mm,7mm,3mm">
                  <w:txbxContent>
                    <w:p w14:paraId="27F100C9" w14:textId="2EBE641D" w:rsidR="003267F2" w:rsidRPr="00AE53A3" w:rsidRDefault="003267F2" w:rsidP="00DD0878">
                      <w:pPr>
                        <w:spacing w:line="360" w:lineRule="auto"/>
                        <w:rPr>
                          <w:rStyle w:val="Strong"/>
                          <w:rFonts w:ascii="Helvetica" w:hAnsi="Helvetica"/>
                          <w:color w:val="333384"/>
                          <w:sz w:val="16"/>
                          <w:szCs w:val="16"/>
                          <w:bdr w:val="none" w:sz="0" w:space="0" w:color="auto" w:frame="1"/>
                        </w:rPr>
                      </w:pPr>
                      <w:r>
                        <w:rPr>
                          <w:b/>
                          <w:bCs/>
                          <w:sz w:val="10"/>
                          <w:szCs w:val="10"/>
                        </w:rPr>
                        <w:br/>
                      </w:r>
                      <w:r w:rsidR="006C429D">
                        <w:rPr>
                          <w:b/>
                          <w:bCs/>
                        </w:rPr>
                        <w:t xml:space="preserve">October </w:t>
                      </w:r>
                      <w:r w:rsidRPr="001D1BD0">
                        <w:rPr>
                          <w:b/>
                          <w:bCs/>
                        </w:rPr>
                        <w:t>Spotlight</w:t>
                      </w:r>
                      <w:r>
                        <w:rPr>
                          <w:b/>
                          <w:bCs/>
                        </w:rPr>
                        <w:t xml:space="preserve">: </w:t>
                      </w:r>
                      <w:r w:rsidR="00AE53A3">
                        <w:rPr>
                          <w:rStyle w:val="Strong"/>
                          <w:rFonts w:ascii="Helvetica" w:hAnsi="Helvetica"/>
                          <w:color w:val="333384"/>
                          <w:bdr w:val="none" w:sz="0" w:space="0" w:color="auto" w:frame="1"/>
                        </w:rPr>
                        <w:t>Transcontinental Telegraph</w:t>
                      </w:r>
                      <w:r w:rsidR="00AE53A3">
                        <w:rPr>
                          <w:rStyle w:val="Strong"/>
                          <w:rFonts w:ascii="Helvetica" w:hAnsi="Helvetica"/>
                          <w:color w:val="333384"/>
                          <w:bdr w:val="none" w:sz="0" w:space="0" w:color="auto" w:frame="1"/>
                        </w:rPr>
                        <w:br/>
                      </w:r>
                    </w:p>
                    <w:p w14:paraId="05C337F5" w14:textId="11BB1DAA" w:rsidR="003267F2" w:rsidRPr="00DD0878" w:rsidRDefault="00AE53A3" w:rsidP="00AE53A3">
                      <w:pPr>
                        <w:spacing w:line="360" w:lineRule="auto"/>
                      </w:pPr>
                      <w:r>
                        <w:t>On October 24</w:t>
                      </w:r>
                      <w:proofErr w:type="gramStart"/>
                      <w:r>
                        <w:t xml:space="preserve"> 1861</w:t>
                      </w:r>
                      <w:proofErr w:type="gramEnd"/>
                      <w:r>
                        <w:t>, t</w:t>
                      </w:r>
                      <w:r w:rsidRPr="00AE53A3">
                        <w:t>he first transcontinental telegraph system was completed, making it possible to transmit messages rapidly (by mid-19th-century standards) from coast to coast.</w:t>
                      </w:r>
                    </w:p>
                  </w:txbxContent>
                </v:textbox>
                <w10:wrap type="square" anchorx="margin"/>
              </v:roundrect>
            </w:pict>
          </mc:Fallback>
        </mc:AlternateContent>
      </w:r>
      <w:r w:rsidR="00DD1BAB" w:rsidRPr="00DD0878">
        <w:rPr>
          <w:noProof/>
        </w:rPr>
        <w:drawing>
          <wp:anchor distT="0" distB="0" distL="114300" distR="114300" simplePos="0" relativeHeight="251711488" behindDoc="0" locked="0" layoutInCell="1" allowOverlap="1" wp14:anchorId="4C697D95" wp14:editId="7F28E3CF">
            <wp:simplePos x="0" y="0"/>
            <wp:positionH relativeFrom="column">
              <wp:posOffset>5441950</wp:posOffset>
            </wp:positionH>
            <wp:positionV relativeFrom="paragraph">
              <wp:posOffset>10160</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sidR="00DD0878">
        <w:br/>
      </w:r>
    </w:p>
    <w:p w14:paraId="04CE94A3" w14:textId="77777777" w:rsidR="0041031D" w:rsidRDefault="0041031D" w:rsidP="00FD1F30">
      <w:pPr>
        <w:spacing w:line="276" w:lineRule="auto"/>
        <w:jc w:val="center"/>
      </w:pPr>
    </w:p>
    <w:p w14:paraId="0190448D" w14:textId="51FF6052" w:rsidR="00DB01FB" w:rsidRDefault="003267F2" w:rsidP="00FD1F30">
      <w:pPr>
        <w:spacing w:line="276" w:lineRule="auto"/>
        <w:jc w:val="center"/>
      </w:pPr>
      <w:r w:rsidRPr="00874CA3">
        <w:rPr>
          <w:noProof/>
        </w:rPr>
        <mc:AlternateContent>
          <mc:Choice Requires="wps">
            <w:drawing>
              <wp:inline distT="0" distB="0" distL="0" distR="0" wp14:anchorId="714AAE5D" wp14:editId="3016040F">
                <wp:extent cx="410527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2747F7A" w14:textId="64B74C85" w:rsidR="003267F2" w:rsidRPr="00746126" w:rsidRDefault="003267F2" w:rsidP="00FE1DFC">
                            <w:pPr>
                              <w:pStyle w:val="Heading1"/>
                              <w:jc w:val="center"/>
                              <w:rPr>
                                <w:sz w:val="80"/>
                                <w:szCs w:val="80"/>
                              </w:rPr>
                            </w:pPr>
                            <w:r>
                              <w:rPr>
                                <w:sz w:val="80"/>
                                <w:szCs w:val="80"/>
                              </w:rPr>
                              <w:t>Poem to Share</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40"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FQLbchgCAAAoBAAADgAAAAAAAAAAAAAAAAAuAgAAZHJzL2Uyb0RvYy54bWxQSwECLQAUAAYA&#10;CAAAACEAYXDMRN0AAAAEAQAADwAAAAAAAAAAAAAAAAByBAAAZHJzL2Rvd25yZXYueG1sUEsFBgAA&#10;AAAEAAQA8wAAAHwFAAAAAA==&#10;" filled="f" stroked="f" strokeweight=".5pt">
                <v:textbox inset="0,0,,0">
                  <w:txbxContent>
                    <w:p w14:paraId="32747F7A" w14:textId="64B74C85" w:rsidR="003267F2" w:rsidRPr="00746126" w:rsidRDefault="003267F2" w:rsidP="00FE1DFC">
                      <w:pPr>
                        <w:pStyle w:val="Heading1"/>
                        <w:jc w:val="center"/>
                        <w:rPr>
                          <w:sz w:val="80"/>
                          <w:szCs w:val="80"/>
                        </w:rPr>
                      </w:pPr>
                      <w:r>
                        <w:rPr>
                          <w:sz w:val="80"/>
                          <w:szCs w:val="80"/>
                        </w:rPr>
                        <w:t>Poem to Share</w:t>
                      </w:r>
                    </w:p>
                  </w:txbxContent>
                </v:textbox>
                <w10:anchorlock/>
              </v:shape>
            </w:pict>
          </mc:Fallback>
        </mc:AlternateContent>
      </w:r>
    </w:p>
    <w:p w14:paraId="26D2C438" w14:textId="77777777" w:rsidR="0041031D" w:rsidRPr="0041031D" w:rsidRDefault="0041031D" w:rsidP="0041031D">
      <w:pPr>
        <w:spacing w:line="276" w:lineRule="auto"/>
        <w:jc w:val="center"/>
        <w:rPr>
          <w:sz w:val="40"/>
          <w:szCs w:val="40"/>
        </w:rPr>
      </w:pPr>
    </w:p>
    <w:p w14:paraId="67CB2DCD" w14:textId="755940D9" w:rsidR="0041031D" w:rsidRPr="0041031D" w:rsidRDefault="00EE28EF" w:rsidP="0041031D">
      <w:pPr>
        <w:spacing w:line="276" w:lineRule="auto"/>
        <w:jc w:val="center"/>
        <w:rPr>
          <w:b/>
          <w:bCs/>
          <w:sz w:val="40"/>
          <w:szCs w:val="40"/>
        </w:rPr>
      </w:pPr>
      <w:r>
        <w:rPr>
          <w:b/>
          <w:bCs/>
          <w:sz w:val="40"/>
          <w:szCs w:val="40"/>
        </w:rPr>
        <w:t xml:space="preserve">A Dream Within </w:t>
      </w:r>
      <w:proofErr w:type="gramStart"/>
      <w:r>
        <w:rPr>
          <w:b/>
          <w:bCs/>
          <w:sz w:val="40"/>
          <w:szCs w:val="40"/>
        </w:rPr>
        <w:t>A</w:t>
      </w:r>
      <w:proofErr w:type="gramEnd"/>
      <w:r>
        <w:rPr>
          <w:b/>
          <w:bCs/>
          <w:sz w:val="40"/>
          <w:szCs w:val="40"/>
        </w:rPr>
        <w:t xml:space="preserve"> Dream</w:t>
      </w:r>
    </w:p>
    <w:p w14:paraId="09FF237F" w14:textId="6006C5CA" w:rsidR="0041031D" w:rsidRPr="0041031D" w:rsidRDefault="0041031D" w:rsidP="0041031D">
      <w:pPr>
        <w:spacing w:line="276" w:lineRule="auto"/>
        <w:jc w:val="center"/>
        <w:rPr>
          <w:szCs w:val="22"/>
        </w:rPr>
      </w:pPr>
      <w:r w:rsidRPr="0041031D">
        <w:rPr>
          <w:szCs w:val="22"/>
        </w:rPr>
        <w:t xml:space="preserve">BY </w:t>
      </w:r>
      <w:r w:rsidR="00EE28EF">
        <w:rPr>
          <w:szCs w:val="22"/>
        </w:rPr>
        <w:t>EDGAR ALLAN POE</w:t>
      </w:r>
    </w:p>
    <w:p w14:paraId="05D09149" w14:textId="77777777" w:rsidR="0041031D" w:rsidRDefault="0041031D" w:rsidP="0041031D">
      <w:pPr>
        <w:spacing w:line="276" w:lineRule="auto"/>
        <w:jc w:val="center"/>
      </w:pPr>
    </w:p>
    <w:p w14:paraId="13EEFD12" w14:textId="77777777" w:rsidR="00EE28EF" w:rsidRPr="00EE28EF" w:rsidRDefault="00EE28EF" w:rsidP="00EE28EF">
      <w:pPr>
        <w:spacing w:line="276" w:lineRule="auto"/>
        <w:ind w:left="3600"/>
        <w:rPr>
          <w:sz w:val="26"/>
          <w:szCs w:val="26"/>
        </w:rPr>
      </w:pPr>
      <w:r w:rsidRPr="00EE28EF">
        <w:rPr>
          <w:sz w:val="26"/>
          <w:szCs w:val="26"/>
        </w:rPr>
        <w:t>Take this kiss upon the brow!</w:t>
      </w:r>
    </w:p>
    <w:p w14:paraId="526F6066" w14:textId="77777777" w:rsidR="00EE28EF" w:rsidRPr="00EE28EF" w:rsidRDefault="00EE28EF" w:rsidP="00EE28EF">
      <w:pPr>
        <w:spacing w:line="276" w:lineRule="auto"/>
        <w:ind w:left="3600"/>
        <w:rPr>
          <w:sz w:val="26"/>
          <w:szCs w:val="26"/>
        </w:rPr>
      </w:pPr>
      <w:r w:rsidRPr="00EE28EF">
        <w:rPr>
          <w:sz w:val="26"/>
          <w:szCs w:val="26"/>
        </w:rPr>
        <w:t>And, in parting from you now,</w:t>
      </w:r>
    </w:p>
    <w:p w14:paraId="15D20020" w14:textId="77777777" w:rsidR="00EE28EF" w:rsidRPr="00EE28EF" w:rsidRDefault="00EE28EF" w:rsidP="00EE28EF">
      <w:pPr>
        <w:spacing w:line="276" w:lineRule="auto"/>
        <w:ind w:left="3600"/>
        <w:rPr>
          <w:sz w:val="26"/>
          <w:szCs w:val="26"/>
        </w:rPr>
      </w:pPr>
      <w:proofErr w:type="gramStart"/>
      <w:r w:rsidRPr="00EE28EF">
        <w:rPr>
          <w:sz w:val="26"/>
          <w:szCs w:val="26"/>
        </w:rPr>
        <w:t>Thus</w:t>
      </w:r>
      <w:proofErr w:type="gramEnd"/>
      <w:r w:rsidRPr="00EE28EF">
        <w:rPr>
          <w:sz w:val="26"/>
          <w:szCs w:val="26"/>
        </w:rPr>
        <w:t xml:space="preserve"> much let me avow-</w:t>
      </w:r>
    </w:p>
    <w:p w14:paraId="345B81A6" w14:textId="77777777" w:rsidR="00EE28EF" w:rsidRPr="00EE28EF" w:rsidRDefault="00EE28EF" w:rsidP="00EE28EF">
      <w:pPr>
        <w:spacing w:line="276" w:lineRule="auto"/>
        <w:ind w:left="3600"/>
        <w:rPr>
          <w:sz w:val="26"/>
          <w:szCs w:val="26"/>
        </w:rPr>
      </w:pPr>
      <w:r w:rsidRPr="00EE28EF">
        <w:rPr>
          <w:sz w:val="26"/>
          <w:szCs w:val="26"/>
        </w:rPr>
        <w:t>You are not wrong, who deem</w:t>
      </w:r>
    </w:p>
    <w:p w14:paraId="358995B9" w14:textId="77777777" w:rsidR="00EE28EF" w:rsidRPr="00EE28EF" w:rsidRDefault="00EE28EF" w:rsidP="00EE28EF">
      <w:pPr>
        <w:spacing w:line="276" w:lineRule="auto"/>
        <w:ind w:left="3600"/>
        <w:rPr>
          <w:sz w:val="26"/>
          <w:szCs w:val="26"/>
        </w:rPr>
      </w:pPr>
      <w:r w:rsidRPr="00EE28EF">
        <w:rPr>
          <w:sz w:val="26"/>
          <w:szCs w:val="26"/>
        </w:rPr>
        <w:t xml:space="preserve">That my days have been a </w:t>
      </w:r>
      <w:proofErr w:type="gramStart"/>
      <w:r w:rsidRPr="00EE28EF">
        <w:rPr>
          <w:sz w:val="26"/>
          <w:szCs w:val="26"/>
        </w:rPr>
        <w:t>dream;</w:t>
      </w:r>
      <w:proofErr w:type="gramEnd"/>
    </w:p>
    <w:p w14:paraId="7A419A91" w14:textId="77777777" w:rsidR="00EE28EF" w:rsidRPr="00EE28EF" w:rsidRDefault="00EE28EF" w:rsidP="00EE28EF">
      <w:pPr>
        <w:spacing w:line="276" w:lineRule="auto"/>
        <w:ind w:left="3600"/>
        <w:rPr>
          <w:sz w:val="26"/>
          <w:szCs w:val="26"/>
        </w:rPr>
      </w:pPr>
      <w:r w:rsidRPr="00EE28EF">
        <w:rPr>
          <w:sz w:val="26"/>
          <w:szCs w:val="26"/>
        </w:rPr>
        <w:t>Yet if hope has flown away</w:t>
      </w:r>
    </w:p>
    <w:p w14:paraId="41D3AE01" w14:textId="77777777" w:rsidR="00EE28EF" w:rsidRPr="00EE28EF" w:rsidRDefault="00EE28EF" w:rsidP="00EE28EF">
      <w:pPr>
        <w:spacing w:line="276" w:lineRule="auto"/>
        <w:ind w:left="3600"/>
        <w:rPr>
          <w:sz w:val="26"/>
          <w:szCs w:val="26"/>
        </w:rPr>
      </w:pPr>
      <w:r w:rsidRPr="00EE28EF">
        <w:rPr>
          <w:sz w:val="26"/>
          <w:szCs w:val="26"/>
        </w:rPr>
        <w:t>In a night, or in a day,</w:t>
      </w:r>
    </w:p>
    <w:p w14:paraId="70C7239E" w14:textId="77777777" w:rsidR="00EE28EF" w:rsidRPr="00EE28EF" w:rsidRDefault="00EE28EF" w:rsidP="00EE28EF">
      <w:pPr>
        <w:spacing w:line="276" w:lineRule="auto"/>
        <w:ind w:left="3600"/>
        <w:rPr>
          <w:sz w:val="26"/>
          <w:szCs w:val="26"/>
        </w:rPr>
      </w:pPr>
      <w:r w:rsidRPr="00EE28EF">
        <w:rPr>
          <w:sz w:val="26"/>
          <w:szCs w:val="26"/>
        </w:rPr>
        <w:t>In a vision, or in none,</w:t>
      </w:r>
    </w:p>
    <w:p w14:paraId="22AE5AA3" w14:textId="77777777" w:rsidR="00EE28EF" w:rsidRPr="00EE28EF" w:rsidRDefault="00EE28EF" w:rsidP="00EE28EF">
      <w:pPr>
        <w:spacing w:line="276" w:lineRule="auto"/>
        <w:ind w:left="3600"/>
        <w:rPr>
          <w:sz w:val="26"/>
          <w:szCs w:val="26"/>
        </w:rPr>
      </w:pPr>
      <w:r w:rsidRPr="00EE28EF">
        <w:rPr>
          <w:sz w:val="26"/>
          <w:szCs w:val="26"/>
        </w:rPr>
        <w:t>Is it therefore the less gone?</w:t>
      </w:r>
    </w:p>
    <w:p w14:paraId="15D7EAF8" w14:textId="77777777" w:rsidR="00EE28EF" w:rsidRPr="00EE28EF" w:rsidRDefault="00EE28EF" w:rsidP="00EE28EF">
      <w:pPr>
        <w:spacing w:line="276" w:lineRule="auto"/>
        <w:ind w:left="3600"/>
        <w:rPr>
          <w:sz w:val="26"/>
          <w:szCs w:val="26"/>
        </w:rPr>
      </w:pPr>
      <w:r w:rsidRPr="00EE28EF">
        <w:rPr>
          <w:sz w:val="26"/>
          <w:szCs w:val="26"/>
        </w:rPr>
        <w:t>All that we see or seem</w:t>
      </w:r>
    </w:p>
    <w:p w14:paraId="175DF813" w14:textId="77777777" w:rsidR="00EE28EF" w:rsidRPr="00EE28EF" w:rsidRDefault="00EE28EF" w:rsidP="00EE28EF">
      <w:pPr>
        <w:spacing w:line="276" w:lineRule="auto"/>
        <w:ind w:left="3600"/>
        <w:rPr>
          <w:sz w:val="26"/>
          <w:szCs w:val="26"/>
        </w:rPr>
      </w:pPr>
      <w:r w:rsidRPr="00EE28EF">
        <w:rPr>
          <w:sz w:val="26"/>
          <w:szCs w:val="26"/>
        </w:rPr>
        <w:t>Is but a dream within a dream.</w:t>
      </w:r>
    </w:p>
    <w:p w14:paraId="0B02AB6D" w14:textId="77777777" w:rsidR="00EE28EF" w:rsidRPr="00EE28EF" w:rsidRDefault="00EE28EF" w:rsidP="00EE28EF">
      <w:pPr>
        <w:spacing w:line="276" w:lineRule="auto"/>
        <w:ind w:left="3600"/>
        <w:rPr>
          <w:sz w:val="26"/>
          <w:szCs w:val="26"/>
        </w:rPr>
      </w:pPr>
    </w:p>
    <w:p w14:paraId="007722C2" w14:textId="77777777" w:rsidR="00EE28EF" w:rsidRPr="00EE28EF" w:rsidRDefault="00EE28EF" w:rsidP="00EE28EF">
      <w:pPr>
        <w:spacing w:line="276" w:lineRule="auto"/>
        <w:ind w:left="3600"/>
        <w:rPr>
          <w:sz w:val="26"/>
          <w:szCs w:val="26"/>
        </w:rPr>
      </w:pPr>
      <w:r w:rsidRPr="00EE28EF">
        <w:rPr>
          <w:sz w:val="26"/>
          <w:szCs w:val="26"/>
        </w:rPr>
        <w:t>I stand amid the roar</w:t>
      </w:r>
    </w:p>
    <w:p w14:paraId="757D1BC1" w14:textId="77777777" w:rsidR="00EE28EF" w:rsidRPr="00EE28EF" w:rsidRDefault="00EE28EF" w:rsidP="00EE28EF">
      <w:pPr>
        <w:spacing w:line="276" w:lineRule="auto"/>
        <w:ind w:left="3600"/>
        <w:rPr>
          <w:sz w:val="26"/>
          <w:szCs w:val="26"/>
        </w:rPr>
      </w:pPr>
      <w:r w:rsidRPr="00EE28EF">
        <w:rPr>
          <w:sz w:val="26"/>
          <w:szCs w:val="26"/>
        </w:rPr>
        <w:t>Of a surf-tormented shore,</w:t>
      </w:r>
    </w:p>
    <w:p w14:paraId="5B9EAC8E" w14:textId="77777777" w:rsidR="00EE28EF" w:rsidRPr="00EE28EF" w:rsidRDefault="00EE28EF" w:rsidP="00EE28EF">
      <w:pPr>
        <w:spacing w:line="276" w:lineRule="auto"/>
        <w:ind w:left="3600"/>
        <w:rPr>
          <w:sz w:val="26"/>
          <w:szCs w:val="26"/>
        </w:rPr>
      </w:pPr>
      <w:r w:rsidRPr="00EE28EF">
        <w:rPr>
          <w:sz w:val="26"/>
          <w:szCs w:val="26"/>
        </w:rPr>
        <w:t>And I hold within my hand</w:t>
      </w:r>
    </w:p>
    <w:p w14:paraId="714EA91C" w14:textId="77777777" w:rsidR="00EE28EF" w:rsidRPr="00EE28EF" w:rsidRDefault="00EE28EF" w:rsidP="00EE28EF">
      <w:pPr>
        <w:spacing w:line="276" w:lineRule="auto"/>
        <w:ind w:left="3600"/>
        <w:rPr>
          <w:sz w:val="26"/>
          <w:szCs w:val="26"/>
        </w:rPr>
      </w:pPr>
      <w:r w:rsidRPr="00EE28EF">
        <w:rPr>
          <w:sz w:val="26"/>
          <w:szCs w:val="26"/>
        </w:rPr>
        <w:t>Grains of the golden sand-</w:t>
      </w:r>
    </w:p>
    <w:p w14:paraId="71BA9C18" w14:textId="77777777" w:rsidR="00EE28EF" w:rsidRPr="00EE28EF" w:rsidRDefault="00EE28EF" w:rsidP="00EE28EF">
      <w:pPr>
        <w:spacing w:line="276" w:lineRule="auto"/>
        <w:ind w:left="3600"/>
        <w:rPr>
          <w:sz w:val="26"/>
          <w:szCs w:val="26"/>
        </w:rPr>
      </w:pPr>
      <w:r w:rsidRPr="00EE28EF">
        <w:rPr>
          <w:sz w:val="26"/>
          <w:szCs w:val="26"/>
        </w:rPr>
        <w:t>How few! yet how they creep</w:t>
      </w:r>
    </w:p>
    <w:p w14:paraId="1F03278D" w14:textId="77777777" w:rsidR="00EE28EF" w:rsidRPr="00EE28EF" w:rsidRDefault="00EE28EF" w:rsidP="00EE28EF">
      <w:pPr>
        <w:spacing w:line="276" w:lineRule="auto"/>
        <w:ind w:left="3600"/>
        <w:rPr>
          <w:sz w:val="26"/>
          <w:szCs w:val="26"/>
        </w:rPr>
      </w:pPr>
      <w:r w:rsidRPr="00EE28EF">
        <w:rPr>
          <w:sz w:val="26"/>
          <w:szCs w:val="26"/>
        </w:rPr>
        <w:t>Through my fingers to the deep,</w:t>
      </w:r>
    </w:p>
    <w:p w14:paraId="5711162D" w14:textId="77777777" w:rsidR="00EE28EF" w:rsidRPr="00EE28EF" w:rsidRDefault="00EE28EF" w:rsidP="00EE28EF">
      <w:pPr>
        <w:spacing w:line="276" w:lineRule="auto"/>
        <w:ind w:left="3600"/>
        <w:rPr>
          <w:sz w:val="26"/>
          <w:szCs w:val="26"/>
        </w:rPr>
      </w:pPr>
      <w:r w:rsidRPr="00EE28EF">
        <w:rPr>
          <w:sz w:val="26"/>
          <w:szCs w:val="26"/>
        </w:rPr>
        <w:t>While I weep- while I weep!</w:t>
      </w:r>
    </w:p>
    <w:p w14:paraId="458CA0E7" w14:textId="77777777" w:rsidR="00EE28EF" w:rsidRPr="00EE28EF" w:rsidRDefault="00EE28EF" w:rsidP="00EE28EF">
      <w:pPr>
        <w:spacing w:line="276" w:lineRule="auto"/>
        <w:ind w:left="3600"/>
        <w:rPr>
          <w:sz w:val="26"/>
          <w:szCs w:val="26"/>
        </w:rPr>
      </w:pPr>
      <w:r w:rsidRPr="00EE28EF">
        <w:rPr>
          <w:sz w:val="26"/>
          <w:szCs w:val="26"/>
        </w:rPr>
        <w:t>O God! can I not grasp</w:t>
      </w:r>
    </w:p>
    <w:p w14:paraId="3F058E9E" w14:textId="77777777" w:rsidR="00EE28EF" w:rsidRPr="00EE28EF" w:rsidRDefault="00EE28EF" w:rsidP="00EE28EF">
      <w:pPr>
        <w:spacing w:line="276" w:lineRule="auto"/>
        <w:ind w:left="3600"/>
        <w:rPr>
          <w:sz w:val="26"/>
          <w:szCs w:val="26"/>
        </w:rPr>
      </w:pPr>
      <w:r w:rsidRPr="00EE28EF">
        <w:rPr>
          <w:sz w:val="26"/>
          <w:szCs w:val="26"/>
        </w:rPr>
        <w:t>Them with a tighter clasp?</w:t>
      </w:r>
    </w:p>
    <w:p w14:paraId="533D0EED" w14:textId="77777777" w:rsidR="00EE28EF" w:rsidRPr="00EE28EF" w:rsidRDefault="00EE28EF" w:rsidP="00EE28EF">
      <w:pPr>
        <w:spacing w:line="276" w:lineRule="auto"/>
        <w:ind w:left="3600"/>
        <w:rPr>
          <w:sz w:val="26"/>
          <w:szCs w:val="26"/>
        </w:rPr>
      </w:pPr>
      <w:r w:rsidRPr="00EE28EF">
        <w:rPr>
          <w:sz w:val="26"/>
          <w:szCs w:val="26"/>
        </w:rPr>
        <w:t>O God! can I not save</w:t>
      </w:r>
    </w:p>
    <w:p w14:paraId="68727788" w14:textId="77777777" w:rsidR="00EE28EF" w:rsidRPr="00EE28EF" w:rsidRDefault="00EE28EF" w:rsidP="00EE28EF">
      <w:pPr>
        <w:spacing w:line="276" w:lineRule="auto"/>
        <w:ind w:left="3600"/>
        <w:rPr>
          <w:sz w:val="26"/>
          <w:szCs w:val="26"/>
        </w:rPr>
      </w:pPr>
      <w:r w:rsidRPr="00EE28EF">
        <w:rPr>
          <w:sz w:val="26"/>
          <w:szCs w:val="26"/>
        </w:rPr>
        <w:t>One from the pitiless wave?</w:t>
      </w:r>
    </w:p>
    <w:p w14:paraId="0A6089A8" w14:textId="77777777" w:rsidR="00EE28EF" w:rsidRPr="00EE28EF" w:rsidRDefault="00EE28EF" w:rsidP="00EE28EF">
      <w:pPr>
        <w:spacing w:line="276" w:lineRule="auto"/>
        <w:ind w:left="3600"/>
        <w:rPr>
          <w:sz w:val="26"/>
          <w:szCs w:val="26"/>
        </w:rPr>
      </w:pPr>
      <w:r w:rsidRPr="00EE28EF">
        <w:rPr>
          <w:sz w:val="26"/>
          <w:szCs w:val="26"/>
        </w:rPr>
        <w:lastRenderedPageBreak/>
        <w:t>Is all that we see or seem</w:t>
      </w:r>
    </w:p>
    <w:p w14:paraId="4D1F19E2" w14:textId="348D9F10" w:rsidR="0041031D" w:rsidRDefault="00EE28EF" w:rsidP="00EE28EF">
      <w:pPr>
        <w:spacing w:line="276" w:lineRule="auto"/>
        <w:ind w:left="3600"/>
      </w:pPr>
      <w:r w:rsidRPr="00EE28EF">
        <w:rPr>
          <w:sz w:val="26"/>
          <w:szCs w:val="26"/>
        </w:rPr>
        <w:t xml:space="preserve">But a dream within a </w:t>
      </w:r>
      <w:proofErr w:type="gramStart"/>
      <w:r w:rsidRPr="00EE28EF">
        <w:rPr>
          <w:sz w:val="26"/>
          <w:szCs w:val="26"/>
        </w:rPr>
        <w:t>dream?</w:t>
      </w:r>
      <w:r w:rsidR="0041031D" w:rsidRPr="006C429D">
        <w:rPr>
          <w:sz w:val="26"/>
          <w:szCs w:val="26"/>
        </w:rPr>
        <w:t>.</w:t>
      </w:r>
      <w:proofErr w:type="gramEnd"/>
    </w:p>
    <w:p w14:paraId="3A592207" w14:textId="1E5BE321" w:rsidR="00DB01FB" w:rsidRPr="00DB01FB" w:rsidRDefault="003F3E97" w:rsidP="00056274">
      <w:pPr>
        <w:tabs>
          <w:tab w:val="left" w:pos="8700"/>
        </w:tabs>
        <w:spacing w:line="276" w:lineRule="auto"/>
      </w:pPr>
      <w:r>
        <w:rPr>
          <w:noProof/>
          <w:sz w:val="24"/>
          <w:szCs w:val="24"/>
        </w:rPr>
        <mc:AlternateContent>
          <mc:Choice Requires="wps">
            <w:drawing>
              <wp:anchor distT="36576" distB="36576" distL="36576" distR="36576" simplePos="0" relativeHeight="251720704" behindDoc="0" locked="0" layoutInCell="1" allowOverlap="1" wp14:anchorId="6EA55635" wp14:editId="42AA2923">
                <wp:simplePos x="0" y="0"/>
                <wp:positionH relativeFrom="margin">
                  <wp:align>left</wp:align>
                </wp:positionH>
                <wp:positionV relativeFrom="paragraph">
                  <wp:posOffset>942976</wp:posOffset>
                </wp:positionV>
                <wp:extent cx="3248025" cy="22383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383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57E91A7A" w14:textId="3E0699E1" w:rsidR="003267F2" w:rsidRPr="00C15FA3"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3267F2" w:rsidRPr="00DB01FB" w:rsidRDefault="003267F2" w:rsidP="00F20C9C">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1C4CE11B" w14:textId="2DC6C6C9"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Mrs Shirley McDonald</w:t>
                            </w:r>
                          </w:p>
                          <w:p w14:paraId="4C6479E3" w14:textId="59AEC2FA"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Mrs Helen Sullivan</w:t>
                            </w:r>
                          </w:p>
                          <w:p w14:paraId="5F25CAB0" w14:textId="7E9FAB04"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 Emmanuel Salvador</w:t>
                            </w:r>
                          </w:p>
                          <w:p w14:paraId="47DDAA8A" w14:textId="34A6C861" w:rsidR="003267F2" w:rsidRPr="00DB01FB" w:rsidRDefault="003267F2" w:rsidP="00F20C9C">
                            <w:pPr>
                              <w:widowControl w:val="0"/>
                              <w:spacing w:after="240" w:line="276" w:lineRule="auto"/>
                              <w:rPr>
                                <w:sz w:val="26"/>
                                <w:szCs w:val="26"/>
                              </w:rPr>
                            </w:pPr>
                            <w:r w:rsidRPr="00DB01FB">
                              <w:rPr>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41" type="#_x0000_t202" style="position:absolute;margin-left:0;margin-top:74.25pt;width:255.75pt;height:176.25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" fillcolor="#fde8d5 [661]" strokecolor="#fabb82 [1941]" insetpen="t">
                <v:textbox inset="4mm,4mm,4mm,4mm">
                  <w:txbxContent>
                    <w:p w14:paraId="57E91A7A" w14:textId="3E0699E1" w:rsidR="003267F2" w:rsidRPr="00C15FA3"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3267F2" w:rsidRPr="00DB01FB" w:rsidRDefault="003267F2" w:rsidP="00F20C9C">
                      <w:pPr>
                        <w:widowControl w:val="0"/>
                        <w:spacing w:after="240" w:line="276" w:lineRule="auto"/>
                        <w:rPr>
                          <w:sz w:val="26"/>
                          <w:szCs w:val="26"/>
                        </w:rPr>
                      </w:pPr>
                      <w:r w:rsidRPr="00DB01FB">
                        <w:rPr>
                          <w:sz w:val="26"/>
                          <w:szCs w:val="26"/>
                        </w:rPr>
                        <w:t xml:space="preserve">A </w:t>
                      </w:r>
                      <w:r>
                        <w:rPr>
                          <w:sz w:val="26"/>
                          <w:szCs w:val="26"/>
                        </w:rPr>
                        <w:t>very</w:t>
                      </w:r>
                      <w:r w:rsidRPr="00DB01FB">
                        <w:rPr>
                          <w:sz w:val="26"/>
                          <w:szCs w:val="26"/>
                        </w:rPr>
                        <w:t xml:space="preserve"> warm welcome to:</w:t>
                      </w:r>
                    </w:p>
                    <w:p w14:paraId="1C4CE11B" w14:textId="2DC6C6C9"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Mrs Shirley McDonald</w:t>
                      </w:r>
                    </w:p>
                    <w:p w14:paraId="4C6479E3" w14:textId="59AEC2FA"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Mrs Helen Sullivan</w:t>
                      </w:r>
                    </w:p>
                    <w:p w14:paraId="5F25CAB0" w14:textId="7E9FAB04" w:rsidR="003267F2" w:rsidRPr="00F20C9C" w:rsidRDefault="003267F2" w:rsidP="00F20C9C">
                      <w:pPr>
                        <w:pStyle w:val="ListParagraph"/>
                        <w:widowControl w:val="0"/>
                        <w:numPr>
                          <w:ilvl w:val="0"/>
                          <w:numId w:val="15"/>
                        </w:numPr>
                        <w:spacing w:after="240" w:line="276" w:lineRule="auto"/>
                        <w:rPr>
                          <w:b/>
                          <w:bCs/>
                          <w:sz w:val="26"/>
                          <w:szCs w:val="26"/>
                        </w:rPr>
                      </w:pPr>
                      <w:r w:rsidRPr="00F20C9C">
                        <w:rPr>
                          <w:b/>
                          <w:bCs/>
                          <w:sz w:val="26"/>
                          <w:szCs w:val="26"/>
                        </w:rPr>
                        <w:t>Mr Emmanuel Salvador</w:t>
                      </w:r>
                    </w:p>
                    <w:p w14:paraId="47DDAA8A" w14:textId="34A6C861" w:rsidR="003267F2" w:rsidRPr="00DB01FB" w:rsidRDefault="003267F2" w:rsidP="00F20C9C">
                      <w:pPr>
                        <w:widowControl w:val="0"/>
                        <w:spacing w:after="240" w:line="276" w:lineRule="auto"/>
                        <w:rPr>
                          <w:sz w:val="26"/>
                          <w:szCs w:val="26"/>
                        </w:rPr>
                      </w:pPr>
                      <w:r w:rsidRPr="00DB01FB">
                        <w:rPr>
                          <w:sz w:val="26"/>
                          <w:szCs w:val="26"/>
                        </w:rPr>
                        <w:t>We hope that you enjoy your time here!</w:t>
                      </w:r>
                    </w:p>
                  </w:txbxContent>
                </v:textbox>
                <w10:wrap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131445F7" wp14:editId="0387C7BD">
                <wp:simplePos x="0" y="0"/>
                <wp:positionH relativeFrom="margin">
                  <wp:align>right</wp:align>
                </wp:positionH>
                <wp:positionV relativeFrom="paragraph">
                  <wp:posOffset>952500</wp:posOffset>
                </wp:positionV>
                <wp:extent cx="3381375" cy="3505200"/>
                <wp:effectExtent l="0" t="0" r="28575"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505200"/>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51B1A833" w14:textId="609CB322"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Continuous Improvement</w:t>
                            </w:r>
                          </w:p>
                          <w:p w14:paraId="33D33877" w14:textId="62EED483" w:rsidR="003267F2" w:rsidRPr="008753ED" w:rsidRDefault="003267F2" w:rsidP="00F20C9C">
                            <w:pPr>
                              <w:widowControl w:val="0"/>
                              <w:spacing w:after="240" w:line="276" w:lineRule="auto"/>
                              <w:rPr>
                                <w:sz w:val="26"/>
                                <w:szCs w:val="26"/>
                              </w:rPr>
                            </w:pPr>
                            <w:r w:rsidRPr="008753ED">
                              <w:rPr>
                                <w:sz w:val="26"/>
                                <w:szCs w:val="26"/>
                              </w:rPr>
                              <w:t xml:space="preserve">Residents, </w:t>
                            </w:r>
                            <w:proofErr w:type="gramStart"/>
                            <w:r w:rsidRPr="008753ED">
                              <w:rPr>
                                <w:sz w:val="26"/>
                                <w:szCs w:val="26"/>
                              </w:rPr>
                              <w:t>families</w:t>
                            </w:r>
                            <w:proofErr w:type="gramEnd"/>
                            <w:r w:rsidRPr="008753ED">
                              <w:rPr>
                                <w:sz w:val="26"/>
                                <w:szCs w:val="26"/>
                              </w:rPr>
                              <w:t xml:space="preserve"> and friends are reminded that there are a number of avenues available for you to express your views, suggestions and complaints. </w:t>
                            </w:r>
                          </w:p>
                          <w:p w14:paraId="5E979F6A" w14:textId="35454012" w:rsidR="003267F2" w:rsidRPr="008753ED" w:rsidRDefault="003267F2" w:rsidP="00F20C9C">
                            <w:pPr>
                              <w:widowControl w:val="0"/>
                              <w:spacing w:after="240" w:line="276" w:lineRule="auto"/>
                              <w:rPr>
                                <w:sz w:val="26"/>
                                <w:szCs w:val="26"/>
                              </w:rPr>
                            </w:pPr>
                            <w:r w:rsidRPr="008753ED">
                              <w:rPr>
                                <w:sz w:val="26"/>
                                <w:szCs w:val="26"/>
                              </w:rPr>
                              <w:t>There are feedback forms available outside the Recreation Room. We are happy to receive feedback at any time and strongly encourage everyone to contribute so that we can ensure that we continue to do the BEST we can.</w:t>
                            </w:r>
                          </w:p>
                          <w:p w14:paraId="565DC7FE" w14:textId="34603364" w:rsidR="003267F2" w:rsidRPr="008753ED" w:rsidRDefault="003267F2" w:rsidP="008753ED">
                            <w:pPr>
                              <w:spacing w:line="276"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42" type="#_x0000_t202" style="position:absolute;margin-left:215.05pt;margin-top:75pt;width:266.25pt;height:276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" fillcolor="#fde8d5 [661]" strokecolor="#fabb82 [1941]">
                <v:textbox inset="4mm,4mm,4mm,4mm">
                  <w:txbxContent>
                    <w:p w14:paraId="51B1A833" w14:textId="609CB322"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Continuous Improvement</w:t>
                      </w:r>
                    </w:p>
                    <w:p w14:paraId="33D33877" w14:textId="62EED483" w:rsidR="003267F2" w:rsidRPr="008753ED" w:rsidRDefault="003267F2" w:rsidP="00F20C9C">
                      <w:pPr>
                        <w:widowControl w:val="0"/>
                        <w:spacing w:after="240" w:line="276" w:lineRule="auto"/>
                        <w:rPr>
                          <w:sz w:val="26"/>
                          <w:szCs w:val="26"/>
                        </w:rPr>
                      </w:pPr>
                      <w:r w:rsidRPr="008753ED">
                        <w:rPr>
                          <w:sz w:val="26"/>
                          <w:szCs w:val="26"/>
                        </w:rPr>
                        <w:t xml:space="preserve">Residents, </w:t>
                      </w:r>
                      <w:proofErr w:type="gramStart"/>
                      <w:r w:rsidRPr="008753ED">
                        <w:rPr>
                          <w:sz w:val="26"/>
                          <w:szCs w:val="26"/>
                        </w:rPr>
                        <w:t>families</w:t>
                      </w:r>
                      <w:proofErr w:type="gramEnd"/>
                      <w:r w:rsidRPr="008753ED">
                        <w:rPr>
                          <w:sz w:val="26"/>
                          <w:szCs w:val="26"/>
                        </w:rPr>
                        <w:t xml:space="preserve"> and friends are reminded that there are a number of avenues available for you to express your views, suggestions and complaints. </w:t>
                      </w:r>
                    </w:p>
                    <w:p w14:paraId="5E979F6A" w14:textId="35454012" w:rsidR="003267F2" w:rsidRPr="008753ED" w:rsidRDefault="003267F2" w:rsidP="00F20C9C">
                      <w:pPr>
                        <w:widowControl w:val="0"/>
                        <w:spacing w:after="240" w:line="276" w:lineRule="auto"/>
                        <w:rPr>
                          <w:sz w:val="26"/>
                          <w:szCs w:val="26"/>
                        </w:rPr>
                      </w:pPr>
                      <w:r w:rsidRPr="008753ED">
                        <w:rPr>
                          <w:sz w:val="26"/>
                          <w:szCs w:val="26"/>
                        </w:rPr>
                        <w:t>There are feedback forms available outside the Recreation Room. We are happy to receive feedback at any time and strongly encourage everyone to contribute so that we can ensure that we continue to do the BEST we can.</w:t>
                      </w:r>
                    </w:p>
                    <w:p w14:paraId="565DC7FE" w14:textId="34603364" w:rsidR="003267F2" w:rsidRPr="008753ED" w:rsidRDefault="003267F2" w:rsidP="008753ED">
                      <w:pPr>
                        <w:spacing w:line="276" w:lineRule="auto"/>
                        <w:rPr>
                          <w:sz w:val="26"/>
                          <w:szCs w:val="26"/>
                        </w:rPr>
                      </w:pPr>
                    </w:p>
                  </w:txbxContent>
                </v:textbox>
                <w10:wrap type="square"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3267F2" w:rsidRPr="00746126" w:rsidRDefault="003267F2" w:rsidP="00DB01FB">
                            <w:pPr>
                              <w:pStyle w:val="Heading1"/>
                              <w:rPr>
                                <w:sz w:val="80"/>
                                <w:szCs w:val="80"/>
                              </w:rPr>
                            </w:pPr>
                            <w:bookmarkStart w:id="6" w:name="_Toc44283864"/>
                            <w:bookmarkStart w:id="7" w:name="_Toc44283937"/>
                            <w:r>
                              <w:rPr>
                                <w:sz w:val="80"/>
                                <w:szCs w:val="80"/>
                              </w:rPr>
                              <w:t>Noticeboard</w:t>
                            </w:r>
                            <w:bookmarkEnd w:id="6"/>
                            <w:bookmarkEnd w:id="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43" type="#_x0000_t202" style="position:absolute;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" filled="f" stroked="f" strokeweight=".5pt">
                <v:textbox inset=",0,,0">
                  <w:txbxContent>
                    <w:p w14:paraId="3A085A07" w14:textId="34F94CBB" w:rsidR="003267F2" w:rsidRPr="00746126" w:rsidRDefault="003267F2" w:rsidP="00DB01FB">
                      <w:pPr>
                        <w:pStyle w:val="Heading1"/>
                        <w:rPr>
                          <w:sz w:val="80"/>
                          <w:szCs w:val="80"/>
                        </w:rPr>
                      </w:pPr>
                      <w:bookmarkStart w:id="14" w:name="_Toc44283864"/>
                      <w:bookmarkStart w:id="15" w:name="_Toc44283937"/>
                      <w:r>
                        <w:rPr>
                          <w:sz w:val="80"/>
                          <w:szCs w:val="80"/>
                        </w:rPr>
                        <w:t>Noticeboard</w:t>
                      </w:r>
                      <w:bookmarkEnd w:id="14"/>
                      <w:bookmarkEnd w:id="15"/>
                    </w:p>
                  </w:txbxContent>
                </v:textbox>
                <w10:wrap type="tight"/>
              </v:shape>
            </w:pict>
          </mc:Fallback>
        </mc:AlternateContent>
      </w:r>
    </w:p>
    <w:p w14:paraId="1575FB46" w14:textId="46196F5F"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2FDA34D6"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6848" behindDoc="0" locked="0" layoutInCell="1" allowOverlap="1" wp14:anchorId="2E9E9596" wp14:editId="1B9AC0DA">
                <wp:simplePos x="0" y="0"/>
                <wp:positionH relativeFrom="margin">
                  <wp:posOffset>0</wp:posOffset>
                </wp:positionH>
                <wp:positionV relativeFrom="paragraph">
                  <wp:posOffset>138430</wp:posOffset>
                </wp:positionV>
                <wp:extent cx="3248025" cy="2705100"/>
                <wp:effectExtent l="0" t="0" r="28575"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05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E177BD0" w14:textId="4447788A"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78EE1B50" w:rsidR="003267F2" w:rsidRPr="00E94939" w:rsidRDefault="003267F2" w:rsidP="00F20C9C">
                            <w:pPr>
                              <w:widowControl w:val="0"/>
                              <w:spacing w:after="240" w:line="276" w:lineRule="auto"/>
                              <w:rPr>
                                <w:sz w:val="26"/>
                                <w:szCs w:val="26"/>
                              </w:rPr>
                            </w:pPr>
                            <w:r>
                              <w:rPr>
                                <w:sz w:val="26"/>
                                <w:szCs w:val="26"/>
                              </w:rPr>
                              <w:t>A warm w</w:t>
                            </w:r>
                            <w:r w:rsidRPr="00E94939">
                              <w:rPr>
                                <w:sz w:val="26"/>
                                <w:szCs w:val="26"/>
                              </w:rPr>
                              <w:t>elcome also</w:t>
                            </w:r>
                            <w:r>
                              <w:rPr>
                                <w:sz w:val="26"/>
                                <w:szCs w:val="26"/>
                              </w:rPr>
                              <w:t xml:space="preserve"> foes</w:t>
                            </w:r>
                            <w:r w:rsidRPr="00E94939">
                              <w:rPr>
                                <w:sz w:val="26"/>
                                <w:szCs w:val="26"/>
                              </w:rPr>
                              <w:t xml:space="preserve"> to the people who joined </w:t>
                            </w:r>
                            <w:r>
                              <w:rPr>
                                <w:sz w:val="26"/>
                                <w:szCs w:val="26"/>
                              </w:rPr>
                              <w:t>our</w:t>
                            </w:r>
                            <w:r w:rsidRPr="00E94939">
                              <w:rPr>
                                <w:sz w:val="26"/>
                                <w:szCs w:val="26"/>
                              </w:rPr>
                              <w:t xml:space="preserve"> team in the </w:t>
                            </w:r>
                            <w:proofErr w:type="gramStart"/>
                            <w:r w:rsidRPr="00E94939">
                              <w:rPr>
                                <w:sz w:val="26"/>
                                <w:szCs w:val="26"/>
                              </w:rPr>
                              <w:t>past  few</w:t>
                            </w:r>
                            <w:proofErr w:type="gramEnd"/>
                            <w:r w:rsidRPr="00E94939">
                              <w:rPr>
                                <w:sz w:val="26"/>
                                <w:szCs w:val="26"/>
                              </w:rPr>
                              <w:t xml:space="preserve"> month</w:t>
                            </w:r>
                            <w:r>
                              <w:rPr>
                                <w:sz w:val="26"/>
                                <w:szCs w:val="26"/>
                              </w:rPr>
                              <w:t>!</w:t>
                            </w:r>
                          </w:p>
                          <w:p w14:paraId="6F5EBD9F" w14:textId="67CEA64E" w:rsidR="003267F2" w:rsidRPr="00F20C9C" w:rsidRDefault="003267F2" w:rsidP="00F20C9C">
                            <w:pPr>
                              <w:pStyle w:val="ListParagraph"/>
                              <w:widowControl w:val="0"/>
                              <w:numPr>
                                <w:ilvl w:val="0"/>
                                <w:numId w:val="14"/>
                              </w:numPr>
                              <w:spacing w:after="240" w:line="276" w:lineRule="auto"/>
                              <w:rPr>
                                <w:b/>
                                <w:bCs/>
                                <w:sz w:val="26"/>
                                <w:szCs w:val="26"/>
                              </w:rPr>
                            </w:pPr>
                            <w:r w:rsidRPr="00F20C9C">
                              <w:rPr>
                                <w:b/>
                                <w:bCs/>
                                <w:sz w:val="26"/>
                                <w:szCs w:val="26"/>
                              </w:rPr>
                              <w:t xml:space="preserve">Nola </w:t>
                            </w:r>
                            <w:proofErr w:type="spellStart"/>
                            <w:r w:rsidRPr="00F20C9C">
                              <w:rPr>
                                <w:b/>
                                <w:bCs/>
                                <w:sz w:val="26"/>
                                <w:szCs w:val="26"/>
                              </w:rPr>
                              <w:t>Neradi</w:t>
                            </w:r>
                            <w:proofErr w:type="spellEnd"/>
                          </w:p>
                          <w:p w14:paraId="209D673D" w14:textId="6351F54D" w:rsidR="003267F2" w:rsidRPr="00F20C9C" w:rsidRDefault="003267F2" w:rsidP="00F20C9C">
                            <w:pPr>
                              <w:pStyle w:val="ListParagraph"/>
                              <w:widowControl w:val="0"/>
                              <w:numPr>
                                <w:ilvl w:val="0"/>
                                <w:numId w:val="14"/>
                              </w:numPr>
                              <w:spacing w:after="240" w:line="276" w:lineRule="auto"/>
                              <w:rPr>
                                <w:b/>
                                <w:bCs/>
                                <w:sz w:val="26"/>
                                <w:szCs w:val="26"/>
                              </w:rPr>
                            </w:pPr>
                            <w:proofErr w:type="spellStart"/>
                            <w:r w:rsidRPr="00F20C9C">
                              <w:rPr>
                                <w:b/>
                                <w:bCs/>
                                <w:sz w:val="26"/>
                                <w:szCs w:val="26"/>
                              </w:rPr>
                              <w:t>Sharmilla</w:t>
                            </w:r>
                            <w:proofErr w:type="spellEnd"/>
                            <w:r w:rsidRPr="00F20C9C">
                              <w:rPr>
                                <w:b/>
                                <w:bCs/>
                                <w:sz w:val="26"/>
                                <w:szCs w:val="26"/>
                              </w:rPr>
                              <w:t xml:space="preserve"> </w:t>
                            </w:r>
                            <w:proofErr w:type="spellStart"/>
                            <w:r w:rsidRPr="00F20C9C">
                              <w:rPr>
                                <w:b/>
                                <w:bCs/>
                                <w:sz w:val="26"/>
                                <w:szCs w:val="26"/>
                              </w:rPr>
                              <w:t>Gooda</w:t>
                            </w:r>
                            <w:proofErr w:type="spellEnd"/>
                          </w:p>
                          <w:p w14:paraId="3A54FC4E" w14:textId="77777777" w:rsidR="00F20C9C" w:rsidRPr="00F20C9C" w:rsidRDefault="003267F2" w:rsidP="00B8586F">
                            <w:pPr>
                              <w:pStyle w:val="ListParagraph"/>
                              <w:widowControl w:val="0"/>
                              <w:numPr>
                                <w:ilvl w:val="0"/>
                                <w:numId w:val="14"/>
                              </w:numPr>
                              <w:spacing w:after="240" w:line="276" w:lineRule="auto"/>
                              <w:rPr>
                                <w:b/>
                                <w:bCs/>
                                <w:sz w:val="26"/>
                                <w:szCs w:val="26"/>
                              </w:rPr>
                            </w:pPr>
                            <w:r w:rsidRPr="00F20C9C">
                              <w:rPr>
                                <w:b/>
                                <w:bCs/>
                                <w:sz w:val="26"/>
                                <w:szCs w:val="26"/>
                              </w:rPr>
                              <w:t>David Smith</w:t>
                            </w:r>
                          </w:p>
                          <w:p w14:paraId="43F3FB73" w14:textId="69600550" w:rsidR="003267F2" w:rsidRPr="00F20C9C" w:rsidRDefault="003267F2" w:rsidP="00F20C9C">
                            <w:pPr>
                              <w:widowControl w:val="0"/>
                              <w:spacing w:after="240" w:line="276" w:lineRule="auto"/>
                              <w:rPr>
                                <w:sz w:val="26"/>
                                <w:szCs w:val="26"/>
                              </w:rPr>
                            </w:pPr>
                            <w:r w:rsidRPr="00F20C9C">
                              <w:rPr>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44" type="#_x0000_t202" style="position:absolute;margin-left:0;margin-top:10.9pt;width:255.75pt;height:213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" fillcolor="#fde8d5 [661]" strokecolor="#fabb82 [1941]" insetpen="t">
                <v:textbox inset="4mm,4mm,4mm,4mm">
                  <w:txbxContent>
                    <w:p w14:paraId="4E177BD0" w14:textId="4447788A"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78EE1B50" w:rsidR="003267F2" w:rsidRPr="00E94939" w:rsidRDefault="003267F2" w:rsidP="00F20C9C">
                      <w:pPr>
                        <w:widowControl w:val="0"/>
                        <w:spacing w:after="240" w:line="276" w:lineRule="auto"/>
                        <w:rPr>
                          <w:sz w:val="26"/>
                          <w:szCs w:val="26"/>
                        </w:rPr>
                      </w:pPr>
                      <w:r>
                        <w:rPr>
                          <w:sz w:val="26"/>
                          <w:szCs w:val="26"/>
                        </w:rPr>
                        <w:t>A warm w</w:t>
                      </w:r>
                      <w:r w:rsidRPr="00E94939">
                        <w:rPr>
                          <w:sz w:val="26"/>
                          <w:szCs w:val="26"/>
                        </w:rPr>
                        <w:t>elcome also</w:t>
                      </w:r>
                      <w:r>
                        <w:rPr>
                          <w:sz w:val="26"/>
                          <w:szCs w:val="26"/>
                        </w:rPr>
                        <w:t xml:space="preserve"> foes</w:t>
                      </w:r>
                      <w:r w:rsidRPr="00E94939">
                        <w:rPr>
                          <w:sz w:val="26"/>
                          <w:szCs w:val="26"/>
                        </w:rPr>
                        <w:t xml:space="preserve"> to the people who joined </w:t>
                      </w:r>
                      <w:r>
                        <w:rPr>
                          <w:sz w:val="26"/>
                          <w:szCs w:val="26"/>
                        </w:rPr>
                        <w:t>our</w:t>
                      </w:r>
                      <w:r w:rsidRPr="00E94939">
                        <w:rPr>
                          <w:sz w:val="26"/>
                          <w:szCs w:val="26"/>
                        </w:rPr>
                        <w:t xml:space="preserve"> team in the </w:t>
                      </w:r>
                      <w:proofErr w:type="gramStart"/>
                      <w:r w:rsidRPr="00E94939">
                        <w:rPr>
                          <w:sz w:val="26"/>
                          <w:szCs w:val="26"/>
                        </w:rPr>
                        <w:t>past  few</w:t>
                      </w:r>
                      <w:proofErr w:type="gramEnd"/>
                      <w:r w:rsidRPr="00E94939">
                        <w:rPr>
                          <w:sz w:val="26"/>
                          <w:szCs w:val="26"/>
                        </w:rPr>
                        <w:t xml:space="preserve"> month</w:t>
                      </w:r>
                      <w:r>
                        <w:rPr>
                          <w:sz w:val="26"/>
                          <w:szCs w:val="26"/>
                        </w:rPr>
                        <w:t>!</w:t>
                      </w:r>
                    </w:p>
                    <w:p w14:paraId="6F5EBD9F" w14:textId="67CEA64E" w:rsidR="003267F2" w:rsidRPr="00F20C9C" w:rsidRDefault="003267F2" w:rsidP="00F20C9C">
                      <w:pPr>
                        <w:pStyle w:val="ListParagraph"/>
                        <w:widowControl w:val="0"/>
                        <w:numPr>
                          <w:ilvl w:val="0"/>
                          <w:numId w:val="14"/>
                        </w:numPr>
                        <w:spacing w:after="240" w:line="276" w:lineRule="auto"/>
                        <w:rPr>
                          <w:b/>
                          <w:bCs/>
                          <w:sz w:val="26"/>
                          <w:szCs w:val="26"/>
                        </w:rPr>
                      </w:pPr>
                      <w:r w:rsidRPr="00F20C9C">
                        <w:rPr>
                          <w:b/>
                          <w:bCs/>
                          <w:sz w:val="26"/>
                          <w:szCs w:val="26"/>
                        </w:rPr>
                        <w:t xml:space="preserve">Nola </w:t>
                      </w:r>
                      <w:proofErr w:type="spellStart"/>
                      <w:r w:rsidRPr="00F20C9C">
                        <w:rPr>
                          <w:b/>
                          <w:bCs/>
                          <w:sz w:val="26"/>
                          <w:szCs w:val="26"/>
                        </w:rPr>
                        <w:t>Neradi</w:t>
                      </w:r>
                      <w:proofErr w:type="spellEnd"/>
                    </w:p>
                    <w:p w14:paraId="209D673D" w14:textId="6351F54D" w:rsidR="003267F2" w:rsidRPr="00F20C9C" w:rsidRDefault="003267F2" w:rsidP="00F20C9C">
                      <w:pPr>
                        <w:pStyle w:val="ListParagraph"/>
                        <w:widowControl w:val="0"/>
                        <w:numPr>
                          <w:ilvl w:val="0"/>
                          <w:numId w:val="14"/>
                        </w:numPr>
                        <w:spacing w:after="240" w:line="276" w:lineRule="auto"/>
                        <w:rPr>
                          <w:b/>
                          <w:bCs/>
                          <w:sz w:val="26"/>
                          <w:szCs w:val="26"/>
                        </w:rPr>
                      </w:pPr>
                      <w:proofErr w:type="spellStart"/>
                      <w:r w:rsidRPr="00F20C9C">
                        <w:rPr>
                          <w:b/>
                          <w:bCs/>
                          <w:sz w:val="26"/>
                          <w:szCs w:val="26"/>
                        </w:rPr>
                        <w:t>Sharmilla</w:t>
                      </w:r>
                      <w:proofErr w:type="spellEnd"/>
                      <w:r w:rsidRPr="00F20C9C">
                        <w:rPr>
                          <w:b/>
                          <w:bCs/>
                          <w:sz w:val="26"/>
                          <w:szCs w:val="26"/>
                        </w:rPr>
                        <w:t xml:space="preserve"> </w:t>
                      </w:r>
                      <w:proofErr w:type="spellStart"/>
                      <w:r w:rsidRPr="00F20C9C">
                        <w:rPr>
                          <w:b/>
                          <w:bCs/>
                          <w:sz w:val="26"/>
                          <w:szCs w:val="26"/>
                        </w:rPr>
                        <w:t>Gooda</w:t>
                      </w:r>
                      <w:proofErr w:type="spellEnd"/>
                    </w:p>
                    <w:p w14:paraId="3A54FC4E" w14:textId="77777777" w:rsidR="00F20C9C" w:rsidRPr="00F20C9C" w:rsidRDefault="003267F2" w:rsidP="00B8586F">
                      <w:pPr>
                        <w:pStyle w:val="ListParagraph"/>
                        <w:widowControl w:val="0"/>
                        <w:numPr>
                          <w:ilvl w:val="0"/>
                          <w:numId w:val="14"/>
                        </w:numPr>
                        <w:spacing w:after="240" w:line="276" w:lineRule="auto"/>
                        <w:rPr>
                          <w:b/>
                          <w:bCs/>
                          <w:sz w:val="26"/>
                          <w:szCs w:val="26"/>
                        </w:rPr>
                      </w:pPr>
                      <w:r w:rsidRPr="00F20C9C">
                        <w:rPr>
                          <w:b/>
                          <w:bCs/>
                          <w:sz w:val="26"/>
                          <w:szCs w:val="26"/>
                        </w:rPr>
                        <w:t>David Smith</w:t>
                      </w:r>
                    </w:p>
                    <w:p w14:paraId="43F3FB73" w14:textId="69600550" w:rsidR="003267F2" w:rsidRPr="00F20C9C" w:rsidRDefault="003267F2" w:rsidP="00F20C9C">
                      <w:pPr>
                        <w:widowControl w:val="0"/>
                        <w:spacing w:after="240" w:line="276" w:lineRule="auto"/>
                        <w:rPr>
                          <w:sz w:val="26"/>
                          <w:szCs w:val="26"/>
                        </w:rPr>
                      </w:pPr>
                      <w:r w:rsidRPr="00F20C9C">
                        <w:rPr>
                          <w:sz w:val="26"/>
                          <w:szCs w:val="26"/>
                        </w:rPr>
                        <w:t>We hope that you enjoy your time here!</w:t>
                      </w:r>
                    </w:p>
                  </w:txbxContent>
                </v:textbox>
                <w10:wrap anchorx="margin"/>
              </v:shape>
            </w:pict>
          </mc:Fallback>
        </mc:AlternateContent>
      </w:r>
    </w:p>
    <w:p w14:paraId="7ED86214" w14:textId="06EF92AA" w:rsidR="00DB01FB" w:rsidRPr="00DB01FB" w:rsidRDefault="00DB01FB" w:rsidP="00056274">
      <w:pPr>
        <w:spacing w:line="276" w:lineRule="auto"/>
      </w:pPr>
    </w:p>
    <w:p w14:paraId="46A85B19" w14:textId="7E9FD47E" w:rsidR="00DB01FB" w:rsidRPr="00DB01FB" w:rsidRDefault="00DB01FB" w:rsidP="00056274">
      <w:pPr>
        <w:spacing w:line="276" w:lineRule="auto"/>
      </w:pPr>
    </w:p>
    <w:p w14:paraId="1208F031" w14:textId="0A34FE8A" w:rsidR="00DB01FB" w:rsidRPr="00DB01FB" w:rsidRDefault="00DB01FB" w:rsidP="00056274">
      <w:pPr>
        <w:spacing w:line="276" w:lineRule="auto"/>
      </w:pPr>
    </w:p>
    <w:p w14:paraId="4018A33A" w14:textId="1593586C" w:rsidR="00DB01FB" w:rsidRPr="00DB01FB" w:rsidRDefault="00DB01FB" w:rsidP="00056274">
      <w:pPr>
        <w:spacing w:line="276" w:lineRule="auto"/>
      </w:pPr>
    </w:p>
    <w:p w14:paraId="47613FF8" w14:textId="74A6AF18" w:rsidR="00DB01FB" w:rsidRPr="00DB01FB" w:rsidRDefault="00DB01FB" w:rsidP="00056274">
      <w:pPr>
        <w:spacing w:line="276" w:lineRule="auto"/>
      </w:pPr>
    </w:p>
    <w:p w14:paraId="39D1CF60" w14:textId="0693D8C6" w:rsidR="00DB01FB" w:rsidRPr="00DB01FB" w:rsidRDefault="00DB01FB" w:rsidP="00056274">
      <w:pPr>
        <w:spacing w:line="276" w:lineRule="auto"/>
      </w:pPr>
    </w:p>
    <w:p w14:paraId="3A196173" w14:textId="3FA6F9F6" w:rsidR="00DB01FB" w:rsidRPr="00DB01FB" w:rsidRDefault="00DB01FB" w:rsidP="00056274">
      <w:pPr>
        <w:spacing w:line="276" w:lineRule="auto"/>
      </w:pPr>
    </w:p>
    <w:p w14:paraId="22FCE8A1" w14:textId="03D0338E"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4069ECC6">
                <wp:simplePos x="0" y="0"/>
                <wp:positionH relativeFrom="margin">
                  <wp:posOffset>3538855</wp:posOffset>
                </wp:positionH>
                <wp:positionV relativeFrom="paragraph">
                  <wp:posOffset>12065</wp:posOffset>
                </wp:positionV>
                <wp:extent cx="3400425" cy="4029075"/>
                <wp:effectExtent l="0" t="0" r="28575" b="2857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029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2747AD" w14:textId="0561560C"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Can you Contribute?</w:t>
                            </w:r>
                          </w:p>
                          <w:p w14:paraId="0AAB606B" w14:textId="429900BE" w:rsidR="003267F2" w:rsidRPr="00BF086E" w:rsidRDefault="003267F2" w:rsidP="00F20C9C">
                            <w:pPr>
                              <w:widowControl w:val="0"/>
                              <w:spacing w:after="240" w:line="276" w:lineRule="auto"/>
                              <w:rPr>
                                <w:sz w:val="26"/>
                                <w:szCs w:val="26"/>
                              </w:rPr>
                            </w:pPr>
                            <w:r w:rsidRPr="00BF086E">
                              <w:rPr>
                                <w:sz w:val="26"/>
                                <w:szCs w:val="26"/>
                              </w:rPr>
                              <w:t xml:space="preserve">Contributions to our newsletter are encouraged and appreciated!  </w:t>
                            </w:r>
                          </w:p>
                          <w:p w14:paraId="5879181F" w14:textId="7BBAF821" w:rsidR="003267F2" w:rsidRPr="00BF086E" w:rsidRDefault="003267F2" w:rsidP="00F20C9C">
                            <w:pPr>
                              <w:widowControl w:val="0"/>
                              <w:spacing w:after="240" w:line="276" w:lineRule="auto"/>
                              <w:rPr>
                                <w:sz w:val="26"/>
                                <w:szCs w:val="26"/>
                              </w:rPr>
                            </w:pPr>
                            <w:r w:rsidRPr="00BF086E">
                              <w:rPr>
                                <w:sz w:val="26"/>
                                <w:szCs w:val="26"/>
                              </w:rPr>
                              <w:t xml:space="preserve">Articles, photos, reports on community outings, staff news, trivia, </w:t>
                            </w:r>
                            <w:proofErr w:type="gramStart"/>
                            <w:r w:rsidRPr="00BF086E">
                              <w:rPr>
                                <w:sz w:val="26"/>
                                <w:szCs w:val="26"/>
                              </w:rPr>
                              <w:t>poems</w:t>
                            </w:r>
                            <w:proofErr w:type="gramEnd"/>
                            <w:r w:rsidRPr="00BF086E">
                              <w:rPr>
                                <w:sz w:val="26"/>
                                <w:szCs w:val="26"/>
                              </w:rPr>
                              <w:t xml:space="preserve"> and amusing stories relating to residents and staff are most welcome. </w:t>
                            </w:r>
                          </w:p>
                          <w:p w14:paraId="565DCA9A" w14:textId="77777777" w:rsidR="003267F2" w:rsidRDefault="003267F2" w:rsidP="00F20C9C">
                            <w:pPr>
                              <w:widowControl w:val="0"/>
                              <w:spacing w:after="240" w:line="276" w:lineRule="auto"/>
                              <w:rPr>
                                <w:sz w:val="26"/>
                                <w:szCs w:val="26"/>
                              </w:rPr>
                            </w:pPr>
                            <w:r w:rsidRPr="00BF086E">
                              <w:rPr>
                                <w:sz w:val="26"/>
                                <w:szCs w:val="26"/>
                              </w:rPr>
                              <w:t xml:space="preserve">Please hand in your submission to </w:t>
                            </w:r>
                            <w:proofErr w:type="gramStart"/>
                            <w:r w:rsidRPr="00BF086E">
                              <w:rPr>
                                <w:sz w:val="26"/>
                                <w:szCs w:val="26"/>
                              </w:rPr>
                              <w:t>reception, or</w:t>
                            </w:r>
                            <w:proofErr w:type="gramEnd"/>
                            <w:r w:rsidRPr="00BF086E">
                              <w:rPr>
                                <w:sz w:val="26"/>
                                <w:szCs w:val="26"/>
                              </w:rPr>
                              <w:t xml:space="preserve"> email us anytime. </w:t>
                            </w:r>
                          </w:p>
                          <w:p w14:paraId="40203450" w14:textId="022EBEE3" w:rsidR="003267F2" w:rsidRPr="00BF086E" w:rsidRDefault="003267F2" w:rsidP="00F20C9C">
                            <w:pPr>
                              <w:widowControl w:val="0"/>
                              <w:spacing w:after="240" w:line="276" w:lineRule="auto"/>
                              <w:rPr>
                                <w:sz w:val="26"/>
                                <w:szCs w:val="26"/>
                              </w:rPr>
                            </w:pPr>
                            <w:r w:rsidRPr="00BF086E">
                              <w:rPr>
                                <w:sz w:val="26"/>
                                <w:szCs w:val="26"/>
                              </w:rPr>
                              <w:t>Thank you!</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45" type="#_x0000_t202" style="position:absolute;margin-left:278.65pt;margin-top:.95pt;width:267.75pt;height:317.25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" fillcolor="#fde8d5 [661]" strokecolor="#fabb82 [1941]" insetpen="t">
                <v:textbox inset="4mm,4mm,4mm,4mm">
                  <w:txbxContent>
                    <w:p w14:paraId="432747AD" w14:textId="0561560C"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Can you Contribute?</w:t>
                      </w:r>
                    </w:p>
                    <w:p w14:paraId="0AAB606B" w14:textId="429900BE" w:rsidR="003267F2" w:rsidRPr="00BF086E" w:rsidRDefault="003267F2" w:rsidP="00F20C9C">
                      <w:pPr>
                        <w:widowControl w:val="0"/>
                        <w:spacing w:after="240" w:line="276" w:lineRule="auto"/>
                        <w:rPr>
                          <w:sz w:val="26"/>
                          <w:szCs w:val="26"/>
                        </w:rPr>
                      </w:pPr>
                      <w:r w:rsidRPr="00BF086E">
                        <w:rPr>
                          <w:sz w:val="26"/>
                          <w:szCs w:val="26"/>
                        </w:rPr>
                        <w:t xml:space="preserve">Contributions to our newsletter are encouraged and appreciated!  </w:t>
                      </w:r>
                    </w:p>
                    <w:p w14:paraId="5879181F" w14:textId="7BBAF821" w:rsidR="003267F2" w:rsidRPr="00BF086E" w:rsidRDefault="003267F2" w:rsidP="00F20C9C">
                      <w:pPr>
                        <w:widowControl w:val="0"/>
                        <w:spacing w:after="240" w:line="276" w:lineRule="auto"/>
                        <w:rPr>
                          <w:sz w:val="26"/>
                          <w:szCs w:val="26"/>
                        </w:rPr>
                      </w:pPr>
                      <w:r w:rsidRPr="00BF086E">
                        <w:rPr>
                          <w:sz w:val="26"/>
                          <w:szCs w:val="26"/>
                        </w:rPr>
                        <w:t xml:space="preserve">Articles, photos, reports on community outings, staff news, trivia, </w:t>
                      </w:r>
                      <w:proofErr w:type="gramStart"/>
                      <w:r w:rsidRPr="00BF086E">
                        <w:rPr>
                          <w:sz w:val="26"/>
                          <w:szCs w:val="26"/>
                        </w:rPr>
                        <w:t>poems</w:t>
                      </w:r>
                      <w:proofErr w:type="gramEnd"/>
                      <w:r w:rsidRPr="00BF086E">
                        <w:rPr>
                          <w:sz w:val="26"/>
                          <w:szCs w:val="26"/>
                        </w:rPr>
                        <w:t xml:space="preserve"> and amusing stories relating to residents and staff are most welcome. </w:t>
                      </w:r>
                    </w:p>
                    <w:p w14:paraId="565DCA9A" w14:textId="77777777" w:rsidR="003267F2" w:rsidRDefault="003267F2" w:rsidP="00F20C9C">
                      <w:pPr>
                        <w:widowControl w:val="0"/>
                        <w:spacing w:after="240" w:line="276" w:lineRule="auto"/>
                        <w:rPr>
                          <w:sz w:val="26"/>
                          <w:szCs w:val="26"/>
                        </w:rPr>
                      </w:pPr>
                      <w:r w:rsidRPr="00BF086E">
                        <w:rPr>
                          <w:sz w:val="26"/>
                          <w:szCs w:val="26"/>
                        </w:rPr>
                        <w:t xml:space="preserve">Please hand in your submission to </w:t>
                      </w:r>
                      <w:proofErr w:type="gramStart"/>
                      <w:r w:rsidRPr="00BF086E">
                        <w:rPr>
                          <w:sz w:val="26"/>
                          <w:szCs w:val="26"/>
                        </w:rPr>
                        <w:t>reception, or</w:t>
                      </w:r>
                      <w:proofErr w:type="gramEnd"/>
                      <w:r w:rsidRPr="00BF086E">
                        <w:rPr>
                          <w:sz w:val="26"/>
                          <w:szCs w:val="26"/>
                        </w:rPr>
                        <w:t xml:space="preserve"> email us anytime. </w:t>
                      </w:r>
                    </w:p>
                    <w:p w14:paraId="40203450" w14:textId="022EBEE3" w:rsidR="003267F2" w:rsidRPr="00BF086E" w:rsidRDefault="003267F2" w:rsidP="00F20C9C">
                      <w:pPr>
                        <w:widowControl w:val="0"/>
                        <w:spacing w:after="240" w:line="276" w:lineRule="auto"/>
                        <w:rPr>
                          <w:sz w:val="26"/>
                          <w:szCs w:val="26"/>
                        </w:rPr>
                      </w:pPr>
                      <w:r w:rsidRPr="00BF086E">
                        <w:rPr>
                          <w:sz w:val="26"/>
                          <w:szCs w:val="26"/>
                        </w:rPr>
                        <w:t>Thank you!</w:t>
                      </w:r>
                    </w:p>
                  </w:txbxContent>
                </v:textbox>
                <w10:wrap anchorx="margin"/>
              </v:shape>
            </w:pict>
          </mc:Fallback>
        </mc:AlternateContent>
      </w:r>
    </w:p>
    <w:p w14:paraId="37E996F4" w14:textId="1750E170" w:rsidR="00DB01FB" w:rsidRPr="00DB01FB" w:rsidRDefault="00DB01FB" w:rsidP="00056274">
      <w:pPr>
        <w:spacing w:line="276" w:lineRule="auto"/>
      </w:pPr>
    </w:p>
    <w:p w14:paraId="14E55484" w14:textId="3CE802BA" w:rsidR="00DB01FB" w:rsidRPr="00DB01FB" w:rsidRDefault="00DB01FB" w:rsidP="00056274">
      <w:pPr>
        <w:spacing w:line="276" w:lineRule="auto"/>
      </w:pPr>
    </w:p>
    <w:p w14:paraId="2BBD6AF2" w14:textId="0FC107BD" w:rsidR="00DB01FB" w:rsidRPr="00DB01FB" w:rsidRDefault="00DB01FB" w:rsidP="00056274">
      <w:pPr>
        <w:spacing w:line="276" w:lineRule="auto"/>
      </w:pPr>
    </w:p>
    <w:p w14:paraId="070AF1AD" w14:textId="49E61DBD" w:rsidR="00DB01FB" w:rsidRPr="00DB01FB" w:rsidRDefault="00DB01FB" w:rsidP="00056274">
      <w:pPr>
        <w:spacing w:line="276" w:lineRule="auto"/>
      </w:pPr>
    </w:p>
    <w:p w14:paraId="1C0FB5BA" w14:textId="2DD5D521" w:rsidR="00DB01FB" w:rsidRPr="00DB01FB" w:rsidRDefault="00DB01FB" w:rsidP="00056274">
      <w:pPr>
        <w:spacing w:line="276" w:lineRule="auto"/>
      </w:pPr>
    </w:p>
    <w:p w14:paraId="2C7CCC0C" w14:textId="1012EF46"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61CBA2C3" w:rsidR="000518FE" w:rsidRPr="00DB01FB" w:rsidRDefault="003F3E97" w:rsidP="00056274">
      <w:pPr>
        <w:spacing w:line="276" w:lineRule="auto"/>
      </w:pPr>
      <w:r>
        <w:rPr>
          <w:noProof/>
          <w:sz w:val="24"/>
          <w:szCs w:val="24"/>
        </w:rPr>
        <mc:AlternateContent>
          <mc:Choice Requires="wps">
            <w:drawing>
              <wp:anchor distT="36576" distB="36576" distL="36576" distR="36576" simplePos="0" relativeHeight="251731968" behindDoc="0" locked="0" layoutInCell="1" allowOverlap="1" wp14:anchorId="1BE06F5D" wp14:editId="59034752">
                <wp:simplePos x="0" y="0"/>
                <wp:positionH relativeFrom="margin">
                  <wp:posOffset>0</wp:posOffset>
                </wp:positionH>
                <wp:positionV relativeFrom="paragraph">
                  <wp:posOffset>68580</wp:posOffset>
                </wp:positionV>
                <wp:extent cx="3248025" cy="2505075"/>
                <wp:effectExtent l="0" t="0" r="28575" b="2857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050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60A01B9" w14:textId="6AAAF240"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3267F2" w:rsidRPr="00E94939" w:rsidRDefault="003267F2" w:rsidP="00F20C9C">
                            <w:pPr>
                              <w:widowControl w:val="0"/>
                              <w:spacing w:after="240" w:line="276" w:lineRule="auto"/>
                              <w:rPr>
                                <w:sz w:val="26"/>
                                <w:szCs w:val="26"/>
                              </w:rPr>
                            </w:pPr>
                            <w:r w:rsidRPr="00E94939">
                              <w:rPr>
                                <w:sz w:val="26"/>
                                <w:szCs w:val="26"/>
                              </w:rPr>
                              <w:t>To the families and friends of our late residents—may you be comforted by the knowledge that your loved ones are at peace.</w:t>
                            </w:r>
                          </w:p>
                          <w:p w14:paraId="23BC7E1D" w14:textId="41084846"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Mrs Alfie Campo</w:t>
                            </w:r>
                          </w:p>
                          <w:p w14:paraId="113ED47D" w14:textId="11C8D09B"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 xml:space="preserve">Mr Sam </w:t>
                            </w:r>
                            <w:proofErr w:type="spellStart"/>
                            <w:r w:rsidRPr="00F20C9C">
                              <w:rPr>
                                <w:b/>
                                <w:bCs/>
                                <w:sz w:val="26"/>
                                <w:szCs w:val="26"/>
                              </w:rPr>
                              <w:t>Regali</w:t>
                            </w:r>
                            <w:proofErr w:type="spellEnd"/>
                          </w:p>
                          <w:p w14:paraId="34630167" w14:textId="254F95EC"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Mr Ron Lain</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46" type="#_x0000_t202" style="position:absolute;margin-left:0;margin-top:5.4pt;width:255.75pt;height:197.25pt;z-index:251731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" fillcolor="#fde8d5 [661]" strokecolor="#fabb82 [1941]" insetpen="t">
                <v:textbox inset="4mm,4mm,4mm,4mm">
                  <w:txbxContent>
                    <w:p w14:paraId="360A01B9" w14:textId="6AAAF240" w:rsidR="003267F2" w:rsidRPr="00F20C9C" w:rsidRDefault="003267F2"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3267F2" w:rsidRPr="00E94939" w:rsidRDefault="003267F2" w:rsidP="00F20C9C">
                      <w:pPr>
                        <w:widowControl w:val="0"/>
                        <w:spacing w:after="240" w:line="276" w:lineRule="auto"/>
                        <w:rPr>
                          <w:sz w:val="26"/>
                          <w:szCs w:val="26"/>
                        </w:rPr>
                      </w:pPr>
                      <w:r w:rsidRPr="00E94939">
                        <w:rPr>
                          <w:sz w:val="26"/>
                          <w:szCs w:val="26"/>
                        </w:rPr>
                        <w:t>To the families and friends of our late residents—may you be comforted by the knowledge that your loved ones are at peace.</w:t>
                      </w:r>
                    </w:p>
                    <w:p w14:paraId="23BC7E1D" w14:textId="41084846"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Mrs Alfie Campo</w:t>
                      </w:r>
                    </w:p>
                    <w:p w14:paraId="113ED47D" w14:textId="11C8D09B"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 xml:space="preserve">Mr Sam </w:t>
                      </w:r>
                      <w:proofErr w:type="spellStart"/>
                      <w:r w:rsidRPr="00F20C9C">
                        <w:rPr>
                          <w:b/>
                          <w:bCs/>
                          <w:sz w:val="26"/>
                          <w:szCs w:val="26"/>
                        </w:rPr>
                        <w:t>Regali</w:t>
                      </w:r>
                      <w:proofErr w:type="spellEnd"/>
                    </w:p>
                    <w:p w14:paraId="34630167" w14:textId="254F95EC" w:rsidR="003267F2" w:rsidRPr="00F20C9C" w:rsidRDefault="003267F2" w:rsidP="00F20C9C">
                      <w:pPr>
                        <w:pStyle w:val="ListParagraph"/>
                        <w:widowControl w:val="0"/>
                        <w:numPr>
                          <w:ilvl w:val="0"/>
                          <w:numId w:val="13"/>
                        </w:numPr>
                        <w:spacing w:after="240" w:line="276" w:lineRule="auto"/>
                        <w:rPr>
                          <w:b/>
                          <w:bCs/>
                          <w:sz w:val="26"/>
                          <w:szCs w:val="26"/>
                        </w:rPr>
                      </w:pPr>
                      <w:r w:rsidRPr="00F20C9C">
                        <w:rPr>
                          <w:b/>
                          <w:bCs/>
                          <w:sz w:val="26"/>
                          <w:szCs w:val="26"/>
                        </w:rPr>
                        <w:t>Mr Ron Lain</w:t>
                      </w:r>
                    </w:p>
                  </w:txbxContent>
                </v:textbox>
                <w10:wrap anchorx="margin"/>
              </v:shape>
            </w:pict>
          </mc:Fallback>
        </mc:AlternateContent>
      </w:r>
    </w:p>
    <w:p w14:paraId="01F7475C" w14:textId="5643B408" w:rsidR="00DB01FB" w:rsidRPr="00DB01FB" w:rsidRDefault="00DB01FB" w:rsidP="00056274">
      <w:pPr>
        <w:spacing w:line="276" w:lineRule="auto"/>
      </w:pPr>
    </w:p>
    <w:p w14:paraId="75049D05" w14:textId="68C9A61E" w:rsidR="00DB01FB" w:rsidRPr="00DB01FB" w:rsidRDefault="00DB01FB" w:rsidP="00056274">
      <w:pPr>
        <w:spacing w:line="276" w:lineRule="auto"/>
      </w:pP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33C78C01" w:rsidR="007E692B" w:rsidRDefault="007E692B" w:rsidP="00056274">
      <w:pPr>
        <w:spacing w:line="276" w:lineRule="auto"/>
      </w:pPr>
    </w:p>
    <w:p w14:paraId="32B5D8A8" w14:textId="08779115" w:rsidR="00B95D48" w:rsidRPr="00DB01FB" w:rsidRDefault="00B95D48" w:rsidP="00056274">
      <w:pPr>
        <w:tabs>
          <w:tab w:val="left" w:pos="8700"/>
        </w:tabs>
        <w:spacing w:line="276" w:lineRule="auto"/>
      </w:pPr>
      <w:r w:rsidRPr="00BF086E">
        <w:rPr>
          <w:noProof/>
        </w:rPr>
        <w:lastRenderedPageBreak/>
        <w:drawing>
          <wp:anchor distT="0" distB="0" distL="114300" distR="114300" simplePos="0" relativeHeight="251739136" behindDoc="1" locked="0" layoutInCell="1" allowOverlap="1" wp14:anchorId="7971A3BD" wp14:editId="5594D095">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35040" behindDoc="1" locked="0" layoutInCell="1" allowOverlap="1" wp14:anchorId="74EA57B0" wp14:editId="5D32F991">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3267F2" w:rsidRPr="00746126" w:rsidRDefault="003267F2" w:rsidP="00B95D48">
                            <w:pPr>
                              <w:pStyle w:val="Heading1"/>
                              <w:rPr>
                                <w:sz w:val="80"/>
                                <w:szCs w:val="80"/>
                              </w:rPr>
                            </w:pPr>
                            <w:bookmarkStart w:id="8" w:name="_Toc44283865"/>
                            <w:bookmarkStart w:id="9" w:name="_Toc44283938"/>
                            <w:r>
                              <w:rPr>
                                <w:sz w:val="80"/>
                                <w:szCs w:val="80"/>
                              </w:rPr>
                              <w:t>Noticeboard</w:t>
                            </w:r>
                            <w:bookmarkEnd w:id="8"/>
                            <w:bookmarkEnd w:id="9"/>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47"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wRGA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" filled="f" stroked="f" strokeweight=".5pt">
                <v:textbox inset=",0,,0">
                  <w:txbxContent>
                    <w:p w14:paraId="0EADE6FC" w14:textId="77777777" w:rsidR="003267F2" w:rsidRPr="00746126" w:rsidRDefault="003267F2" w:rsidP="00B95D48">
                      <w:pPr>
                        <w:pStyle w:val="Heading1"/>
                        <w:rPr>
                          <w:sz w:val="80"/>
                          <w:szCs w:val="80"/>
                        </w:rPr>
                      </w:pPr>
                      <w:bookmarkStart w:id="18" w:name="_Toc44283865"/>
                      <w:bookmarkStart w:id="19" w:name="_Toc44283938"/>
                      <w:r>
                        <w:rPr>
                          <w:sz w:val="80"/>
                          <w:szCs w:val="80"/>
                        </w:rPr>
                        <w:t>Noticeboard</w:t>
                      </w:r>
                      <w:bookmarkEnd w:id="18"/>
                      <w:bookmarkEnd w:id="19"/>
                    </w:p>
                  </w:txbxContent>
                </v:textbox>
                <w10:wrap type="tight"/>
              </v:shape>
            </w:pict>
          </mc:Fallback>
        </mc:AlternateContent>
      </w:r>
    </w:p>
    <w:p w14:paraId="05456985" w14:textId="7F5472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4016" behindDoc="0" locked="0" layoutInCell="1" allowOverlap="1" wp14:anchorId="425682D4" wp14:editId="1B36086E">
                <wp:simplePos x="0" y="0"/>
                <wp:positionH relativeFrom="margin">
                  <wp:align>left</wp:align>
                </wp:positionH>
                <wp:positionV relativeFrom="paragraph">
                  <wp:posOffset>140335</wp:posOffset>
                </wp:positionV>
                <wp:extent cx="3248025" cy="2171700"/>
                <wp:effectExtent l="0" t="0" r="28575"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581150"/>
                          <a:ext cx="3248025" cy="21717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9564DD2" w14:textId="5B48A79D" w:rsidR="003267F2" w:rsidRPr="007F7E55" w:rsidRDefault="00853C2B"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12614223" w:rsidR="003267F2" w:rsidRPr="00DB01FB" w:rsidRDefault="003267F2" w:rsidP="008753ED">
                            <w:pPr>
                              <w:widowControl w:val="0"/>
                              <w:spacing w:after="240" w:line="276" w:lineRule="auto"/>
                              <w:rPr>
                                <w:sz w:val="26"/>
                                <w:szCs w:val="26"/>
                              </w:rPr>
                            </w:pPr>
                            <w:r w:rsidRPr="00B95D48">
                              <w:rPr>
                                <w:sz w:val="26"/>
                                <w:szCs w:val="26"/>
                              </w:rPr>
                              <w:t>We have a mobile library service that</w:t>
                            </w:r>
                            <w:r w:rsidR="008753ED">
                              <w:rPr>
                                <w:sz w:val="26"/>
                                <w:szCs w:val="26"/>
                              </w:rPr>
                              <w:t xml:space="preserve"> </w:t>
                            </w:r>
                            <w:r w:rsidRPr="00B95D48">
                              <w:rPr>
                                <w:sz w:val="26"/>
                                <w:szCs w:val="26"/>
                              </w:rPr>
                              <w:t>delivers &amp; picks up library books to</w:t>
                            </w:r>
                            <w:r w:rsidR="008753ED">
                              <w:rPr>
                                <w:sz w:val="26"/>
                                <w:szCs w:val="26"/>
                              </w:rPr>
                              <w:t xml:space="preserve"> </w:t>
                            </w:r>
                            <w:r w:rsidRPr="00B95D48">
                              <w:rPr>
                                <w:sz w:val="26"/>
                                <w:szCs w:val="26"/>
                              </w:rPr>
                              <w:t>resident’s rooms. If you would like this</w:t>
                            </w:r>
                            <w:r w:rsidR="008753ED">
                              <w:rPr>
                                <w:sz w:val="26"/>
                                <w:szCs w:val="26"/>
                              </w:rPr>
                              <w:t xml:space="preserve"> </w:t>
                            </w:r>
                            <w:r w:rsidRPr="00B95D48">
                              <w:rPr>
                                <w:sz w:val="26"/>
                                <w:szCs w:val="26"/>
                              </w:rPr>
                              <w:t>service, please talk to a staff memb</w:t>
                            </w:r>
                            <w:r>
                              <w:rPr>
                                <w:sz w:val="26"/>
                                <w:szCs w:val="26"/>
                              </w:rPr>
                              <w:t>er.</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2D4" id="Text Box 134" o:spid="_x0000_s1048" type="#_x0000_t202" style="position:absolute;margin-left:0;margin-top:11.05pt;width:255.75pt;height:171pt;z-index:2517340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" fillcolor="#fde8d5 [661]" strokecolor="#fabb82 [1941]" insetpen="t">
                <v:textbox inset="4mm,4mm,4mm,4mm">
                  <w:txbxContent>
                    <w:p w14:paraId="39564DD2" w14:textId="5B48A79D" w:rsidR="003267F2" w:rsidRPr="007F7E55" w:rsidRDefault="00853C2B"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12614223" w:rsidR="003267F2" w:rsidRPr="00DB01FB" w:rsidRDefault="003267F2" w:rsidP="008753ED">
                      <w:pPr>
                        <w:widowControl w:val="0"/>
                        <w:spacing w:after="240" w:line="276" w:lineRule="auto"/>
                        <w:rPr>
                          <w:sz w:val="26"/>
                          <w:szCs w:val="26"/>
                        </w:rPr>
                      </w:pPr>
                      <w:r w:rsidRPr="00B95D48">
                        <w:rPr>
                          <w:sz w:val="26"/>
                          <w:szCs w:val="26"/>
                        </w:rPr>
                        <w:t>We have a mobile library service that</w:t>
                      </w:r>
                      <w:r w:rsidR="008753ED">
                        <w:rPr>
                          <w:sz w:val="26"/>
                          <w:szCs w:val="26"/>
                        </w:rPr>
                        <w:t xml:space="preserve"> </w:t>
                      </w:r>
                      <w:r w:rsidRPr="00B95D48">
                        <w:rPr>
                          <w:sz w:val="26"/>
                          <w:szCs w:val="26"/>
                        </w:rPr>
                        <w:t>delivers &amp; picks up library books to</w:t>
                      </w:r>
                      <w:r w:rsidR="008753ED">
                        <w:rPr>
                          <w:sz w:val="26"/>
                          <w:szCs w:val="26"/>
                        </w:rPr>
                        <w:t xml:space="preserve"> </w:t>
                      </w:r>
                      <w:r w:rsidRPr="00B95D48">
                        <w:rPr>
                          <w:sz w:val="26"/>
                          <w:szCs w:val="26"/>
                        </w:rPr>
                        <w:t>resident’s rooms. If you would like this</w:t>
                      </w:r>
                      <w:r w:rsidR="008753ED">
                        <w:rPr>
                          <w:sz w:val="26"/>
                          <w:szCs w:val="26"/>
                        </w:rPr>
                        <w:t xml:space="preserve"> </w:t>
                      </w:r>
                      <w:r w:rsidRPr="00B95D48">
                        <w:rPr>
                          <w:sz w:val="26"/>
                          <w:szCs w:val="26"/>
                        </w:rPr>
                        <w:t>service, please talk to a staff memb</w:t>
                      </w:r>
                      <w:r>
                        <w:rPr>
                          <w:sz w:val="26"/>
                          <w:szCs w:val="26"/>
                        </w:rPr>
                        <w:t>er.</w:t>
                      </w:r>
                    </w:p>
                  </w:txbxContent>
                </v:textbox>
                <w10:wrap anchorx="margin"/>
              </v:shape>
            </w:pict>
          </mc:Fallback>
        </mc:AlternateContent>
      </w:r>
      <w:r w:rsidR="008753ED">
        <w:rPr>
          <w:noProof/>
        </w:rPr>
        <mc:AlternateContent>
          <mc:Choice Requires="wps">
            <w:drawing>
              <wp:anchor distT="45720" distB="45720" distL="114300" distR="114300" simplePos="0" relativeHeight="251738112" behindDoc="0" locked="0" layoutInCell="1" allowOverlap="1" wp14:anchorId="079D089F" wp14:editId="029A7FC9">
                <wp:simplePos x="0" y="0"/>
                <wp:positionH relativeFrom="margin">
                  <wp:align>right</wp:align>
                </wp:positionH>
                <wp:positionV relativeFrom="paragraph">
                  <wp:posOffset>121285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48B33FB" w:rsidR="003267F2" w:rsidRPr="007F7E55" w:rsidRDefault="007F7E55"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3EEC144B" w:rsidR="003267F2" w:rsidRPr="008753ED" w:rsidRDefault="003267F2" w:rsidP="008753ED">
                            <w:pPr>
                              <w:widowControl w:val="0"/>
                              <w:spacing w:after="240" w:line="276" w:lineRule="auto"/>
                              <w:rPr>
                                <w:sz w:val="26"/>
                                <w:szCs w:val="26"/>
                              </w:rPr>
                            </w:pPr>
                            <w:r w:rsidRPr="008753ED">
                              <w:rPr>
                                <w:sz w:val="26"/>
                                <w:szCs w:val="26"/>
                              </w:rPr>
                              <w:t xml:space="preserve">We would like to issue a </w:t>
                            </w:r>
                            <w:proofErr w:type="spellStart"/>
                            <w:r w:rsidRPr="008753ED">
                              <w:rPr>
                                <w:sz w:val="26"/>
                                <w:szCs w:val="26"/>
                              </w:rPr>
                              <w:t>heart felt</w:t>
                            </w:r>
                            <w:proofErr w:type="spellEnd"/>
                            <w:r w:rsidRPr="008753ED">
                              <w:rPr>
                                <w:sz w:val="26"/>
                                <w:szCs w:val="26"/>
                              </w:rPr>
                              <w:t xml:space="preserve"> thanks to relatives and volunteers who support us day in and day out. You make such a </w:t>
                            </w:r>
                            <w:proofErr w:type="gramStart"/>
                            <w:r w:rsidRPr="008753ED">
                              <w:rPr>
                                <w:sz w:val="26"/>
                                <w:szCs w:val="26"/>
                              </w:rPr>
                              <w:t>difference</w:t>
                            </w:r>
                            <w:proofErr w:type="gramEnd"/>
                            <w:r w:rsidRPr="008753ED">
                              <w:rPr>
                                <w:sz w:val="26"/>
                                <w:szCs w:val="26"/>
                              </w:rPr>
                              <w:t xml:space="preserve"> and we so very much appreciate your time and energy. </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49" type="#_x0000_t202" style="position:absolute;margin-left:215.05pt;margin-top:9.55pt;width:266.25pt;height:173.2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" fillcolor="#fde8d5 [661]" strokecolor="#fabb82 [1941]">
                <v:textbox inset="4mm,4mm,4mm,4mm">
                  <w:txbxContent>
                    <w:p w14:paraId="7BF1B988" w14:textId="248B33FB" w:rsidR="003267F2" w:rsidRPr="007F7E55" w:rsidRDefault="007F7E55"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3EEC144B" w:rsidR="003267F2" w:rsidRPr="008753ED" w:rsidRDefault="003267F2" w:rsidP="008753ED">
                      <w:pPr>
                        <w:widowControl w:val="0"/>
                        <w:spacing w:after="240" w:line="276" w:lineRule="auto"/>
                        <w:rPr>
                          <w:sz w:val="26"/>
                          <w:szCs w:val="26"/>
                        </w:rPr>
                      </w:pPr>
                      <w:r w:rsidRPr="008753ED">
                        <w:rPr>
                          <w:sz w:val="26"/>
                          <w:szCs w:val="26"/>
                        </w:rPr>
                        <w:t xml:space="preserve">We would like to issue a </w:t>
                      </w:r>
                      <w:proofErr w:type="spellStart"/>
                      <w:r w:rsidRPr="008753ED">
                        <w:rPr>
                          <w:sz w:val="26"/>
                          <w:szCs w:val="26"/>
                        </w:rPr>
                        <w:t>heart felt</w:t>
                      </w:r>
                      <w:proofErr w:type="spellEnd"/>
                      <w:r w:rsidRPr="008753ED">
                        <w:rPr>
                          <w:sz w:val="26"/>
                          <w:szCs w:val="26"/>
                        </w:rPr>
                        <w:t xml:space="preserve"> thanks to relatives and volunteers who support us day in and day out. You make such a </w:t>
                      </w:r>
                      <w:proofErr w:type="gramStart"/>
                      <w:r w:rsidRPr="008753ED">
                        <w:rPr>
                          <w:sz w:val="26"/>
                          <w:szCs w:val="26"/>
                        </w:rPr>
                        <w:t>difference</w:t>
                      </w:r>
                      <w:proofErr w:type="gramEnd"/>
                      <w:r w:rsidRPr="008753ED">
                        <w:rPr>
                          <w:sz w:val="26"/>
                          <w:szCs w:val="26"/>
                        </w:rPr>
                        <w:t xml:space="preserve"> and we so very much appreciate your time and energy. </w:t>
                      </w:r>
                    </w:p>
                  </w:txbxContent>
                </v:textbox>
                <w10:wrap anchorx="margin"/>
              </v:shape>
            </w:pict>
          </mc:Fallback>
        </mc:AlternateContent>
      </w:r>
    </w:p>
    <w:p w14:paraId="52EDC78A" w14:textId="5E64E943" w:rsidR="00B95D48" w:rsidRPr="00DB01FB" w:rsidRDefault="00B95D48" w:rsidP="00056274">
      <w:pPr>
        <w:spacing w:line="276" w:lineRule="auto"/>
      </w:pPr>
    </w:p>
    <w:p w14:paraId="070CEA21" w14:textId="0F0EB0C4" w:rsidR="00B95D48" w:rsidRPr="00DB01FB" w:rsidRDefault="00B95D48" w:rsidP="00056274">
      <w:pPr>
        <w:spacing w:line="276" w:lineRule="auto"/>
      </w:pPr>
    </w:p>
    <w:p w14:paraId="157EA42C" w14:textId="2AF4E498" w:rsidR="00B95D48" w:rsidRPr="00DB01FB" w:rsidRDefault="00B95D48" w:rsidP="00056274">
      <w:pPr>
        <w:spacing w:line="276" w:lineRule="auto"/>
      </w:pPr>
    </w:p>
    <w:p w14:paraId="366CD798" w14:textId="26AA106B"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3B9EE4C9" w:rsidR="00B95D48" w:rsidRPr="00DB01FB" w:rsidRDefault="00B95D48" w:rsidP="00056274">
      <w:pPr>
        <w:spacing w:line="276" w:lineRule="auto"/>
      </w:pPr>
    </w:p>
    <w:p w14:paraId="50D6E39D" w14:textId="648841EB"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7886AD56" w:rsidR="00B95D48" w:rsidRPr="00DB01FB" w:rsidRDefault="00B95D48" w:rsidP="00056274">
      <w:pPr>
        <w:spacing w:line="276" w:lineRule="auto"/>
      </w:pPr>
    </w:p>
    <w:p w14:paraId="16CFEA8E" w14:textId="6B274405" w:rsidR="00B95D48" w:rsidRPr="00DB01FB" w:rsidRDefault="00B95D48" w:rsidP="00056274">
      <w:pPr>
        <w:spacing w:line="276" w:lineRule="auto"/>
      </w:pPr>
    </w:p>
    <w:p w14:paraId="24BD478F" w14:textId="6A50F7E2" w:rsidR="000518FE" w:rsidRDefault="000518FE" w:rsidP="00056274">
      <w:pPr>
        <w:spacing w:line="276" w:lineRule="auto"/>
      </w:pPr>
    </w:p>
    <w:p w14:paraId="2960A360" w14:textId="533E23B0" w:rsidR="00B95D48" w:rsidRPr="00DB01FB" w:rsidRDefault="00B95D48" w:rsidP="00056274">
      <w:pPr>
        <w:spacing w:line="276" w:lineRule="auto"/>
      </w:pPr>
    </w:p>
    <w:p w14:paraId="7B687297" w14:textId="7D44AEA9" w:rsidR="00B95D48" w:rsidRPr="00DB01FB" w:rsidRDefault="00B95D48" w:rsidP="00056274">
      <w:pPr>
        <w:spacing w:line="276" w:lineRule="auto"/>
      </w:pPr>
    </w:p>
    <w:p w14:paraId="7100F297" w14:textId="248F33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7088" behindDoc="0" locked="0" layoutInCell="1" allowOverlap="1" wp14:anchorId="0953170A" wp14:editId="3038A2D5">
                <wp:simplePos x="0" y="0"/>
                <wp:positionH relativeFrom="margin">
                  <wp:align>left</wp:align>
                </wp:positionH>
                <wp:positionV relativeFrom="paragraph">
                  <wp:posOffset>62230</wp:posOffset>
                </wp:positionV>
                <wp:extent cx="3248025" cy="2438400"/>
                <wp:effectExtent l="0" t="0" r="28575"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4095750"/>
                          <a:ext cx="3248025" cy="24384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5192F5E" w14:textId="4A3CAB74"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049270EF" w:rsidR="003267F2" w:rsidRPr="00DB01FB" w:rsidRDefault="003267F2" w:rsidP="008753ED">
                            <w:pPr>
                              <w:widowControl w:val="0"/>
                              <w:spacing w:after="240" w:line="276" w:lineRule="auto"/>
                              <w:rPr>
                                <w:noProof/>
                                <w:sz w:val="26"/>
                                <w:szCs w:val="26"/>
                              </w:rPr>
                            </w:pPr>
                            <w:r w:rsidRPr="00B95D48">
                              <w:rPr>
                                <w:noProof/>
                                <w:sz w:val="26"/>
                                <w:szCs w:val="26"/>
                              </w:rPr>
                              <w:t>We have a hairdre</w:t>
                            </w:r>
                            <w:r w:rsidR="008753ED">
                              <w:rPr>
                                <w:noProof/>
                                <w:sz w:val="26"/>
                                <w:szCs w:val="26"/>
                              </w:rPr>
                              <w:t>s</w:t>
                            </w:r>
                            <w:r w:rsidRPr="00B95D48">
                              <w:rPr>
                                <w:noProof/>
                                <w:sz w:val="26"/>
                                <w:szCs w:val="26"/>
                              </w:rPr>
                              <w:t>sser who attends every</w:t>
                            </w:r>
                            <w:r>
                              <w:rPr>
                                <w:noProof/>
                                <w:sz w:val="26"/>
                                <w:szCs w:val="26"/>
                              </w:rPr>
                              <w:t xml:space="preserve"> Monday</w:t>
                            </w:r>
                            <w:r w:rsidRPr="00B95D48">
                              <w:rPr>
                                <w:noProof/>
                                <w:sz w:val="26"/>
                                <w:szCs w:val="26"/>
                              </w:rPr>
                              <w:t>. If you would like an</w:t>
                            </w:r>
                            <w:r w:rsidR="008753ED">
                              <w:rPr>
                                <w:noProof/>
                                <w:sz w:val="26"/>
                                <w:szCs w:val="26"/>
                              </w:rPr>
                              <w:t xml:space="preserve"> </w:t>
                            </w:r>
                            <w:r w:rsidRPr="00B95D48">
                              <w:rPr>
                                <w:noProof/>
                                <w:sz w:val="26"/>
                                <w:szCs w:val="26"/>
                              </w:rPr>
                              <w:t>appointment please talk to reception or ask a</w:t>
                            </w:r>
                            <w:r>
                              <w:rPr>
                                <w:noProof/>
                                <w:sz w:val="26"/>
                                <w:szCs w:val="26"/>
                              </w:rPr>
                              <w:t xml:space="preserve"> </w:t>
                            </w:r>
                            <w:r w:rsidRPr="00B95D48">
                              <w:rPr>
                                <w:noProof/>
                                <w:sz w:val="26"/>
                                <w:szCs w:val="26"/>
                              </w:rPr>
                              <w:t xml:space="preserve">staff member to write </w:t>
                            </w:r>
                            <w:r>
                              <w:rPr>
                                <w:noProof/>
                                <w:sz w:val="26"/>
                                <w:szCs w:val="26"/>
                              </w:rPr>
                              <w:t xml:space="preserve">your name down </w:t>
                            </w:r>
                            <w:r w:rsidRPr="00B95D48">
                              <w:rPr>
                                <w:noProof/>
                                <w:sz w:val="26"/>
                                <w:szCs w:val="26"/>
                              </w:rPr>
                              <w:t>in the hairdressers book</w:t>
                            </w:r>
                            <w:r>
                              <w:rPr>
                                <w:noProof/>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50" type="#_x0000_t202" style="position:absolute;margin-left:0;margin-top:4.9pt;width:255.75pt;height:192pt;z-index:251737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" fillcolor="#fde8d5 [661]" strokecolor="#fabb82 [1941]" insetpen="t">
                <v:textbox inset="4mm,4mm,4mm,4mm">
                  <w:txbxContent>
                    <w:p w14:paraId="75192F5E" w14:textId="4A3CAB74"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049270EF" w:rsidR="003267F2" w:rsidRPr="00DB01FB" w:rsidRDefault="003267F2" w:rsidP="008753ED">
                      <w:pPr>
                        <w:widowControl w:val="0"/>
                        <w:spacing w:after="240" w:line="276" w:lineRule="auto"/>
                        <w:rPr>
                          <w:noProof/>
                          <w:sz w:val="26"/>
                          <w:szCs w:val="26"/>
                        </w:rPr>
                      </w:pPr>
                      <w:r w:rsidRPr="00B95D48">
                        <w:rPr>
                          <w:noProof/>
                          <w:sz w:val="26"/>
                          <w:szCs w:val="26"/>
                        </w:rPr>
                        <w:t>We have a hairdre</w:t>
                      </w:r>
                      <w:r w:rsidR="008753ED">
                        <w:rPr>
                          <w:noProof/>
                          <w:sz w:val="26"/>
                          <w:szCs w:val="26"/>
                        </w:rPr>
                        <w:t>s</w:t>
                      </w:r>
                      <w:r w:rsidRPr="00B95D48">
                        <w:rPr>
                          <w:noProof/>
                          <w:sz w:val="26"/>
                          <w:szCs w:val="26"/>
                        </w:rPr>
                        <w:t>sser who attends every</w:t>
                      </w:r>
                      <w:r>
                        <w:rPr>
                          <w:noProof/>
                          <w:sz w:val="26"/>
                          <w:szCs w:val="26"/>
                        </w:rPr>
                        <w:t xml:space="preserve"> Monday</w:t>
                      </w:r>
                      <w:r w:rsidRPr="00B95D48">
                        <w:rPr>
                          <w:noProof/>
                          <w:sz w:val="26"/>
                          <w:szCs w:val="26"/>
                        </w:rPr>
                        <w:t>. If you would like an</w:t>
                      </w:r>
                      <w:r w:rsidR="008753ED">
                        <w:rPr>
                          <w:noProof/>
                          <w:sz w:val="26"/>
                          <w:szCs w:val="26"/>
                        </w:rPr>
                        <w:t xml:space="preserve"> </w:t>
                      </w:r>
                      <w:r w:rsidRPr="00B95D48">
                        <w:rPr>
                          <w:noProof/>
                          <w:sz w:val="26"/>
                          <w:szCs w:val="26"/>
                        </w:rPr>
                        <w:t>appointment please talk to reception or ask a</w:t>
                      </w:r>
                      <w:r>
                        <w:rPr>
                          <w:noProof/>
                          <w:sz w:val="26"/>
                          <w:szCs w:val="26"/>
                        </w:rPr>
                        <w:t xml:space="preserve"> </w:t>
                      </w:r>
                      <w:r w:rsidRPr="00B95D48">
                        <w:rPr>
                          <w:noProof/>
                          <w:sz w:val="26"/>
                          <w:szCs w:val="26"/>
                        </w:rPr>
                        <w:t xml:space="preserve">staff member to write </w:t>
                      </w:r>
                      <w:r>
                        <w:rPr>
                          <w:noProof/>
                          <w:sz w:val="26"/>
                          <w:szCs w:val="26"/>
                        </w:rPr>
                        <w:t xml:space="preserve">your name down </w:t>
                      </w:r>
                      <w:r w:rsidRPr="00B95D48">
                        <w:rPr>
                          <w:noProof/>
                          <w:sz w:val="26"/>
                          <w:szCs w:val="26"/>
                        </w:rPr>
                        <w:t>in the hairdressers book</w:t>
                      </w:r>
                      <w:r>
                        <w:rPr>
                          <w:noProof/>
                          <w:sz w:val="26"/>
                          <w:szCs w:val="26"/>
                        </w:rPr>
                        <w:t>.</w:t>
                      </w:r>
                    </w:p>
                  </w:txbxContent>
                </v:textbox>
                <w10:wrap anchorx="margin"/>
              </v:shape>
            </w:pict>
          </mc:Fallback>
        </mc:AlternateContent>
      </w:r>
      <w:r w:rsidR="008753ED">
        <w:rPr>
          <w:noProof/>
          <w:sz w:val="24"/>
          <w:szCs w:val="24"/>
        </w:rPr>
        <mc:AlternateContent>
          <mc:Choice Requires="wps">
            <w:drawing>
              <wp:anchor distT="36576" distB="36576" distL="36576" distR="36576" simplePos="0" relativeHeight="251736064" behindDoc="0" locked="0" layoutInCell="1" allowOverlap="1" wp14:anchorId="5E7F3448" wp14:editId="25582AAE">
                <wp:simplePos x="0" y="0"/>
                <wp:positionH relativeFrom="margin">
                  <wp:posOffset>3562350</wp:posOffset>
                </wp:positionH>
                <wp:positionV relativeFrom="paragraph">
                  <wp:posOffset>54610</wp:posOffset>
                </wp:positionV>
                <wp:extent cx="3400425" cy="2428875"/>
                <wp:effectExtent l="0" t="0" r="28575" b="285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4288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FC2ED20" w14:textId="37B1C8F3"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Lorem Ipsum</w:t>
                            </w:r>
                          </w:p>
                          <w:p w14:paraId="3B80763E" w14:textId="4EA4DC13" w:rsidR="008753ED" w:rsidRDefault="008753ED" w:rsidP="008753ED">
                            <w:pPr>
                              <w:widowControl w:val="0"/>
                              <w:spacing w:after="240" w:line="276" w:lineRule="auto"/>
                              <w:rPr>
                                <w:sz w:val="26"/>
                                <w:szCs w:val="26"/>
                              </w:rPr>
                            </w:pPr>
                            <w:r>
                              <w:rPr>
                                <w:noProof/>
                                <w:sz w:val="26"/>
                                <w:szCs w:val="26"/>
                              </w:rPr>
                              <w:t>Lorem ipsum dolor sit amet, consectetuer adipiscing elit. Maecenas porttitor congue massa. Fusce posuere, magna sed pulvinar ultricies, purus lectus malesuada.</w:t>
                            </w:r>
                          </w:p>
                          <w:p w14:paraId="130833B0" w14:textId="1D905C7A" w:rsidR="003267F2" w:rsidRPr="00BF086E" w:rsidRDefault="003267F2"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51" type="#_x0000_t202" style="position:absolute;margin-left:280.5pt;margin-top:4.3pt;width:267.75pt;height:191.25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" fillcolor="#fde8d5 [661]" strokecolor="#fabb82 [1941]" insetpen="t">
                <v:textbox inset="4mm,4mm,4mm,4mm">
                  <w:txbxContent>
                    <w:p w14:paraId="1FC2ED20" w14:textId="37B1C8F3"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Lorem Ipsum</w:t>
                      </w:r>
                    </w:p>
                    <w:p w14:paraId="3B80763E" w14:textId="4EA4DC13" w:rsidR="008753ED" w:rsidRDefault="008753ED" w:rsidP="008753ED">
                      <w:pPr>
                        <w:widowControl w:val="0"/>
                        <w:spacing w:after="240" w:line="276" w:lineRule="auto"/>
                        <w:rPr>
                          <w:sz w:val="26"/>
                          <w:szCs w:val="26"/>
                        </w:rPr>
                      </w:pPr>
                      <w:r>
                        <w:rPr>
                          <w:noProof/>
                          <w:sz w:val="26"/>
                          <w:szCs w:val="26"/>
                        </w:rPr>
                        <w:t>Lorem ipsum dolor sit amet, consectetuer adipiscing elit. Maecenas porttitor congue massa. Fusce posuere, magna sed pulvinar ultricies, purus lectus malesuada.</w:t>
                      </w:r>
                    </w:p>
                    <w:p w14:paraId="130833B0" w14:textId="1D905C7A" w:rsidR="003267F2" w:rsidRPr="00BF086E" w:rsidRDefault="003267F2" w:rsidP="00B95D48">
                      <w:pPr>
                        <w:widowControl w:val="0"/>
                        <w:spacing w:line="360" w:lineRule="auto"/>
                        <w:rPr>
                          <w:sz w:val="26"/>
                          <w:szCs w:val="26"/>
                        </w:rPr>
                      </w:pPr>
                    </w:p>
                  </w:txbxContent>
                </v:textbox>
                <w10:wrap anchorx="margin"/>
              </v:shape>
            </w:pict>
          </mc:Fallback>
        </mc:AlternateContent>
      </w:r>
    </w:p>
    <w:p w14:paraId="4C678A75" w14:textId="73FE1089" w:rsidR="00B95D48" w:rsidRPr="00DB01FB" w:rsidRDefault="00B95D48" w:rsidP="00056274">
      <w:pPr>
        <w:spacing w:line="276" w:lineRule="auto"/>
      </w:pPr>
    </w:p>
    <w:p w14:paraId="3B37913B" w14:textId="57BA658E" w:rsidR="00B95D48" w:rsidRPr="00DB01FB" w:rsidRDefault="00B95D48" w:rsidP="00056274">
      <w:pPr>
        <w:spacing w:line="276" w:lineRule="auto"/>
      </w:pPr>
    </w:p>
    <w:p w14:paraId="5DCB5F65" w14:textId="28E7C97B" w:rsidR="00B95D48" w:rsidRPr="00DB01FB" w:rsidRDefault="00B95D48" w:rsidP="00056274">
      <w:pPr>
        <w:spacing w:line="276" w:lineRule="auto"/>
      </w:pPr>
    </w:p>
    <w:p w14:paraId="5E179329" w14:textId="7D8AE34D" w:rsidR="00B95D48" w:rsidRPr="00DB01FB" w:rsidRDefault="00B95D48" w:rsidP="00056274">
      <w:pPr>
        <w:spacing w:line="276" w:lineRule="auto"/>
      </w:pPr>
    </w:p>
    <w:p w14:paraId="49757432" w14:textId="38F8EA1D" w:rsidR="00B95D48" w:rsidRPr="00DB01FB" w:rsidRDefault="00B95D48" w:rsidP="00056274">
      <w:pPr>
        <w:spacing w:line="276" w:lineRule="auto"/>
      </w:pPr>
    </w:p>
    <w:p w14:paraId="39F77602" w14:textId="2D223EFA" w:rsidR="00B95D48" w:rsidRPr="00DB01FB" w:rsidRDefault="00B95D48" w:rsidP="00056274">
      <w:pPr>
        <w:spacing w:line="276" w:lineRule="auto"/>
      </w:pPr>
    </w:p>
    <w:p w14:paraId="65770E61" w14:textId="237B8307" w:rsidR="00B95D48" w:rsidRPr="00DB01FB" w:rsidRDefault="00B95D48" w:rsidP="00056274">
      <w:pPr>
        <w:spacing w:line="276" w:lineRule="auto"/>
      </w:pPr>
    </w:p>
    <w:p w14:paraId="0CA1A4FF" w14:textId="0C6F08FA" w:rsidR="00B95D48" w:rsidRDefault="00B95D48" w:rsidP="00056274">
      <w:pPr>
        <w:spacing w:line="276" w:lineRule="auto"/>
      </w:pPr>
    </w:p>
    <w:p w14:paraId="1AB81200" w14:textId="77777777" w:rsidR="000518FE" w:rsidRPr="00DB01FB" w:rsidRDefault="000518FE" w:rsidP="00056274">
      <w:pPr>
        <w:spacing w:line="276" w:lineRule="auto"/>
      </w:pPr>
    </w:p>
    <w:p w14:paraId="3043956B" w14:textId="5A791161" w:rsidR="00B95D48" w:rsidRPr="00DB01FB" w:rsidRDefault="00B95D48" w:rsidP="00056274">
      <w:pPr>
        <w:spacing w:line="276" w:lineRule="auto"/>
      </w:pPr>
    </w:p>
    <w:p w14:paraId="2BC7E7FD" w14:textId="5039F5FA" w:rsidR="00B95D48" w:rsidRPr="00DB01FB" w:rsidRDefault="00B95D48" w:rsidP="00056274">
      <w:pPr>
        <w:spacing w:line="276" w:lineRule="auto"/>
      </w:pPr>
    </w:p>
    <w:p w14:paraId="2F1B9EA4" w14:textId="5D238D21" w:rsidR="00B95D48" w:rsidRPr="00DB01FB" w:rsidRDefault="00B95D48" w:rsidP="00056274">
      <w:pPr>
        <w:spacing w:line="276" w:lineRule="auto"/>
      </w:pPr>
    </w:p>
    <w:p w14:paraId="51A1C93A" w14:textId="046ECFA3" w:rsidR="00B95D48" w:rsidRPr="00DB01FB" w:rsidRDefault="00B95D48" w:rsidP="00056274">
      <w:pPr>
        <w:spacing w:line="276" w:lineRule="auto"/>
      </w:pPr>
    </w:p>
    <w:p w14:paraId="46B19322" w14:textId="38469A1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0160" behindDoc="0" locked="0" layoutInCell="1" allowOverlap="1" wp14:anchorId="5E5E5ADD" wp14:editId="7A3AC9D4">
                <wp:simplePos x="0" y="0"/>
                <wp:positionH relativeFrom="margin">
                  <wp:align>left</wp:align>
                </wp:positionH>
                <wp:positionV relativeFrom="paragraph">
                  <wp:posOffset>183515</wp:posOffset>
                </wp:positionV>
                <wp:extent cx="3248025" cy="2343150"/>
                <wp:effectExtent l="0" t="0" r="28575"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431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CB3A966" w14:textId="3285587C"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Cultural Celebration</w:t>
                            </w:r>
                          </w:p>
                          <w:p w14:paraId="62F8066C" w14:textId="4C2E024C" w:rsidR="003267F2" w:rsidRPr="00DB01FB" w:rsidRDefault="003267F2" w:rsidP="008753ED">
                            <w:pPr>
                              <w:widowControl w:val="0"/>
                              <w:spacing w:after="240" w:line="276" w:lineRule="auto"/>
                              <w:rPr>
                                <w:noProof/>
                                <w:sz w:val="26"/>
                                <w:szCs w:val="26"/>
                              </w:rPr>
                            </w:pPr>
                            <w:r>
                              <w:rPr>
                                <w:noProof/>
                                <w:sz w:val="26"/>
                                <w:szCs w:val="26"/>
                              </w:rPr>
                              <w:t>In the month of August we celebrate Indian Independence Day. Watch your calendar for related activities in the recreation room.</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52" type="#_x0000_t202" style="position:absolute;margin-left:0;margin-top:14.45pt;width:255.75pt;height:184.5pt;z-index:2517401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" fillcolor="#fde8d5 [661]" strokecolor="#fabb82 [1941]" insetpen="t">
                <v:textbox inset="4mm,4mm,4mm,4mm">
                  <w:txbxContent>
                    <w:p w14:paraId="3CB3A966" w14:textId="3285587C"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Cultural Celebration</w:t>
                      </w:r>
                    </w:p>
                    <w:p w14:paraId="62F8066C" w14:textId="4C2E024C" w:rsidR="003267F2" w:rsidRPr="00DB01FB" w:rsidRDefault="003267F2" w:rsidP="008753ED">
                      <w:pPr>
                        <w:widowControl w:val="0"/>
                        <w:spacing w:after="240" w:line="276" w:lineRule="auto"/>
                        <w:rPr>
                          <w:noProof/>
                          <w:sz w:val="26"/>
                          <w:szCs w:val="26"/>
                        </w:rPr>
                      </w:pPr>
                      <w:r>
                        <w:rPr>
                          <w:noProof/>
                          <w:sz w:val="26"/>
                          <w:szCs w:val="26"/>
                        </w:rPr>
                        <w:t>In the month of August we celebrate Indian Independence Day. Watch your calendar for related activities in the recreation room.</w:t>
                      </w:r>
                    </w:p>
                  </w:txbxContent>
                </v:textbox>
                <w10:wrap anchorx="margin"/>
              </v:shape>
            </w:pict>
          </mc:Fallback>
        </mc:AlternateContent>
      </w:r>
    </w:p>
    <w:p w14:paraId="256649C2" w14:textId="403A1E5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2208" behindDoc="0" locked="0" layoutInCell="1" allowOverlap="1" wp14:anchorId="627E9395" wp14:editId="74771FD9">
                <wp:simplePos x="0" y="0"/>
                <wp:positionH relativeFrom="margin">
                  <wp:align>right</wp:align>
                </wp:positionH>
                <wp:positionV relativeFrom="paragraph">
                  <wp:posOffset>10160</wp:posOffset>
                </wp:positionV>
                <wp:extent cx="3400425" cy="2305050"/>
                <wp:effectExtent l="0" t="0" r="28575" b="1905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050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2396BA9" w14:textId="3E561A0B"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Lorem Ipsum</w:t>
                            </w:r>
                          </w:p>
                          <w:p w14:paraId="3614282D" w14:textId="77777777" w:rsidR="008753ED" w:rsidRDefault="008753ED" w:rsidP="008753ED">
                            <w:pPr>
                              <w:widowControl w:val="0"/>
                              <w:spacing w:after="240" w:line="276" w:lineRule="auto"/>
                              <w:rPr>
                                <w:noProof/>
                                <w:sz w:val="26"/>
                                <w:szCs w:val="26"/>
                              </w:rPr>
                            </w:pPr>
                            <w:r>
                              <w:rPr>
                                <w:noProof/>
                                <w:sz w:val="26"/>
                                <w:szCs w:val="26"/>
                              </w:rPr>
                              <w:t>L</w:t>
                            </w:r>
                            <w:r w:rsidR="003267F2" w:rsidRPr="00495DCF">
                              <w:rPr>
                                <w:noProof/>
                                <w:sz w:val="26"/>
                                <w:szCs w:val="26"/>
                              </w:rPr>
                              <w:t xml:space="preserve">orem ipsum dolor sit amet, consectetur adipiscing elit, sed do eiusmod tempor incididunt ut labore et dolore magna aliqua. </w:t>
                            </w:r>
                          </w:p>
                          <w:p w14:paraId="4A7D2BB9" w14:textId="7A76AE93" w:rsidR="003267F2" w:rsidRDefault="003267F2" w:rsidP="008753ED">
                            <w:pPr>
                              <w:widowControl w:val="0"/>
                              <w:spacing w:after="240" w:line="276" w:lineRule="auto"/>
                              <w:rPr>
                                <w:noProof/>
                                <w:sz w:val="26"/>
                                <w:szCs w:val="26"/>
                              </w:rPr>
                            </w:pPr>
                            <w:r>
                              <w:rPr>
                                <w:noProof/>
                                <w:sz w:val="26"/>
                                <w:szCs w:val="26"/>
                              </w:rPr>
                              <w:t>E</w:t>
                            </w:r>
                            <w:r w:rsidRPr="00495DCF">
                              <w:rPr>
                                <w:noProof/>
                                <w:sz w:val="26"/>
                                <w:szCs w:val="26"/>
                              </w:rPr>
                              <w:t>iusmod tempor incididunt ut labore et dolore magna aliqua.</w:t>
                            </w:r>
                          </w:p>
                          <w:p w14:paraId="00A5B8AF" w14:textId="77777777" w:rsidR="003267F2" w:rsidRPr="00BF086E" w:rsidRDefault="003267F2"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395" id="Text Box 141" o:spid="_x0000_s1053" type="#_x0000_t202" style="position:absolute;margin-left:216.55pt;margin-top:.8pt;width:267.75pt;height:181.5pt;z-index:2517422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" fillcolor="#fde8d5 [661]" strokecolor="#fabb82 [1941]" insetpen="t">
                <v:textbox inset="4mm,4mm,4mm,4mm">
                  <w:txbxContent>
                    <w:p w14:paraId="12396BA9" w14:textId="3E561A0B" w:rsidR="003267F2" w:rsidRPr="007F7E55" w:rsidRDefault="003267F2"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Lorem Ipsum</w:t>
                      </w:r>
                    </w:p>
                    <w:p w14:paraId="3614282D" w14:textId="77777777" w:rsidR="008753ED" w:rsidRDefault="008753ED" w:rsidP="008753ED">
                      <w:pPr>
                        <w:widowControl w:val="0"/>
                        <w:spacing w:after="240" w:line="276" w:lineRule="auto"/>
                        <w:rPr>
                          <w:noProof/>
                          <w:sz w:val="26"/>
                          <w:szCs w:val="26"/>
                        </w:rPr>
                      </w:pPr>
                      <w:r>
                        <w:rPr>
                          <w:noProof/>
                          <w:sz w:val="26"/>
                          <w:szCs w:val="26"/>
                        </w:rPr>
                        <w:t>L</w:t>
                      </w:r>
                      <w:r w:rsidR="003267F2" w:rsidRPr="00495DCF">
                        <w:rPr>
                          <w:noProof/>
                          <w:sz w:val="26"/>
                          <w:szCs w:val="26"/>
                        </w:rPr>
                        <w:t xml:space="preserve">orem ipsum dolor sit amet, consectetur adipiscing elit, sed do eiusmod tempor incididunt ut labore et dolore magna aliqua. </w:t>
                      </w:r>
                    </w:p>
                    <w:p w14:paraId="4A7D2BB9" w14:textId="7A76AE93" w:rsidR="003267F2" w:rsidRDefault="003267F2" w:rsidP="008753ED">
                      <w:pPr>
                        <w:widowControl w:val="0"/>
                        <w:spacing w:after="240" w:line="276" w:lineRule="auto"/>
                        <w:rPr>
                          <w:noProof/>
                          <w:sz w:val="26"/>
                          <w:szCs w:val="26"/>
                        </w:rPr>
                      </w:pPr>
                      <w:r>
                        <w:rPr>
                          <w:noProof/>
                          <w:sz w:val="26"/>
                          <w:szCs w:val="26"/>
                        </w:rPr>
                        <w:t>E</w:t>
                      </w:r>
                      <w:r w:rsidRPr="00495DCF">
                        <w:rPr>
                          <w:noProof/>
                          <w:sz w:val="26"/>
                          <w:szCs w:val="26"/>
                        </w:rPr>
                        <w:t>iusmod tempor incididunt ut labore et dolore magna aliqua.</w:t>
                      </w:r>
                    </w:p>
                    <w:p w14:paraId="00A5B8AF" w14:textId="77777777" w:rsidR="003267F2" w:rsidRPr="00BF086E" w:rsidRDefault="003267F2" w:rsidP="00B95D48">
                      <w:pPr>
                        <w:widowControl w:val="0"/>
                        <w:spacing w:line="360" w:lineRule="auto"/>
                        <w:rPr>
                          <w:sz w:val="26"/>
                          <w:szCs w:val="26"/>
                        </w:rPr>
                      </w:pPr>
                    </w:p>
                  </w:txbxContent>
                </v:textbox>
                <w10:wrap anchorx="margin"/>
              </v:shape>
            </w:pict>
          </mc:Fallback>
        </mc:AlternateContent>
      </w:r>
    </w:p>
    <w:p w14:paraId="6028591D" w14:textId="77777777" w:rsidR="00B95D48" w:rsidRPr="00DB01FB" w:rsidRDefault="00B95D48" w:rsidP="00056274">
      <w:pPr>
        <w:spacing w:line="276" w:lineRule="auto"/>
      </w:pPr>
    </w:p>
    <w:p w14:paraId="06EF8BE0" w14:textId="153B620E" w:rsidR="00B95D48" w:rsidRPr="00DB01FB" w:rsidRDefault="00B95D48" w:rsidP="00056274">
      <w:pPr>
        <w:spacing w:line="276" w:lineRule="auto"/>
      </w:pPr>
    </w:p>
    <w:p w14:paraId="2ED5B7CA" w14:textId="77777777" w:rsidR="00B95D48" w:rsidRPr="00DB01FB" w:rsidRDefault="00B95D48" w:rsidP="00056274">
      <w:pPr>
        <w:spacing w:line="276" w:lineRule="auto"/>
      </w:pPr>
    </w:p>
    <w:p w14:paraId="57F888B0" w14:textId="77777777" w:rsidR="00B95D48" w:rsidRPr="00DB01FB" w:rsidRDefault="00B95D48" w:rsidP="00056274">
      <w:pPr>
        <w:spacing w:line="276" w:lineRule="auto"/>
      </w:pPr>
    </w:p>
    <w:p w14:paraId="74A0ACA3" w14:textId="77777777" w:rsidR="00B95D48" w:rsidRPr="00DB01FB" w:rsidRDefault="00B95D48" w:rsidP="00056274">
      <w:pPr>
        <w:spacing w:line="276" w:lineRule="auto"/>
      </w:pPr>
    </w:p>
    <w:p w14:paraId="530BEE36" w14:textId="77777777" w:rsidR="00B95D48" w:rsidRPr="00DB01FB" w:rsidRDefault="00B95D48" w:rsidP="00056274">
      <w:pPr>
        <w:spacing w:line="276" w:lineRule="auto"/>
      </w:pPr>
    </w:p>
    <w:p w14:paraId="0BBE7758" w14:textId="77777777" w:rsidR="00B95D48" w:rsidRPr="00DB01FB" w:rsidRDefault="00B95D48" w:rsidP="00056274">
      <w:pPr>
        <w:spacing w:line="276" w:lineRule="auto"/>
      </w:pPr>
    </w:p>
    <w:p w14:paraId="24F529C3" w14:textId="77777777" w:rsidR="00B95D48" w:rsidRPr="00DB01FB" w:rsidRDefault="00B95D48" w:rsidP="00056274">
      <w:pPr>
        <w:spacing w:line="276" w:lineRule="auto"/>
      </w:pPr>
    </w:p>
    <w:p w14:paraId="6C4FD98E" w14:textId="77777777" w:rsidR="00B95D48" w:rsidRPr="00DB01FB" w:rsidRDefault="00B95D48" w:rsidP="00056274">
      <w:pPr>
        <w:spacing w:line="276" w:lineRule="auto"/>
      </w:pPr>
    </w:p>
    <w:p w14:paraId="4E5A13DF" w14:textId="77777777" w:rsidR="00B95D48" w:rsidRDefault="00B95D48" w:rsidP="00056274">
      <w:pPr>
        <w:spacing w:line="276" w:lineRule="auto"/>
      </w:pPr>
    </w:p>
    <w:p w14:paraId="70B93271" w14:textId="77777777"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28B18A48"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3267F2" w:rsidRPr="00746126" w:rsidRDefault="003267F2"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54"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" filled="f" stroked="f" strokeweight=".5pt">
                <v:textbox inset=",0,,0">
                  <w:txbxContent>
                    <w:p w14:paraId="01ADE3E6" w14:textId="5F24BAE5" w:rsidR="003267F2" w:rsidRPr="00746126" w:rsidRDefault="003267F2"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198A533C" w14:textId="512B7E4A" w:rsidR="005F72A0" w:rsidRPr="00503D71" w:rsidRDefault="00503D71" w:rsidP="00A84F6D">
      <w:pPr>
        <w:spacing w:after="240" w:line="276" w:lineRule="auto"/>
        <w:rPr>
          <w:b/>
          <w:bCs/>
          <w:sz w:val="26"/>
          <w:szCs w:val="26"/>
        </w:rPr>
      </w:pPr>
      <w:r>
        <w:rPr>
          <w:sz w:val="26"/>
          <w:szCs w:val="26"/>
        </w:rPr>
        <w:br/>
      </w:r>
      <w:r w:rsidR="00D97F0E">
        <w:rPr>
          <w:b/>
          <w:bCs/>
          <w:sz w:val="26"/>
          <w:szCs w:val="26"/>
        </w:rPr>
        <w:t>Backseat Driving</w:t>
      </w:r>
    </w:p>
    <w:p w14:paraId="4B25DE60" w14:textId="56ADB0B6" w:rsidR="00BA2A97" w:rsidRPr="00BA2A97" w:rsidRDefault="00BA2A97" w:rsidP="00BA2A97">
      <w:pPr>
        <w:spacing w:after="240" w:line="276" w:lineRule="auto"/>
        <w:rPr>
          <w:sz w:val="26"/>
          <w:szCs w:val="26"/>
        </w:rPr>
      </w:pPr>
      <w:r w:rsidRPr="00BA2A97">
        <w:rPr>
          <w:sz w:val="26"/>
          <w:szCs w:val="26"/>
        </w:rPr>
        <w:t>A wife was making a breakfast of fried eggs for her husband.</w:t>
      </w:r>
    </w:p>
    <w:p w14:paraId="06D0DD79" w14:textId="70F29C0A" w:rsidR="00BA2A97" w:rsidRPr="00BA2A97" w:rsidRDefault="00BA2A97" w:rsidP="00BA2A97">
      <w:pPr>
        <w:spacing w:after="240" w:line="276" w:lineRule="auto"/>
        <w:rPr>
          <w:sz w:val="26"/>
          <w:szCs w:val="26"/>
        </w:rPr>
      </w:pPr>
      <w:r w:rsidRPr="00BA2A97">
        <w:rPr>
          <w:sz w:val="26"/>
          <w:szCs w:val="26"/>
        </w:rPr>
        <w:t>Suddenly, her husband burst into the kitchen. 'Careful,' he said, 'CAREFUL! Put in some more butter! O</w:t>
      </w:r>
      <w:r>
        <w:rPr>
          <w:sz w:val="26"/>
          <w:szCs w:val="26"/>
        </w:rPr>
        <w:t>H</w:t>
      </w:r>
      <w:r w:rsidRPr="00BA2A97">
        <w:rPr>
          <w:sz w:val="26"/>
          <w:szCs w:val="26"/>
        </w:rPr>
        <w:t xml:space="preserve"> </w:t>
      </w:r>
      <w:r>
        <w:rPr>
          <w:sz w:val="26"/>
          <w:szCs w:val="26"/>
        </w:rPr>
        <w:t>MY</w:t>
      </w:r>
      <w:r w:rsidRPr="00BA2A97">
        <w:rPr>
          <w:sz w:val="26"/>
          <w:szCs w:val="26"/>
        </w:rPr>
        <w:t xml:space="preserve"> </w:t>
      </w:r>
      <w:r>
        <w:rPr>
          <w:sz w:val="26"/>
          <w:szCs w:val="26"/>
        </w:rPr>
        <w:t>GOSH</w:t>
      </w:r>
      <w:r w:rsidRPr="00BA2A97">
        <w:rPr>
          <w:sz w:val="26"/>
          <w:szCs w:val="26"/>
        </w:rPr>
        <w:t>! You're cooking too many at once. TOO MANY! Turn them! TURN THEM NOW! We need more butter. O</w:t>
      </w:r>
      <w:r>
        <w:rPr>
          <w:sz w:val="26"/>
          <w:szCs w:val="26"/>
        </w:rPr>
        <w:t>H</w:t>
      </w:r>
      <w:r w:rsidRPr="00BA2A97">
        <w:rPr>
          <w:sz w:val="26"/>
          <w:szCs w:val="26"/>
        </w:rPr>
        <w:t xml:space="preserve"> </w:t>
      </w:r>
      <w:r>
        <w:rPr>
          <w:sz w:val="26"/>
          <w:szCs w:val="26"/>
        </w:rPr>
        <w:t>MY</w:t>
      </w:r>
      <w:r w:rsidRPr="00BA2A97">
        <w:rPr>
          <w:sz w:val="26"/>
          <w:szCs w:val="26"/>
        </w:rPr>
        <w:t xml:space="preserve"> </w:t>
      </w:r>
      <w:r>
        <w:rPr>
          <w:sz w:val="26"/>
          <w:szCs w:val="26"/>
        </w:rPr>
        <w:t>GOSH</w:t>
      </w:r>
      <w:r w:rsidRPr="00BA2A97">
        <w:rPr>
          <w:sz w:val="26"/>
          <w:szCs w:val="26"/>
        </w:rPr>
        <w:t>! WHERE are we going to get MORE BUTTER? They're going to STICK! Careful. CAREFUL! I said be CAREFUL! You NEVER listen to me when you're cooking! Never! Turn them! Hurry up! Are you CRAZY? Have you LOST your mind? Don't forget to salt them</w:t>
      </w:r>
      <w:r w:rsidR="00D97F0E">
        <w:rPr>
          <w:sz w:val="26"/>
          <w:szCs w:val="26"/>
        </w:rPr>
        <w:t>!</w:t>
      </w:r>
      <w:r w:rsidRPr="00BA2A97">
        <w:rPr>
          <w:sz w:val="26"/>
          <w:szCs w:val="26"/>
        </w:rPr>
        <w:t xml:space="preserve"> You know you always forget to salt them. Use the salt. USE THE SALT! THE SALT!'</w:t>
      </w:r>
    </w:p>
    <w:p w14:paraId="797FB535" w14:textId="77777777" w:rsidR="00BA2A97" w:rsidRPr="00BA2A97" w:rsidRDefault="00BA2A97" w:rsidP="00BA2A97">
      <w:pPr>
        <w:spacing w:after="240" w:line="276" w:lineRule="auto"/>
        <w:rPr>
          <w:sz w:val="26"/>
          <w:szCs w:val="26"/>
        </w:rPr>
      </w:pPr>
      <w:r w:rsidRPr="00BA2A97">
        <w:rPr>
          <w:sz w:val="26"/>
          <w:szCs w:val="26"/>
        </w:rPr>
        <w:t>The wife stared at him. 'What in the world is wrong with you? You think I don't know how to fry a couple of eggs?'</w:t>
      </w:r>
    </w:p>
    <w:p w14:paraId="08818C0B" w14:textId="265917AE" w:rsidR="006C429D" w:rsidRDefault="00BA2A97" w:rsidP="00BA2A97">
      <w:pPr>
        <w:spacing w:after="240" w:line="276" w:lineRule="auto"/>
        <w:rPr>
          <w:sz w:val="26"/>
          <w:szCs w:val="26"/>
        </w:rPr>
      </w:pPr>
      <w:r w:rsidRPr="00BA2A97">
        <w:rPr>
          <w:sz w:val="26"/>
          <w:szCs w:val="26"/>
        </w:rPr>
        <w:t>The husband calmly replied, 'I just wanted to show you what it feels like when I'm driving.'</w:t>
      </w:r>
    </w:p>
    <w:p w14:paraId="4EE8D404" w14:textId="77777777" w:rsidR="00D97F0E" w:rsidRDefault="00D97F0E" w:rsidP="00BA2A97">
      <w:pPr>
        <w:spacing w:after="240" w:line="276" w:lineRule="auto"/>
        <w:rPr>
          <w:sz w:val="26"/>
          <w:szCs w:val="26"/>
        </w:rPr>
      </w:pPr>
    </w:p>
    <w:p w14:paraId="258ADBF6" w14:textId="46DB087D" w:rsidR="00503D71" w:rsidRDefault="00D97F0E" w:rsidP="006C429D">
      <w:pPr>
        <w:spacing w:after="240" w:line="276" w:lineRule="auto"/>
        <w:rPr>
          <w:b/>
          <w:bCs/>
          <w:sz w:val="26"/>
          <w:szCs w:val="26"/>
        </w:rPr>
      </w:pPr>
      <w:r>
        <w:rPr>
          <w:b/>
          <w:bCs/>
          <w:sz w:val="26"/>
          <w:szCs w:val="26"/>
        </w:rPr>
        <w:t>Police Radar</w:t>
      </w:r>
    </w:p>
    <w:p w14:paraId="75F7E667" w14:textId="77777777" w:rsidR="00D97F0E" w:rsidRPr="00D97F0E" w:rsidRDefault="00D97F0E" w:rsidP="00D97F0E">
      <w:pPr>
        <w:spacing w:line="276" w:lineRule="auto"/>
        <w:rPr>
          <w:sz w:val="26"/>
          <w:szCs w:val="26"/>
        </w:rPr>
      </w:pPr>
      <w:r w:rsidRPr="00D97F0E">
        <w:rPr>
          <w:sz w:val="26"/>
          <w:szCs w:val="26"/>
        </w:rPr>
        <w:t xml:space="preserve">A state policeman pulls over a speeding car. </w:t>
      </w:r>
    </w:p>
    <w:p w14:paraId="424EFE25" w14:textId="77777777" w:rsidR="00D97F0E" w:rsidRPr="00D97F0E" w:rsidRDefault="00D97F0E" w:rsidP="00D97F0E">
      <w:pPr>
        <w:spacing w:line="276" w:lineRule="auto"/>
        <w:rPr>
          <w:sz w:val="26"/>
          <w:szCs w:val="26"/>
        </w:rPr>
      </w:pPr>
      <w:r w:rsidRPr="00D97F0E">
        <w:rPr>
          <w:sz w:val="26"/>
          <w:szCs w:val="26"/>
        </w:rPr>
        <w:t xml:space="preserve">"I was only going 40!" the driver protests. </w:t>
      </w:r>
    </w:p>
    <w:p w14:paraId="6B78ADAD" w14:textId="77777777" w:rsidR="00D97F0E" w:rsidRPr="00D97F0E" w:rsidRDefault="00D97F0E" w:rsidP="00D97F0E">
      <w:pPr>
        <w:spacing w:line="276" w:lineRule="auto"/>
        <w:rPr>
          <w:sz w:val="26"/>
          <w:szCs w:val="26"/>
        </w:rPr>
      </w:pPr>
      <w:r w:rsidRPr="00D97F0E">
        <w:rPr>
          <w:sz w:val="26"/>
          <w:szCs w:val="26"/>
        </w:rPr>
        <w:t xml:space="preserve">"Not according to my radar." says the policeman. </w:t>
      </w:r>
    </w:p>
    <w:p w14:paraId="0FABB6B1" w14:textId="77777777" w:rsidR="00D97F0E" w:rsidRPr="00D97F0E" w:rsidRDefault="00D97F0E" w:rsidP="00D97F0E">
      <w:pPr>
        <w:spacing w:line="276" w:lineRule="auto"/>
        <w:rPr>
          <w:sz w:val="26"/>
          <w:szCs w:val="26"/>
        </w:rPr>
      </w:pPr>
      <w:r w:rsidRPr="00D97F0E">
        <w:rPr>
          <w:sz w:val="26"/>
          <w:szCs w:val="26"/>
        </w:rPr>
        <w:t>"</w:t>
      </w:r>
      <w:proofErr w:type="gramStart"/>
      <w:r w:rsidRPr="00D97F0E">
        <w:rPr>
          <w:sz w:val="26"/>
          <w:szCs w:val="26"/>
        </w:rPr>
        <w:t>Yes</w:t>
      </w:r>
      <w:proofErr w:type="gramEnd"/>
      <w:r w:rsidRPr="00D97F0E">
        <w:rPr>
          <w:sz w:val="26"/>
          <w:szCs w:val="26"/>
        </w:rPr>
        <w:t xml:space="preserve"> I was!" the man shouts back. </w:t>
      </w:r>
    </w:p>
    <w:p w14:paraId="498C6D0E" w14:textId="77777777" w:rsidR="00D97F0E" w:rsidRPr="00D97F0E" w:rsidRDefault="00D97F0E" w:rsidP="00D97F0E">
      <w:pPr>
        <w:spacing w:line="276" w:lineRule="auto"/>
        <w:rPr>
          <w:sz w:val="26"/>
          <w:szCs w:val="26"/>
        </w:rPr>
      </w:pPr>
      <w:r w:rsidRPr="00D97F0E">
        <w:rPr>
          <w:sz w:val="26"/>
          <w:szCs w:val="26"/>
        </w:rPr>
        <w:t>"</w:t>
      </w:r>
      <w:proofErr w:type="gramStart"/>
      <w:r w:rsidRPr="00D97F0E">
        <w:rPr>
          <w:sz w:val="26"/>
          <w:szCs w:val="26"/>
        </w:rPr>
        <w:t>No</w:t>
      </w:r>
      <w:proofErr w:type="gramEnd"/>
      <w:r w:rsidRPr="00D97F0E">
        <w:rPr>
          <w:sz w:val="26"/>
          <w:szCs w:val="26"/>
        </w:rPr>
        <w:t xml:space="preserve"> you weren't." the policeman says. </w:t>
      </w:r>
    </w:p>
    <w:p w14:paraId="2B409A3D" w14:textId="77777777" w:rsidR="00D97F0E" w:rsidRPr="00D97F0E" w:rsidRDefault="00D97F0E" w:rsidP="00D97F0E">
      <w:pPr>
        <w:spacing w:line="276" w:lineRule="auto"/>
        <w:rPr>
          <w:sz w:val="26"/>
          <w:szCs w:val="26"/>
        </w:rPr>
      </w:pPr>
      <w:r w:rsidRPr="00D97F0E">
        <w:rPr>
          <w:sz w:val="26"/>
          <w:szCs w:val="26"/>
        </w:rPr>
        <w:t>With that the man's wife leans towards the window and says:</w:t>
      </w:r>
    </w:p>
    <w:p w14:paraId="7446F527" w14:textId="77777777" w:rsidR="00D97F0E" w:rsidRDefault="00D97F0E" w:rsidP="00D97F0E">
      <w:pPr>
        <w:spacing w:line="276" w:lineRule="auto"/>
        <w:rPr>
          <w:sz w:val="26"/>
          <w:szCs w:val="26"/>
        </w:rPr>
      </w:pPr>
      <w:r w:rsidRPr="00D97F0E">
        <w:rPr>
          <w:sz w:val="26"/>
          <w:szCs w:val="26"/>
        </w:rPr>
        <w:t xml:space="preserve">"Officer, I should warn you not to argue with my husband when he's been drinking". </w:t>
      </w:r>
    </w:p>
    <w:p w14:paraId="34BAD8C8" w14:textId="200118EC" w:rsidR="00D97F0E" w:rsidRDefault="00EE28EF" w:rsidP="00D97F0E">
      <w:pPr>
        <w:spacing w:line="276" w:lineRule="auto"/>
        <w:rPr>
          <w:sz w:val="26"/>
          <w:szCs w:val="26"/>
        </w:rPr>
      </w:pPr>
      <w:r>
        <w:rPr>
          <w:sz w:val="26"/>
          <w:szCs w:val="26"/>
        </w:rPr>
        <w:br/>
      </w:r>
    </w:p>
    <w:p w14:paraId="549B6098" w14:textId="77777777" w:rsidR="00D97F0E" w:rsidRDefault="00D97F0E" w:rsidP="00D97F0E">
      <w:pPr>
        <w:spacing w:line="276" w:lineRule="auto"/>
        <w:rPr>
          <w:sz w:val="26"/>
          <w:szCs w:val="26"/>
        </w:rPr>
      </w:pPr>
    </w:p>
    <w:p w14:paraId="467FBEBB" w14:textId="46E1EE56" w:rsidR="00D97F0E" w:rsidRDefault="00D97F0E" w:rsidP="00D97F0E">
      <w:pPr>
        <w:spacing w:after="240" w:line="276" w:lineRule="auto"/>
        <w:rPr>
          <w:b/>
          <w:bCs/>
          <w:sz w:val="26"/>
          <w:szCs w:val="26"/>
        </w:rPr>
      </w:pPr>
      <w:r>
        <w:rPr>
          <w:b/>
          <w:bCs/>
          <w:sz w:val="26"/>
          <w:szCs w:val="26"/>
        </w:rPr>
        <w:t>Famous Quotes</w:t>
      </w:r>
    </w:p>
    <w:p w14:paraId="6177136D" w14:textId="396E0ABB" w:rsidR="00D97F0E" w:rsidRPr="00D97F0E" w:rsidRDefault="00D97F0E" w:rsidP="00D97F0E">
      <w:pPr>
        <w:rPr>
          <w:sz w:val="26"/>
          <w:szCs w:val="26"/>
        </w:rPr>
      </w:pPr>
      <w:r w:rsidRPr="00D97F0E">
        <w:rPr>
          <w:sz w:val="26"/>
          <w:szCs w:val="26"/>
        </w:rPr>
        <w:t xml:space="preserve">Instead of getting married again, I'm going to find a woman I don't like and just give her a house. - </w:t>
      </w:r>
      <w:r w:rsidRPr="00D97F0E">
        <w:rPr>
          <w:i/>
          <w:iCs/>
          <w:sz w:val="26"/>
          <w:szCs w:val="26"/>
        </w:rPr>
        <w:t>Rod Stewart</w:t>
      </w:r>
      <w:r w:rsidRPr="00D97F0E">
        <w:rPr>
          <w:sz w:val="26"/>
          <w:szCs w:val="26"/>
        </w:rPr>
        <w:t xml:space="preserve"> </w:t>
      </w:r>
      <w:r w:rsidRPr="00D97F0E">
        <w:rPr>
          <w:sz w:val="26"/>
          <w:szCs w:val="26"/>
        </w:rPr>
        <w:br/>
      </w:r>
      <w:r w:rsidRPr="00D97F0E">
        <w:rPr>
          <w:sz w:val="26"/>
          <w:szCs w:val="26"/>
        </w:rPr>
        <w:br/>
        <w:t xml:space="preserve">I was married by a judge. I should have asked for a jury. </w:t>
      </w:r>
      <w:r>
        <w:rPr>
          <w:sz w:val="26"/>
          <w:szCs w:val="26"/>
        </w:rPr>
        <w:t xml:space="preserve">-- </w:t>
      </w:r>
      <w:r w:rsidRPr="00D97F0E">
        <w:rPr>
          <w:i/>
          <w:iCs/>
          <w:sz w:val="26"/>
          <w:szCs w:val="26"/>
        </w:rPr>
        <w:t>Groucho Marx</w:t>
      </w:r>
      <w:r w:rsidRPr="00D97F0E">
        <w:rPr>
          <w:sz w:val="26"/>
          <w:szCs w:val="26"/>
        </w:rPr>
        <w:t xml:space="preserve"> </w:t>
      </w:r>
      <w:r w:rsidR="00E223FF" w:rsidRPr="00D97F0E">
        <w:rPr>
          <w:sz w:val="26"/>
          <w:szCs w:val="26"/>
        </w:rPr>
        <w:br w:type="page"/>
      </w:r>
    </w:p>
    <w:p w14:paraId="387C6379" w14:textId="77777777" w:rsidR="00B95D48" w:rsidRDefault="00B95D48" w:rsidP="00056274">
      <w:pPr>
        <w:spacing w:line="276" w:lineRule="auto"/>
      </w:pPr>
    </w:p>
    <w:p w14:paraId="265D5FA6" w14:textId="5CA16EA1" w:rsidR="002D680C" w:rsidRPr="00746126" w:rsidRDefault="002D680C" w:rsidP="00056274">
      <w:pPr>
        <w:spacing w:line="276" w:lineRule="auto"/>
        <w:rPr>
          <w:sz w:val="26"/>
          <w:szCs w:val="26"/>
        </w:rPr>
      </w:pPr>
      <w:r w:rsidRPr="00874CA3">
        <w:rPr>
          <w:noProof/>
        </w:rPr>
        <mc:AlternateContent>
          <mc:Choice Requires="wps">
            <w:drawing>
              <wp:inline distT="0" distB="0" distL="0" distR="0" wp14:anchorId="01CD4B19" wp14:editId="2ED81BE5">
                <wp:extent cx="4105275" cy="619125"/>
                <wp:effectExtent l="0" t="0" r="0" b="9525"/>
                <wp:docPr id="154" name="Text Box 154"/>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3664657" w14:textId="51A9EC80" w:rsidR="003267F2" w:rsidRPr="00746126" w:rsidRDefault="003267F2" w:rsidP="002D680C">
                            <w:pPr>
                              <w:pStyle w:val="Heading1"/>
                              <w:rPr>
                                <w:sz w:val="80"/>
                                <w:szCs w:val="80"/>
                              </w:rPr>
                            </w:pPr>
                            <w:bookmarkStart w:id="10" w:name="_Toc44283869"/>
                            <w:bookmarkStart w:id="11" w:name="_Toc44283942"/>
                            <w:r>
                              <w:rPr>
                                <w:sz w:val="80"/>
                                <w:szCs w:val="80"/>
                              </w:rPr>
                              <w:t>Spotlight</w:t>
                            </w:r>
                            <w:bookmarkEnd w:id="10"/>
                            <w:bookmarkEnd w:id="11"/>
                            <w:r>
                              <w:rPr>
                                <w:sz w:val="80"/>
                                <w:szCs w:val="80"/>
                              </w:rPr>
                              <w:br/>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01CD4B19" id="Text Box 154" o:spid="_x0000_s1055"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OOB8iBgCAAAoBAAADgAAAAAAAAAAAAAAAAAuAgAAZHJzL2Uyb0RvYy54bWxQSwECLQAUAAYA&#10;CAAAACEAYXDMRN0AAAAEAQAADwAAAAAAAAAAAAAAAAByBAAAZHJzL2Rvd25yZXYueG1sUEsFBgAA&#10;AAAEAAQA8wAAAHwFAAAAAA==&#10;" filled="f" stroked="f" strokeweight=".5pt">
                <v:textbox inset="0,0,,0">
                  <w:txbxContent>
                    <w:p w14:paraId="33664657" w14:textId="51A9EC80" w:rsidR="003267F2" w:rsidRPr="00746126" w:rsidRDefault="003267F2" w:rsidP="002D680C">
                      <w:pPr>
                        <w:pStyle w:val="Heading1"/>
                        <w:rPr>
                          <w:sz w:val="80"/>
                          <w:szCs w:val="80"/>
                        </w:rPr>
                      </w:pPr>
                      <w:bookmarkStart w:id="22" w:name="_Toc44283869"/>
                      <w:bookmarkStart w:id="23" w:name="_Toc44283942"/>
                      <w:r>
                        <w:rPr>
                          <w:sz w:val="80"/>
                          <w:szCs w:val="80"/>
                        </w:rPr>
                        <w:t>Spotlight</w:t>
                      </w:r>
                      <w:bookmarkEnd w:id="22"/>
                      <w:bookmarkEnd w:id="23"/>
                      <w:r>
                        <w:rPr>
                          <w:sz w:val="80"/>
                          <w:szCs w:val="80"/>
                        </w:rPr>
                        <w:br/>
                      </w:r>
                    </w:p>
                  </w:txbxContent>
                </v:textbox>
                <w10:anchorlock/>
              </v:shape>
            </w:pict>
          </mc:Fallback>
        </mc:AlternateContent>
      </w:r>
      <w:r>
        <w:t xml:space="preserve"> </w:t>
      </w:r>
      <w:r>
        <w:br/>
      </w:r>
      <w:r>
        <w:br/>
      </w:r>
      <w:r>
        <w:rPr>
          <w:noProof/>
        </w:rPr>
        <w:drawing>
          <wp:inline distT="0" distB="0" distL="0" distR="0" wp14:anchorId="2BF4B225" wp14:editId="2E096DB0">
            <wp:extent cx="6967855" cy="4528820"/>
            <wp:effectExtent l="0" t="0" r="4445" b="5080"/>
            <wp:docPr id="160" name="Picture 160" descr="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n smi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67855" cy="4528820"/>
                    </a:xfrm>
                    <a:prstGeom prst="rect">
                      <a:avLst/>
                    </a:prstGeom>
                    <a:noFill/>
                    <a:ln>
                      <a:noFill/>
                    </a:ln>
                  </pic:spPr>
                </pic:pic>
              </a:graphicData>
            </a:graphic>
          </wp:inline>
        </w:drawing>
      </w:r>
    </w:p>
    <w:p w14:paraId="672B1A13" w14:textId="72347A2E" w:rsidR="002D680C" w:rsidRDefault="002D680C" w:rsidP="00056274">
      <w:pPr>
        <w:spacing w:line="276" w:lineRule="auto"/>
      </w:pPr>
    </w:p>
    <w:p w14:paraId="62403976" w14:textId="059C2EF6" w:rsidR="002D680C" w:rsidRDefault="002D680C" w:rsidP="00056274">
      <w:pPr>
        <w:spacing w:line="276" w:lineRule="auto"/>
      </w:pPr>
    </w:p>
    <w:p w14:paraId="53C2347C" w14:textId="74237EF1" w:rsidR="002D680C" w:rsidRPr="00503D29" w:rsidRDefault="002D680C" w:rsidP="00056274">
      <w:pPr>
        <w:spacing w:line="276" w:lineRule="auto"/>
        <w:rPr>
          <w:b/>
          <w:bCs/>
          <w:sz w:val="40"/>
          <w:szCs w:val="40"/>
        </w:rPr>
      </w:pPr>
      <w:r w:rsidRPr="00503D29">
        <w:rPr>
          <w:b/>
          <w:bCs/>
          <w:sz w:val="40"/>
          <w:szCs w:val="40"/>
        </w:rPr>
        <w:t>Augustus Romero</w:t>
      </w:r>
    </w:p>
    <w:p w14:paraId="208DC9AF" w14:textId="7A7F0E38" w:rsidR="002D680C" w:rsidRPr="0026370B" w:rsidRDefault="002D680C" w:rsidP="00056274">
      <w:pPr>
        <w:spacing w:line="276" w:lineRule="auto"/>
        <w:rPr>
          <w:sz w:val="26"/>
          <w:szCs w:val="26"/>
        </w:rPr>
      </w:pPr>
    </w:p>
    <w:p w14:paraId="77517DC4" w14:textId="0447B367" w:rsidR="002D680C" w:rsidRPr="0026370B" w:rsidRDefault="002D680C" w:rsidP="00056274">
      <w:pPr>
        <w:spacing w:line="276" w:lineRule="auto"/>
        <w:rPr>
          <w:sz w:val="26"/>
          <w:szCs w:val="26"/>
        </w:rPr>
      </w:pPr>
      <w:r w:rsidRPr="0026370B">
        <w:rPr>
          <w:sz w:val="26"/>
          <w:szCs w:val="26"/>
        </w:rPr>
        <w:t>Write a short bio about a resident or staff member here, including a pic.</w:t>
      </w:r>
    </w:p>
    <w:p w14:paraId="7B9442A2" w14:textId="77777777" w:rsidR="002D680C" w:rsidRPr="00495DCF" w:rsidRDefault="002D680C" w:rsidP="00056274">
      <w:pPr>
        <w:spacing w:line="276" w:lineRule="auto"/>
      </w:pPr>
    </w:p>
    <w:p w14:paraId="72153A30" w14:textId="4F0BC3A7" w:rsidR="002D680C" w:rsidRDefault="002D680C" w:rsidP="00056274">
      <w:pPr>
        <w:tabs>
          <w:tab w:val="left" w:pos="8265"/>
        </w:tabs>
        <w:spacing w:line="276" w:lineRule="auto"/>
        <w:rPr>
          <w:sz w:val="26"/>
          <w:szCs w:val="26"/>
        </w:rPr>
      </w:pPr>
    </w:p>
    <w:p w14:paraId="115DB5DD" w14:textId="53168ABE" w:rsidR="002D680C" w:rsidRDefault="002D680C" w:rsidP="00056274">
      <w:pPr>
        <w:tabs>
          <w:tab w:val="left" w:pos="8265"/>
        </w:tabs>
        <w:spacing w:line="276" w:lineRule="auto"/>
        <w:rPr>
          <w:sz w:val="26"/>
          <w:szCs w:val="26"/>
        </w:rPr>
      </w:pPr>
    </w:p>
    <w:p w14:paraId="22D5825A" w14:textId="73F67CAD" w:rsidR="002D680C" w:rsidRDefault="002D680C" w:rsidP="00056274">
      <w:pPr>
        <w:tabs>
          <w:tab w:val="left" w:pos="8265"/>
        </w:tabs>
        <w:spacing w:line="276" w:lineRule="auto"/>
        <w:rPr>
          <w:sz w:val="26"/>
          <w:szCs w:val="26"/>
        </w:rPr>
      </w:pPr>
    </w:p>
    <w:p w14:paraId="5219EBB6" w14:textId="4774907D" w:rsidR="002D680C" w:rsidRDefault="002D680C" w:rsidP="00056274">
      <w:pPr>
        <w:tabs>
          <w:tab w:val="left" w:pos="8265"/>
        </w:tabs>
        <w:spacing w:line="276" w:lineRule="auto"/>
        <w:rPr>
          <w:sz w:val="26"/>
          <w:szCs w:val="26"/>
        </w:rPr>
      </w:pPr>
    </w:p>
    <w:p w14:paraId="5DD7F069" w14:textId="402EE6A7" w:rsidR="002D680C" w:rsidRDefault="002D680C" w:rsidP="00056274">
      <w:pPr>
        <w:tabs>
          <w:tab w:val="left" w:pos="8265"/>
        </w:tabs>
        <w:spacing w:line="276" w:lineRule="auto"/>
        <w:rPr>
          <w:sz w:val="26"/>
          <w:szCs w:val="26"/>
        </w:rPr>
      </w:pPr>
    </w:p>
    <w:p w14:paraId="62536DD5" w14:textId="35A96410" w:rsidR="002D680C" w:rsidRDefault="002D680C" w:rsidP="00056274">
      <w:pPr>
        <w:spacing w:line="276" w:lineRule="auto"/>
        <w:rPr>
          <w:sz w:val="26"/>
          <w:szCs w:val="26"/>
        </w:rPr>
      </w:pPr>
      <w:r>
        <w:rPr>
          <w:sz w:val="26"/>
          <w:szCs w:val="26"/>
        </w:rPr>
        <w:br w:type="page"/>
      </w:r>
    </w:p>
    <w:p w14:paraId="3010F543" w14:textId="63212DAB" w:rsidR="00AF09A5" w:rsidRDefault="00BA2A97" w:rsidP="005D7A17">
      <w:pPr>
        <w:spacing w:line="276" w:lineRule="auto"/>
        <w:jc w:val="center"/>
        <w:rPr>
          <w:sz w:val="26"/>
          <w:szCs w:val="26"/>
        </w:rPr>
      </w:pPr>
      <w:r w:rsidRPr="00BA2A97">
        <w:rPr>
          <w:noProof/>
          <w:sz w:val="26"/>
          <w:szCs w:val="26"/>
        </w:rPr>
        <w:lastRenderedPageBreak/>
        <w:drawing>
          <wp:inline distT="0" distB="0" distL="0" distR="0" wp14:anchorId="0AE1E09A" wp14:editId="1BAB7E35">
            <wp:extent cx="5620534" cy="743053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0534" cy="7430537"/>
                    </a:xfrm>
                    <a:prstGeom prst="rect">
                      <a:avLst/>
                    </a:prstGeom>
                  </pic:spPr>
                </pic:pic>
              </a:graphicData>
            </a:graphic>
          </wp:inline>
        </w:drawing>
      </w:r>
    </w:p>
    <w:p w14:paraId="3B8A9BDC" w14:textId="023C7CFD" w:rsidR="00AF09A5" w:rsidRPr="005D7A17" w:rsidRDefault="00BA2A97" w:rsidP="005D7A17">
      <w:pPr>
        <w:spacing w:line="276" w:lineRule="auto"/>
        <w:jc w:val="center"/>
        <w:rPr>
          <w:sz w:val="26"/>
          <w:szCs w:val="26"/>
        </w:rPr>
      </w:pPr>
      <w:r w:rsidRPr="00BA2A97">
        <w:rPr>
          <w:noProof/>
          <w:sz w:val="26"/>
          <w:szCs w:val="26"/>
        </w:rPr>
        <w:lastRenderedPageBreak/>
        <w:drawing>
          <wp:inline distT="0" distB="0" distL="0" distR="0" wp14:anchorId="6593B91E" wp14:editId="6F31B17A">
            <wp:extent cx="5630061" cy="7201905"/>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0061" cy="7201905"/>
                    </a:xfrm>
                    <a:prstGeom prst="rect">
                      <a:avLst/>
                    </a:prstGeom>
                  </pic:spPr>
                </pic:pic>
              </a:graphicData>
            </a:graphic>
          </wp:inline>
        </w:drawing>
      </w:r>
    </w:p>
    <w:sectPr w:rsidR="00AF09A5" w:rsidRPr="005D7A17" w:rsidSect="00C50AAD">
      <w:headerReference w:type="even" r:id="rId36"/>
      <w:footerReference w:type="default" r:id="rId37"/>
      <w:footerReference w:type="first" r:id="rId38"/>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90DF2" w14:textId="77777777" w:rsidR="006B76A9" w:rsidRDefault="006B76A9">
      <w:r>
        <w:separator/>
      </w:r>
    </w:p>
  </w:endnote>
  <w:endnote w:type="continuationSeparator" w:id="0">
    <w:p w14:paraId="752D1A4E" w14:textId="77777777" w:rsidR="006B76A9" w:rsidRDefault="006B7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6B009F62" w:rsidR="003267F2" w:rsidRPr="00DF3A10" w:rsidRDefault="003267F2" w:rsidP="00C50AAD">
        <w:pPr>
          <w:pStyle w:val="Heading3"/>
          <w:spacing w:before="0" w:after="0"/>
          <w:jc w:val="right"/>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31DA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" fillcolor="black [3200]" strokecolor="black [1600]" strokeweight="1pt"/>
              </w:pict>
            </mc:Fallback>
          </mc:AlternateContent>
        </w:r>
      </w:p>
      <w:p w14:paraId="777835D7" w14:textId="5F033BDD" w:rsidR="003267F2" w:rsidRPr="00DF3A10" w:rsidRDefault="00EC65C0" w:rsidP="00DF3A10">
        <w:pPr>
          <w:pStyle w:val="Heading3"/>
          <w:tabs>
            <w:tab w:val="right" w:pos="10973"/>
          </w:tabs>
          <w:spacing w:before="0" w:after="0"/>
          <w:rPr>
            <w:color w:val="FFFFFF" w:themeColor="background1"/>
            <w:sz w:val="22"/>
            <w:szCs w:val="22"/>
          </w:rPr>
        </w:pPr>
        <w:r>
          <w:rPr>
            <w:color w:val="FFFFFF" w:themeColor="background1"/>
            <w:sz w:val="22"/>
            <w:szCs w:val="22"/>
          </w:rPr>
          <w:t>Castle House Nursing Home</w:t>
        </w:r>
        <w:r w:rsidR="003267F2" w:rsidRPr="00DF3A10">
          <w:rPr>
            <w:color w:val="FFFFFF" w:themeColor="background1"/>
            <w:sz w:val="22"/>
            <w:szCs w:val="22"/>
          </w:rPr>
          <w:tab/>
          <w:t xml:space="preserve">Page </w:t>
        </w:r>
        <w:r w:rsidR="003267F2" w:rsidRPr="00DF3A10">
          <w:rPr>
            <w:color w:val="FFFFFF" w:themeColor="background1"/>
            <w:sz w:val="22"/>
            <w:szCs w:val="22"/>
          </w:rPr>
          <w:fldChar w:fldCharType="begin"/>
        </w:r>
        <w:r w:rsidR="003267F2" w:rsidRPr="00DF3A10">
          <w:rPr>
            <w:color w:val="FFFFFF" w:themeColor="background1"/>
            <w:sz w:val="22"/>
            <w:szCs w:val="22"/>
          </w:rPr>
          <w:instrText xml:space="preserve"> PAGE   \* MERGEFORMAT </w:instrText>
        </w:r>
        <w:r w:rsidR="003267F2" w:rsidRPr="00DF3A10">
          <w:rPr>
            <w:color w:val="FFFFFF" w:themeColor="background1"/>
            <w:sz w:val="22"/>
            <w:szCs w:val="22"/>
          </w:rPr>
          <w:fldChar w:fldCharType="separate"/>
        </w:r>
        <w:r w:rsidR="003267F2" w:rsidRPr="00DF3A10">
          <w:rPr>
            <w:noProof/>
            <w:color w:val="FFFFFF" w:themeColor="background1"/>
            <w:sz w:val="22"/>
            <w:szCs w:val="22"/>
          </w:rPr>
          <w:t>6</w:t>
        </w:r>
        <w:r w:rsidR="003267F2" w:rsidRPr="00DF3A10">
          <w:rPr>
            <w:noProof/>
            <w:color w:val="FFFFFF" w:themeColor="background1"/>
            <w:sz w:val="22"/>
            <w:szCs w:val="22"/>
          </w:rPr>
          <w:fldChar w:fldCharType="end"/>
        </w:r>
        <w:r w:rsidR="003267F2" w:rsidRPr="00DF3A10">
          <w:rPr>
            <w:color w:val="FFFFFF" w:themeColor="background1"/>
            <w:sz w:val="22"/>
            <w:szCs w:val="22"/>
          </w:rPr>
          <w:t xml:space="preserve"> </w:t>
        </w:r>
      </w:p>
    </w:sdtContent>
  </w:sdt>
  <w:p w14:paraId="59B67449" w14:textId="77777777" w:rsidR="003267F2" w:rsidRPr="00DF3A10" w:rsidRDefault="003267F2">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45192"/>
      <w:docPartObj>
        <w:docPartGallery w:val="Page Numbers (Bottom of Page)"/>
        <w:docPartUnique/>
      </w:docPartObj>
    </w:sdtPr>
    <w:sdtEndPr/>
    <w:sdtContent>
      <w:p w14:paraId="2E2C683A" w14:textId="77777777" w:rsidR="003267F2" w:rsidRDefault="003267F2"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3267F2" w:rsidRDefault="003267F2"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5BCE4" w14:textId="77777777" w:rsidR="006B76A9" w:rsidRDefault="006B76A9">
      <w:r>
        <w:separator/>
      </w:r>
    </w:p>
  </w:footnote>
  <w:footnote w:type="continuationSeparator" w:id="0">
    <w:p w14:paraId="1A1A1913" w14:textId="77777777" w:rsidR="006B76A9" w:rsidRDefault="006B7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3267F2" w:rsidRDefault="003267F2">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2"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1298223061">
    <w:abstractNumId w:val="1"/>
  </w:num>
  <w:num w:numId="2" w16cid:durableId="5138120">
    <w:abstractNumId w:val="11"/>
  </w:num>
  <w:num w:numId="3" w16cid:durableId="129370924">
    <w:abstractNumId w:val="14"/>
  </w:num>
  <w:num w:numId="4" w16cid:durableId="979964534">
    <w:abstractNumId w:val="4"/>
  </w:num>
  <w:num w:numId="5" w16cid:durableId="958805340">
    <w:abstractNumId w:val="2"/>
  </w:num>
  <w:num w:numId="6" w16cid:durableId="795875151">
    <w:abstractNumId w:val="10"/>
  </w:num>
  <w:num w:numId="7" w16cid:durableId="1893997762">
    <w:abstractNumId w:val="12"/>
  </w:num>
  <w:num w:numId="8" w16cid:durableId="478156648">
    <w:abstractNumId w:val="0"/>
  </w:num>
  <w:num w:numId="9" w16cid:durableId="54353866">
    <w:abstractNumId w:val="3"/>
  </w:num>
  <w:num w:numId="10" w16cid:durableId="498080794">
    <w:abstractNumId w:val="6"/>
  </w:num>
  <w:num w:numId="11" w16cid:durableId="1030643395">
    <w:abstractNumId w:val="5"/>
  </w:num>
  <w:num w:numId="12" w16cid:durableId="1644895258">
    <w:abstractNumId w:val="9"/>
  </w:num>
  <w:num w:numId="13" w16cid:durableId="215631239">
    <w:abstractNumId w:val="8"/>
  </w:num>
  <w:num w:numId="14" w16cid:durableId="1385791446">
    <w:abstractNumId w:val="13"/>
  </w:num>
  <w:num w:numId="15" w16cid:durableId="6122030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66B9"/>
    <w:rsid w:val="00010CCC"/>
    <w:rsid w:val="000208AE"/>
    <w:rsid w:val="000518FE"/>
    <w:rsid w:val="000561B0"/>
    <w:rsid w:val="00056274"/>
    <w:rsid w:val="00075FC3"/>
    <w:rsid w:val="000B325F"/>
    <w:rsid w:val="000F2729"/>
    <w:rsid w:val="0011005B"/>
    <w:rsid w:val="0011388A"/>
    <w:rsid w:val="00143F52"/>
    <w:rsid w:val="00161DF5"/>
    <w:rsid w:val="00166599"/>
    <w:rsid w:val="00171EAD"/>
    <w:rsid w:val="00172731"/>
    <w:rsid w:val="001A02EB"/>
    <w:rsid w:val="001A20BB"/>
    <w:rsid w:val="001C620F"/>
    <w:rsid w:val="001D1BD0"/>
    <w:rsid w:val="001D6284"/>
    <w:rsid w:val="001F1B55"/>
    <w:rsid w:val="001F4BD9"/>
    <w:rsid w:val="001F72AE"/>
    <w:rsid w:val="00216D43"/>
    <w:rsid w:val="002218AE"/>
    <w:rsid w:val="00242FBD"/>
    <w:rsid w:val="002478CB"/>
    <w:rsid w:val="0026370B"/>
    <w:rsid w:val="00277F31"/>
    <w:rsid w:val="002B0C6A"/>
    <w:rsid w:val="002B21AB"/>
    <w:rsid w:val="002D680C"/>
    <w:rsid w:val="002E2565"/>
    <w:rsid w:val="002F7657"/>
    <w:rsid w:val="003267F2"/>
    <w:rsid w:val="00342BA1"/>
    <w:rsid w:val="00364F66"/>
    <w:rsid w:val="003743B3"/>
    <w:rsid w:val="00380544"/>
    <w:rsid w:val="003807C0"/>
    <w:rsid w:val="003A2D05"/>
    <w:rsid w:val="003A702D"/>
    <w:rsid w:val="003C1C6D"/>
    <w:rsid w:val="003C7C86"/>
    <w:rsid w:val="003F3E97"/>
    <w:rsid w:val="0041031D"/>
    <w:rsid w:val="00421F53"/>
    <w:rsid w:val="004233B0"/>
    <w:rsid w:val="0043241A"/>
    <w:rsid w:val="00436E6B"/>
    <w:rsid w:val="00447D13"/>
    <w:rsid w:val="00455E1B"/>
    <w:rsid w:val="004717FB"/>
    <w:rsid w:val="00472180"/>
    <w:rsid w:val="004722C9"/>
    <w:rsid w:val="00491386"/>
    <w:rsid w:val="00495DCF"/>
    <w:rsid w:val="004A1848"/>
    <w:rsid w:val="004A1F6F"/>
    <w:rsid w:val="004A7294"/>
    <w:rsid w:val="004D5AA9"/>
    <w:rsid w:val="004E7998"/>
    <w:rsid w:val="004F1261"/>
    <w:rsid w:val="004F3ED1"/>
    <w:rsid w:val="00501484"/>
    <w:rsid w:val="005031AA"/>
    <w:rsid w:val="00503D29"/>
    <w:rsid w:val="00503D71"/>
    <w:rsid w:val="00506D27"/>
    <w:rsid w:val="00512F9A"/>
    <w:rsid w:val="00531FD9"/>
    <w:rsid w:val="0053438B"/>
    <w:rsid w:val="005373CC"/>
    <w:rsid w:val="00550617"/>
    <w:rsid w:val="00554F49"/>
    <w:rsid w:val="00562641"/>
    <w:rsid w:val="00575C40"/>
    <w:rsid w:val="0058309C"/>
    <w:rsid w:val="00586DB0"/>
    <w:rsid w:val="005977D8"/>
    <w:rsid w:val="005B0CD8"/>
    <w:rsid w:val="005C1047"/>
    <w:rsid w:val="005C3E1D"/>
    <w:rsid w:val="005D1B33"/>
    <w:rsid w:val="005D7A17"/>
    <w:rsid w:val="005F4016"/>
    <w:rsid w:val="005F4D89"/>
    <w:rsid w:val="005F72A0"/>
    <w:rsid w:val="00633ED7"/>
    <w:rsid w:val="00635457"/>
    <w:rsid w:val="00653708"/>
    <w:rsid w:val="00687AD5"/>
    <w:rsid w:val="006B2AD3"/>
    <w:rsid w:val="006B3227"/>
    <w:rsid w:val="006B76A9"/>
    <w:rsid w:val="006B7E77"/>
    <w:rsid w:val="006C429D"/>
    <w:rsid w:val="006D43FC"/>
    <w:rsid w:val="006E1561"/>
    <w:rsid w:val="006F3F4E"/>
    <w:rsid w:val="006F44CF"/>
    <w:rsid w:val="00727EF2"/>
    <w:rsid w:val="0073747E"/>
    <w:rsid w:val="00746126"/>
    <w:rsid w:val="00754885"/>
    <w:rsid w:val="007563BF"/>
    <w:rsid w:val="007D373E"/>
    <w:rsid w:val="007E2516"/>
    <w:rsid w:val="007E692B"/>
    <w:rsid w:val="007F5DF8"/>
    <w:rsid w:val="007F7E55"/>
    <w:rsid w:val="0080282B"/>
    <w:rsid w:val="008276C8"/>
    <w:rsid w:val="0083559E"/>
    <w:rsid w:val="00843FC7"/>
    <w:rsid w:val="00850F3B"/>
    <w:rsid w:val="008522FC"/>
    <w:rsid w:val="00853C2B"/>
    <w:rsid w:val="00867D78"/>
    <w:rsid w:val="00874CA3"/>
    <w:rsid w:val="008753ED"/>
    <w:rsid w:val="008757EB"/>
    <w:rsid w:val="00877B58"/>
    <w:rsid w:val="00891C54"/>
    <w:rsid w:val="008A006C"/>
    <w:rsid w:val="008A5F70"/>
    <w:rsid w:val="008A7D38"/>
    <w:rsid w:val="008B59D0"/>
    <w:rsid w:val="008B5E58"/>
    <w:rsid w:val="008E7060"/>
    <w:rsid w:val="0092092D"/>
    <w:rsid w:val="00932C86"/>
    <w:rsid w:val="009347B6"/>
    <w:rsid w:val="00934EC0"/>
    <w:rsid w:val="00950788"/>
    <w:rsid w:val="0096157E"/>
    <w:rsid w:val="00964167"/>
    <w:rsid w:val="009674BC"/>
    <w:rsid w:val="00972AC8"/>
    <w:rsid w:val="00994EDD"/>
    <w:rsid w:val="009A427F"/>
    <w:rsid w:val="009C1375"/>
    <w:rsid w:val="009C53EA"/>
    <w:rsid w:val="009D4D6F"/>
    <w:rsid w:val="009D6B65"/>
    <w:rsid w:val="00A27A31"/>
    <w:rsid w:val="00A30E63"/>
    <w:rsid w:val="00A55BB4"/>
    <w:rsid w:val="00A84F6D"/>
    <w:rsid w:val="00A91C53"/>
    <w:rsid w:val="00AA16EE"/>
    <w:rsid w:val="00AA3A50"/>
    <w:rsid w:val="00AB5173"/>
    <w:rsid w:val="00AE21BE"/>
    <w:rsid w:val="00AE53A3"/>
    <w:rsid w:val="00AF09A5"/>
    <w:rsid w:val="00B20B6A"/>
    <w:rsid w:val="00B25CA6"/>
    <w:rsid w:val="00B32173"/>
    <w:rsid w:val="00B43B25"/>
    <w:rsid w:val="00B51F1E"/>
    <w:rsid w:val="00B54995"/>
    <w:rsid w:val="00B6638B"/>
    <w:rsid w:val="00B741E5"/>
    <w:rsid w:val="00B8409D"/>
    <w:rsid w:val="00B95D48"/>
    <w:rsid w:val="00B97C04"/>
    <w:rsid w:val="00BA2A97"/>
    <w:rsid w:val="00BB20D5"/>
    <w:rsid w:val="00BB23B1"/>
    <w:rsid w:val="00BB5F16"/>
    <w:rsid w:val="00BC6C6D"/>
    <w:rsid w:val="00BD0DCA"/>
    <w:rsid w:val="00BD4166"/>
    <w:rsid w:val="00BE0E17"/>
    <w:rsid w:val="00BF086E"/>
    <w:rsid w:val="00BF3986"/>
    <w:rsid w:val="00C04388"/>
    <w:rsid w:val="00C15FA3"/>
    <w:rsid w:val="00C20639"/>
    <w:rsid w:val="00C40A59"/>
    <w:rsid w:val="00C50AAD"/>
    <w:rsid w:val="00C50E59"/>
    <w:rsid w:val="00C53182"/>
    <w:rsid w:val="00C65738"/>
    <w:rsid w:val="00C71A7A"/>
    <w:rsid w:val="00C83766"/>
    <w:rsid w:val="00C86A08"/>
    <w:rsid w:val="00CA0058"/>
    <w:rsid w:val="00CA39FE"/>
    <w:rsid w:val="00CC11B4"/>
    <w:rsid w:val="00CC46FF"/>
    <w:rsid w:val="00CC5EFB"/>
    <w:rsid w:val="00CC6970"/>
    <w:rsid w:val="00CD488F"/>
    <w:rsid w:val="00CE63CB"/>
    <w:rsid w:val="00CF2507"/>
    <w:rsid w:val="00CF33E1"/>
    <w:rsid w:val="00CF422F"/>
    <w:rsid w:val="00CF6696"/>
    <w:rsid w:val="00D30E23"/>
    <w:rsid w:val="00D31A08"/>
    <w:rsid w:val="00D33035"/>
    <w:rsid w:val="00D53AB0"/>
    <w:rsid w:val="00D579C9"/>
    <w:rsid w:val="00D610A5"/>
    <w:rsid w:val="00D647FB"/>
    <w:rsid w:val="00D7623C"/>
    <w:rsid w:val="00D97F0E"/>
    <w:rsid w:val="00DA164D"/>
    <w:rsid w:val="00DA45E5"/>
    <w:rsid w:val="00DB01FB"/>
    <w:rsid w:val="00DC309E"/>
    <w:rsid w:val="00DD0878"/>
    <w:rsid w:val="00DD1BAB"/>
    <w:rsid w:val="00DD3D03"/>
    <w:rsid w:val="00DE2D7F"/>
    <w:rsid w:val="00DE6123"/>
    <w:rsid w:val="00DF1D3A"/>
    <w:rsid w:val="00DF3A10"/>
    <w:rsid w:val="00E104A4"/>
    <w:rsid w:val="00E17448"/>
    <w:rsid w:val="00E223FF"/>
    <w:rsid w:val="00E52323"/>
    <w:rsid w:val="00E7154D"/>
    <w:rsid w:val="00E74EB6"/>
    <w:rsid w:val="00E818AA"/>
    <w:rsid w:val="00E841AB"/>
    <w:rsid w:val="00E94939"/>
    <w:rsid w:val="00EA7C73"/>
    <w:rsid w:val="00EB79D9"/>
    <w:rsid w:val="00EC65C0"/>
    <w:rsid w:val="00EC6CCB"/>
    <w:rsid w:val="00ED27A8"/>
    <w:rsid w:val="00EE28EF"/>
    <w:rsid w:val="00EF1AD3"/>
    <w:rsid w:val="00EF25AB"/>
    <w:rsid w:val="00F07751"/>
    <w:rsid w:val="00F114B6"/>
    <w:rsid w:val="00F20C9C"/>
    <w:rsid w:val="00F22A53"/>
    <w:rsid w:val="00F42084"/>
    <w:rsid w:val="00F506DD"/>
    <w:rsid w:val="00F66FAD"/>
    <w:rsid w:val="00F71544"/>
    <w:rsid w:val="00F76020"/>
    <w:rsid w:val="00F8248F"/>
    <w:rsid w:val="00F86292"/>
    <w:rsid w:val="00F90E80"/>
    <w:rsid w:val="00FA5A82"/>
    <w:rsid w:val="00FB44D0"/>
    <w:rsid w:val="00FC3A05"/>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AB21-3A74-43D6-9B4C-A89DD075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33</TotalTime>
  <Pages>16</Pages>
  <Words>653</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Heidi Tilley</cp:lastModifiedBy>
  <cp:revision>3</cp:revision>
  <cp:lastPrinted>2022-10-31T10:44:00Z</cp:lastPrinted>
  <dcterms:created xsi:type="dcterms:W3CDTF">2022-10-14T17:08:00Z</dcterms:created>
  <dcterms:modified xsi:type="dcterms:W3CDTF">2022-10-31T10:45:00Z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